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6C30" w:rsidRPr="007F6C3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F6C30" w:rsidRPr="007F6C30">
        <w:rPr>
          <w:rFonts w:ascii="Times New Roman" w:hAnsi="Times New Roman"/>
          <w:b/>
        </w:rPr>
        <w:t>ZP/D-25/19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6C30" w:rsidRPr="007F6C3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6C30" w:rsidRPr="007F6C3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F6C30" w:rsidRPr="007F6C3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6C30" w:rsidRPr="007F6C3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F6C30" w:rsidRPr="007F6C3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F6C30" w:rsidRPr="007F6C30">
        <w:rPr>
          <w:rFonts w:ascii="Times New Roman" w:hAnsi="Times New Roman"/>
        </w:rPr>
        <w:t>(</w:t>
      </w:r>
      <w:proofErr w:type="spellStart"/>
      <w:r w:rsidR="007F6C30" w:rsidRPr="007F6C30">
        <w:rPr>
          <w:rFonts w:ascii="Times New Roman" w:hAnsi="Times New Roman"/>
        </w:rPr>
        <w:t>t.j</w:t>
      </w:r>
      <w:proofErr w:type="spellEnd"/>
      <w:r w:rsidR="007F6C30" w:rsidRPr="007F6C30">
        <w:rPr>
          <w:rFonts w:ascii="Times New Roman" w:hAnsi="Times New Roman"/>
        </w:rPr>
        <w:t xml:space="preserve">. Dz. U. z  2018 r. poz. 1986 z </w:t>
      </w:r>
      <w:proofErr w:type="spellStart"/>
      <w:r w:rsidR="007F6C30" w:rsidRPr="007F6C30">
        <w:rPr>
          <w:rFonts w:ascii="Times New Roman" w:hAnsi="Times New Roman"/>
        </w:rPr>
        <w:t>późn</w:t>
      </w:r>
      <w:proofErr w:type="spellEnd"/>
      <w:r w:rsidR="007F6C30" w:rsidRPr="007F6C30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F6C30" w:rsidRPr="007F6C30">
        <w:rPr>
          <w:rFonts w:ascii="Times New Roman" w:hAnsi="Times New Roman"/>
          <w:b/>
        </w:rPr>
        <w:t>Dostawa artykułów i gadżetów reklamowych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F6C30" w:rsidRPr="007F6C3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72D77" w:rsidRDefault="00772D77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72D77" w:rsidRDefault="00772D77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72D77" w:rsidRDefault="00772D77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B5F" w:rsidRDefault="00613B5F" w:rsidP="0038231F">
      <w:pPr>
        <w:spacing w:after="0" w:line="240" w:lineRule="auto"/>
      </w:pPr>
      <w:r>
        <w:separator/>
      </w:r>
    </w:p>
  </w:endnote>
  <w:endnote w:type="continuationSeparator" w:id="0">
    <w:p w:rsidR="00613B5F" w:rsidRDefault="00613B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C30" w:rsidRDefault="007F6C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2D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2D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C30" w:rsidRDefault="007F6C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B5F" w:rsidRDefault="00613B5F" w:rsidP="0038231F">
      <w:pPr>
        <w:spacing w:after="0" w:line="240" w:lineRule="auto"/>
      </w:pPr>
      <w:r>
        <w:separator/>
      </w:r>
    </w:p>
  </w:footnote>
  <w:footnote w:type="continuationSeparator" w:id="0">
    <w:p w:rsidR="00613B5F" w:rsidRDefault="00613B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C30" w:rsidRDefault="007F6C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C30" w:rsidRDefault="007F6C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C30" w:rsidRDefault="007F6C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B5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3B5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2D77"/>
    <w:rsid w:val="007840F2"/>
    <w:rsid w:val="007936D6"/>
    <w:rsid w:val="007961C8"/>
    <w:rsid w:val="007B01C8"/>
    <w:rsid w:val="007D5B61"/>
    <w:rsid w:val="007E2F69"/>
    <w:rsid w:val="007F6C30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40CA30"/>
  <w15:docId w15:val="{CEBC4B91-162F-4CCA-AA33-7112AA7DC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A7591-51C0-45D0-9A69-60E702BF9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2019-07-19T12:40:00Z</dcterms:created>
  <dcterms:modified xsi:type="dcterms:W3CDTF">2019-07-19T12:40:00Z</dcterms:modified>
</cp:coreProperties>
</file>