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D7D" w:rsidRPr="00240E71" w:rsidRDefault="00B57D7D" w:rsidP="00B57D7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B57D7D" w:rsidRDefault="00B57D7D" w:rsidP="00B57D7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57D7D" w:rsidRPr="0022732C" w:rsidRDefault="00B57D7D" w:rsidP="00B57D7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B57D7D" w:rsidRDefault="00B57D7D" w:rsidP="00B57D7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A0EA0">
        <w:rPr>
          <w:sz w:val="22"/>
          <w:lang w:val="en-US"/>
        </w:rPr>
        <w:t>……………………………………………………………………………………………..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A0EA0">
        <w:rPr>
          <w:sz w:val="22"/>
          <w:lang w:val="en-US"/>
        </w:rPr>
        <w:t>…………………………………………………………………………………………….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B57D7D" w:rsidRPr="0022732C" w:rsidRDefault="00B57D7D" w:rsidP="00B57D7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57D7D" w:rsidRDefault="00B57D7D" w:rsidP="00B57D7D">
      <w:pPr>
        <w:spacing w:line="360" w:lineRule="auto"/>
      </w:pPr>
      <w:r>
        <w:t>Do: Nazwa i siedziba Zamawiającego:</w:t>
      </w:r>
    </w:p>
    <w:p w:rsidR="00B57D7D" w:rsidRPr="00E45A7B" w:rsidRDefault="00B57D7D" w:rsidP="00B57D7D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B57D7D" w:rsidRPr="00E45A7B" w:rsidRDefault="00B57D7D" w:rsidP="00B57D7D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B57D7D" w:rsidRDefault="00B57D7D" w:rsidP="00B57D7D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B57D7D" w:rsidRDefault="00B57D7D" w:rsidP="00B57D7D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B57D7D" w:rsidRDefault="00B57D7D" w:rsidP="00B57D7D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B57D7D" w:rsidRDefault="00B57D7D" w:rsidP="00B57D7D">
      <w:pPr>
        <w:ind w:firstLine="3969"/>
        <w:rPr>
          <w:b/>
        </w:rPr>
      </w:pPr>
    </w:p>
    <w:p w:rsidR="00B57D7D" w:rsidRPr="009A2A3E" w:rsidRDefault="00B57D7D" w:rsidP="009A2A3E">
      <w:pPr>
        <w:pStyle w:val="Nagwek"/>
        <w:jc w:val="both"/>
        <w:rPr>
          <w:sz w:val="22"/>
          <w:szCs w:val="22"/>
        </w:rPr>
      </w:pPr>
      <w:r w:rsidRPr="009A2A3E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11763152"/>
      <w:r w:rsidR="009A2A3E" w:rsidRPr="009A2A3E">
        <w:rPr>
          <w:b/>
          <w:sz w:val="22"/>
          <w:szCs w:val="22"/>
        </w:rPr>
        <w:t>Dostawa 35 szt. zestawów komputerowych stacjonarnych z monitorami oraz 1 szt. przełącznika sieciowego - KC-zp.272-410/19</w:t>
      </w:r>
      <w:bookmarkEnd w:id="0"/>
      <w:r w:rsidR="009A2A3E">
        <w:rPr>
          <w:b/>
          <w:sz w:val="22"/>
          <w:szCs w:val="22"/>
        </w:rPr>
        <w:t>,</w:t>
      </w:r>
      <w:r w:rsidR="009A2A3E">
        <w:rPr>
          <w:sz w:val="22"/>
          <w:szCs w:val="22"/>
        </w:rPr>
        <w:t xml:space="preserve"> </w:t>
      </w:r>
      <w:r w:rsidRPr="009A2A3E"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B57D7D" w:rsidRDefault="00B57D7D" w:rsidP="00B57D7D">
      <w:pPr>
        <w:tabs>
          <w:tab w:val="right" w:pos="9000"/>
        </w:tabs>
        <w:rPr>
          <w:sz w:val="22"/>
          <w:szCs w:val="22"/>
        </w:rPr>
      </w:pPr>
    </w:p>
    <w:tbl>
      <w:tblPr>
        <w:tblW w:w="1026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416"/>
        <w:gridCol w:w="3119"/>
        <w:gridCol w:w="766"/>
        <w:gridCol w:w="1134"/>
        <w:gridCol w:w="992"/>
        <w:gridCol w:w="1134"/>
        <w:gridCol w:w="1134"/>
      </w:tblGrid>
      <w:tr w:rsidR="0050306A" w:rsidTr="0050306A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4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Producent, model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</w:p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 sztuk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Podatek vat 23%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0306A" w:rsidRDefault="0050306A" w:rsidP="0050306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50306A" w:rsidTr="0050306A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0306A" w:rsidRDefault="0050306A" w:rsidP="001E3B7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0306A" w:rsidTr="0050306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komputera stacjonarnego z monitorem</w:t>
            </w:r>
          </w:p>
          <w:p w:rsidR="0050306A" w:rsidRDefault="0050306A" w:rsidP="001E3B7F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06A" w:rsidRDefault="0050306A" w:rsidP="001E3B7F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Należy wpisać:</w:t>
            </w:r>
            <w:r>
              <w:rPr>
                <w:sz w:val="18"/>
                <w:szCs w:val="18"/>
              </w:rPr>
              <w:t xml:space="preserve"> </w:t>
            </w:r>
          </w:p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Producenta i model komputera stacjonarnego:</w:t>
            </w:r>
          </w:p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……………………..</w:t>
            </w:r>
          </w:p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 producenta i model podzespołów komputera stacjonarnego: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procesor…………………………………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operacyjna…………………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twardy ………………………..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 ………………………….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Zasilacz …………………………..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Klawiatura………………….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Mysz ……………………..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 …………….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System operacyjny ……………….. </w:t>
            </w:r>
          </w:p>
          <w:p w:rsidR="0050306A" w:rsidRDefault="0050306A" w:rsidP="001E3B7F">
            <w:pPr>
              <w:rPr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50306A" w:rsidTr="0050306A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Przełącznik sieciowy z wyposażeniem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Pr="009A2A3E" w:rsidRDefault="0050306A" w:rsidP="009A2A3E">
            <w:pPr>
              <w:ind w:right="71"/>
              <w:rPr>
                <w:b/>
                <w:sz w:val="18"/>
                <w:szCs w:val="18"/>
              </w:rPr>
            </w:pPr>
            <w:r w:rsidRPr="009A2A3E">
              <w:rPr>
                <w:b/>
                <w:sz w:val="18"/>
                <w:szCs w:val="18"/>
              </w:rPr>
              <w:t>Należy wpisać producenta i model przełącznika: …………………………..</w:t>
            </w:r>
          </w:p>
          <w:p w:rsidR="0050306A" w:rsidRPr="009A2A3E" w:rsidRDefault="0050306A" w:rsidP="009A2A3E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</w:t>
            </w:r>
            <w:r w:rsidRPr="009A2A3E">
              <w:rPr>
                <w:b/>
                <w:sz w:val="18"/>
                <w:szCs w:val="18"/>
              </w:rPr>
              <w:t>raz</w:t>
            </w:r>
          </w:p>
          <w:p w:rsidR="0050306A" w:rsidRPr="009A2A3E" w:rsidRDefault="0050306A" w:rsidP="009A2A3E">
            <w:pPr>
              <w:ind w:right="71"/>
              <w:rPr>
                <w:b/>
                <w:sz w:val="18"/>
                <w:szCs w:val="18"/>
              </w:rPr>
            </w:pPr>
            <w:r w:rsidRPr="009A2A3E">
              <w:rPr>
                <w:b/>
                <w:sz w:val="18"/>
                <w:szCs w:val="18"/>
              </w:rPr>
              <w:t>Producenta i model :</w:t>
            </w:r>
          </w:p>
          <w:p w:rsidR="0050306A" w:rsidRPr="009A2A3E" w:rsidRDefault="0050306A" w:rsidP="009A2A3E">
            <w:pPr>
              <w:ind w:right="71"/>
              <w:rPr>
                <w:b/>
                <w:sz w:val="18"/>
                <w:szCs w:val="18"/>
              </w:rPr>
            </w:pPr>
            <w:r w:rsidRPr="009A2A3E">
              <w:rPr>
                <w:b/>
                <w:sz w:val="18"/>
                <w:szCs w:val="18"/>
              </w:rPr>
              <w:t>Obudowy ……………..</w:t>
            </w:r>
          </w:p>
          <w:p w:rsidR="0050306A" w:rsidRPr="009A2A3E" w:rsidRDefault="0050306A" w:rsidP="009A2A3E">
            <w:pPr>
              <w:ind w:right="71"/>
              <w:rPr>
                <w:b/>
                <w:sz w:val="18"/>
                <w:szCs w:val="18"/>
              </w:rPr>
            </w:pPr>
            <w:r w:rsidRPr="009A2A3E">
              <w:rPr>
                <w:b/>
                <w:sz w:val="18"/>
                <w:szCs w:val="18"/>
              </w:rPr>
              <w:lastRenderedPageBreak/>
              <w:t>Zasilacza ……………..</w:t>
            </w:r>
          </w:p>
          <w:p w:rsidR="0050306A" w:rsidRPr="009A2A3E" w:rsidRDefault="0050306A" w:rsidP="009A2A3E">
            <w:pPr>
              <w:ind w:right="71"/>
              <w:rPr>
                <w:b/>
                <w:sz w:val="18"/>
                <w:szCs w:val="18"/>
              </w:rPr>
            </w:pPr>
            <w:r w:rsidRPr="009A2A3E">
              <w:rPr>
                <w:b/>
                <w:sz w:val="18"/>
                <w:szCs w:val="18"/>
              </w:rPr>
              <w:t>Optycznych układów nadawcz</w:t>
            </w:r>
            <w:r>
              <w:rPr>
                <w:b/>
                <w:sz w:val="18"/>
                <w:szCs w:val="18"/>
              </w:rPr>
              <w:t>o</w:t>
            </w:r>
            <w:r w:rsidRPr="009A2A3E">
              <w:rPr>
                <w:b/>
                <w:sz w:val="18"/>
                <w:szCs w:val="18"/>
              </w:rPr>
              <w:t>-odbiorczych ……..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06A" w:rsidRDefault="0050306A" w:rsidP="001E3B7F">
            <w:pPr>
              <w:ind w:right="71"/>
              <w:rPr>
                <w:b/>
                <w:sz w:val="18"/>
                <w:szCs w:val="18"/>
              </w:rPr>
            </w:pPr>
          </w:p>
        </w:tc>
      </w:tr>
      <w:tr w:rsidR="007D7532" w:rsidTr="00655A2D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7532" w:rsidRDefault="007D7532" w:rsidP="001E3B7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6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32" w:rsidRDefault="007D7532" w:rsidP="007D7532">
            <w:pPr>
              <w:ind w:right="71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</w:t>
            </w:r>
          </w:p>
          <w:p w:rsidR="007D7532" w:rsidRDefault="007D7532" w:rsidP="007D7532">
            <w:pPr>
              <w:ind w:right="71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Słownie brutto ……………………………………………………………….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32" w:rsidRDefault="007D7532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32" w:rsidRDefault="007D7532" w:rsidP="001E3B7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532" w:rsidRDefault="007D7532" w:rsidP="001E3B7F">
            <w:pPr>
              <w:ind w:right="71"/>
              <w:rPr>
                <w:b/>
                <w:sz w:val="18"/>
                <w:szCs w:val="18"/>
              </w:rPr>
            </w:pPr>
          </w:p>
        </w:tc>
      </w:tr>
    </w:tbl>
    <w:p w:rsidR="007D7532" w:rsidRDefault="00B57D7D" w:rsidP="007D7532">
      <w:pPr>
        <w:widowControl w:val="0"/>
        <w:spacing w:before="120"/>
        <w:ind w:right="1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>Termin realizacji umowy</w:t>
      </w:r>
      <w:r w:rsidR="004A44C6">
        <w:rPr>
          <w:b/>
          <w:sz w:val="22"/>
          <w:szCs w:val="22"/>
        </w:rPr>
        <w:t xml:space="preserve"> (kryterium oceny ofert)</w:t>
      </w:r>
      <w:r>
        <w:rPr>
          <w:b/>
          <w:sz w:val="22"/>
          <w:szCs w:val="22"/>
        </w:rPr>
        <w:t xml:space="preserve">: do </w:t>
      </w:r>
      <w:r w:rsidR="009B0ED9">
        <w:rPr>
          <w:b/>
          <w:sz w:val="22"/>
          <w:szCs w:val="22"/>
        </w:rPr>
        <w:t>……………….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dni od daty otrzymania pisma potwierdzonego przez </w:t>
      </w:r>
      <w:proofErr w:type="spellStart"/>
      <w:r>
        <w:rPr>
          <w:sz w:val="22"/>
          <w:szCs w:val="22"/>
        </w:rPr>
        <w:t>MNiSzW</w:t>
      </w:r>
      <w:proofErr w:type="spellEnd"/>
      <w:r w:rsidR="007D7532">
        <w:rPr>
          <w:sz w:val="22"/>
          <w:szCs w:val="22"/>
        </w:rPr>
        <w:t xml:space="preserve"> </w:t>
      </w:r>
      <w:r w:rsidR="007D7532" w:rsidRPr="007D7532">
        <w:rPr>
          <w:sz w:val="22"/>
          <w:szCs w:val="22"/>
          <w:highlight w:val="yellow"/>
        </w:rPr>
        <w:t>(</w:t>
      </w:r>
      <w:r w:rsidR="007D7532">
        <w:rPr>
          <w:sz w:val="22"/>
          <w:szCs w:val="22"/>
          <w:highlight w:val="yellow"/>
        </w:rPr>
        <w:t>k</w:t>
      </w:r>
      <w:r w:rsidR="007D7532" w:rsidRPr="007D7532">
        <w:rPr>
          <w:sz w:val="22"/>
          <w:szCs w:val="22"/>
          <w:highlight w:val="yellow"/>
        </w:rPr>
        <w:t>ryterium oceny ofert)</w:t>
      </w:r>
    </w:p>
    <w:p w:rsidR="007D7532" w:rsidRDefault="00B57D7D" w:rsidP="003977F2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="007D7532">
        <w:rPr>
          <w:b/>
          <w:sz w:val="22"/>
          <w:szCs w:val="22"/>
        </w:rPr>
        <w:t>na:</w:t>
      </w:r>
    </w:p>
    <w:p w:rsidR="00B57D7D" w:rsidRDefault="007D7532" w:rsidP="003977F2">
      <w:pPr>
        <w:widowControl w:val="0"/>
        <w:spacing w:before="120"/>
        <w:ind w:right="1"/>
        <w:jc w:val="both"/>
        <w:rPr>
          <w:sz w:val="22"/>
          <w:szCs w:val="22"/>
          <w:highlight w:val="yellow"/>
        </w:rPr>
      </w:pPr>
      <w:r>
        <w:rPr>
          <w:b/>
          <w:sz w:val="22"/>
          <w:szCs w:val="22"/>
        </w:rPr>
        <w:t xml:space="preserve">- komputer stacjonarny </w:t>
      </w:r>
      <w:r w:rsidR="00B57D7D">
        <w:rPr>
          <w:b/>
          <w:sz w:val="22"/>
          <w:szCs w:val="22"/>
        </w:rPr>
        <w:t>wynosi</w:t>
      </w:r>
      <w:r w:rsidR="004A44C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…… miesięcy </w:t>
      </w:r>
      <w:r w:rsidRPr="007D7532">
        <w:rPr>
          <w:sz w:val="22"/>
          <w:szCs w:val="22"/>
          <w:highlight w:val="yellow"/>
        </w:rPr>
        <w:t>(</w:t>
      </w:r>
      <w:r>
        <w:rPr>
          <w:sz w:val="22"/>
          <w:szCs w:val="22"/>
          <w:highlight w:val="yellow"/>
        </w:rPr>
        <w:t>k</w:t>
      </w:r>
      <w:r w:rsidR="004A44C6" w:rsidRPr="007D7532">
        <w:rPr>
          <w:sz w:val="22"/>
          <w:szCs w:val="22"/>
          <w:highlight w:val="yellow"/>
        </w:rPr>
        <w:t>ryterium oceny ofert</w:t>
      </w:r>
      <w:r w:rsidRPr="007D7532">
        <w:rPr>
          <w:sz w:val="22"/>
          <w:szCs w:val="22"/>
          <w:highlight w:val="yellow"/>
        </w:rPr>
        <w:t>)</w:t>
      </w:r>
    </w:p>
    <w:p w:rsidR="007D7532" w:rsidRDefault="007D7532" w:rsidP="003977F2">
      <w:pPr>
        <w:widowControl w:val="0"/>
        <w:spacing w:before="120"/>
        <w:ind w:right="1"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- </w:t>
      </w:r>
      <w:r w:rsidRPr="007D7532">
        <w:rPr>
          <w:b/>
          <w:sz w:val="22"/>
          <w:szCs w:val="22"/>
        </w:rPr>
        <w:t>monitor wynosi …… miesięcy</w:t>
      </w:r>
      <w:r>
        <w:rPr>
          <w:sz w:val="22"/>
          <w:szCs w:val="22"/>
        </w:rPr>
        <w:t xml:space="preserve"> </w:t>
      </w:r>
      <w:r w:rsidRPr="007D7532">
        <w:rPr>
          <w:sz w:val="22"/>
          <w:szCs w:val="22"/>
          <w:highlight w:val="yellow"/>
        </w:rPr>
        <w:t>(kryterium oceny ofert)</w:t>
      </w:r>
    </w:p>
    <w:p w:rsidR="007D7532" w:rsidRPr="007D7532" w:rsidRDefault="007D7532" w:rsidP="003977F2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7D7532">
        <w:rPr>
          <w:b/>
          <w:sz w:val="22"/>
          <w:szCs w:val="22"/>
        </w:rPr>
        <w:t>Certyfikat TCO – TAK /NIE</w:t>
      </w:r>
      <w:r>
        <w:rPr>
          <w:b/>
          <w:sz w:val="22"/>
          <w:szCs w:val="22"/>
        </w:rPr>
        <w:t xml:space="preserve"> </w:t>
      </w:r>
      <w:r w:rsidRPr="007D7532">
        <w:rPr>
          <w:sz w:val="22"/>
          <w:szCs w:val="22"/>
          <w:highlight w:val="yellow"/>
        </w:rPr>
        <w:t>(kryterium oceny ofert)</w:t>
      </w:r>
    </w:p>
    <w:p w:rsidR="00B57D7D" w:rsidRDefault="00B57D7D" w:rsidP="003977F2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Oświadczamy, że zgodnie z ustawą z dnia </w:t>
      </w:r>
      <w:r w:rsidR="007D7532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7D7532">
        <w:rPr>
          <w:sz w:val="22"/>
          <w:szCs w:val="22"/>
        </w:rPr>
        <w:t>marca</w:t>
      </w:r>
      <w:r>
        <w:rPr>
          <w:sz w:val="22"/>
          <w:szCs w:val="22"/>
        </w:rPr>
        <w:t xml:space="preserve"> 20</w:t>
      </w:r>
      <w:r w:rsidR="007D7532">
        <w:rPr>
          <w:sz w:val="22"/>
          <w:szCs w:val="22"/>
        </w:rPr>
        <w:t>18</w:t>
      </w:r>
      <w:r>
        <w:rPr>
          <w:sz w:val="22"/>
          <w:szCs w:val="22"/>
        </w:rPr>
        <w:t>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B57D7D" w:rsidRDefault="00B57D7D" w:rsidP="003977F2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B57D7D" w:rsidRDefault="00B57D7D" w:rsidP="00B57D7D">
      <w:pPr>
        <w:jc w:val="both"/>
        <w:rPr>
          <w:sz w:val="18"/>
          <w:szCs w:val="18"/>
        </w:rPr>
      </w:pPr>
    </w:p>
    <w:p w:rsidR="00B57D7D" w:rsidRDefault="00B57D7D" w:rsidP="00B57D7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57D7D" w:rsidRDefault="00B57D7D" w:rsidP="00B57D7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B57D7D" w:rsidRPr="00DC5D29" w:rsidRDefault="00B57D7D" w:rsidP="00B57D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B57D7D" w:rsidRDefault="00B57D7D" w:rsidP="00B57D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5D29">
        <w:rPr>
          <w:color w:val="000000"/>
          <w:sz w:val="22"/>
          <w:szCs w:val="22"/>
        </w:rPr>
        <w:t>Oświadczamy, że gwarancja na sprzęt oferowany w niniejszym postępowaniu jest gwarancją Producenta</w:t>
      </w:r>
      <w:r w:rsidR="009F0113">
        <w:rPr>
          <w:color w:val="000000"/>
          <w:sz w:val="22"/>
          <w:szCs w:val="22"/>
        </w:rPr>
        <w:t xml:space="preserve"> lub autoryzowanego partnera producenta</w:t>
      </w:r>
      <w:r w:rsidR="001226EE">
        <w:rPr>
          <w:color w:val="000000"/>
          <w:sz w:val="22"/>
          <w:szCs w:val="22"/>
        </w:rPr>
        <w:t>.</w:t>
      </w:r>
    </w:p>
    <w:p w:rsidR="001226EE" w:rsidRDefault="001226EE" w:rsidP="001226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Oświadczamy, że dokument gwarancyjny producenta zostanie dostarczony przy dostawie. Jesteśmy świadomi, że nie dostarczenie dokumentu gwarancyjnego skutkować będzie nie odebraniem towaru przez Zamawiającego.</w:t>
      </w:r>
    </w:p>
    <w:p w:rsidR="00B57D7D" w:rsidRDefault="00B57D7D" w:rsidP="00B57D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5D29">
        <w:rPr>
          <w:color w:val="000000"/>
          <w:sz w:val="22"/>
          <w:szCs w:val="22"/>
        </w:rPr>
        <w:t xml:space="preserve">Oświadczamy, że sprzęt oferowany w niniejszym postępowaniu </w:t>
      </w:r>
      <w:r w:rsidR="004335B1">
        <w:rPr>
          <w:color w:val="000000"/>
          <w:sz w:val="22"/>
          <w:szCs w:val="22"/>
        </w:rPr>
        <w:t>został wyprodukowany przez producenta, u którego wdrożono certyfikat ISO9001</w:t>
      </w:r>
      <w:r w:rsidR="009B0ED9">
        <w:rPr>
          <w:color w:val="000000"/>
          <w:sz w:val="22"/>
          <w:szCs w:val="22"/>
        </w:rPr>
        <w:t xml:space="preserve"> lub równoważny</w:t>
      </w:r>
      <w:r w:rsidR="004335B1">
        <w:rPr>
          <w:color w:val="000000"/>
          <w:sz w:val="22"/>
          <w:szCs w:val="22"/>
        </w:rPr>
        <w:t xml:space="preserve"> w zakresie co najmniej produkcji</w:t>
      </w:r>
      <w:r w:rsidR="009B0ED9">
        <w:rPr>
          <w:color w:val="000000"/>
          <w:sz w:val="22"/>
          <w:szCs w:val="22"/>
        </w:rPr>
        <w:t xml:space="preserve"> i rozwoju urządzeń z kategorii oferowanego sprzętu</w:t>
      </w:r>
      <w:r w:rsidR="004335B1">
        <w:rPr>
          <w:color w:val="000000"/>
          <w:sz w:val="22"/>
          <w:szCs w:val="22"/>
        </w:rPr>
        <w:t>. (w załączeniu wydruk deklaracji)</w:t>
      </w:r>
    </w:p>
    <w:p w:rsidR="004335B1" w:rsidRDefault="004335B1" w:rsidP="00B57D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sprzęt posiada deklaracje zgodności CE (wydruk deklaracji w załączeniu).</w:t>
      </w:r>
    </w:p>
    <w:p w:rsidR="00661259" w:rsidRDefault="00661259" w:rsidP="00B57D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oferowany sprzęt spełnia kryteria środowiskowe, w tym zgodność z dyrektywą </w:t>
      </w:r>
      <w:proofErr w:type="spellStart"/>
      <w:r>
        <w:rPr>
          <w:color w:val="000000"/>
          <w:sz w:val="22"/>
          <w:szCs w:val="22"/>
        </w:rPr>
        <w:t>RoHS</w:t>
      </w:r>
      <w:proofErr w:type="spellEnd"/>
      <w:r>
        <w:rPr>
          <w:color w:val="000000"/>
          <w:sz w:val="22"/>
          <w:szCs w:val="22"/>
        </w:rPr>
        <w:t xml:space="preserve"> Unii Europejskiej </w:t>
      </w:r>
      <w:r w:rsidR="003977F2">
        <w:rPr>
          <w:color w:val="000000"/>
          <w:sz w:val="22"/>
          <w:szCs w:val="22"/>
        </w:rPr>
        <w:t>o eliminacji substancji niebezpiecznych.</w:t>
      </w:r>
    </w:p>
    <w:p w:rsidR="00B57D7D" w:rsidRPr="007E1C4A" w:rsidRDefault="003977F2" w:rsidP="00CB54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7E1C4A">
        <w:rPr>
          <w:color w:val="000000"/>
          <w:sz w:val="22"/>
          <w:szCs w:val="22"/>
        </w:rPr>
        <w:t xml:space="preserve"> </w:t>
      </w:r>
      <w:r w:rsidR="00B57D7D" w:rsidRPr="007E1C4A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="00B57D7D" w:rsidRPr="007E1C4A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="00B57D7D" w:rsidRPr="007E1C4A">
        <w:rPr>
          <w:sz w:val="22"/>
          <w:szCs w:val="22"/>
        </w:rPr>
        <w:t>późn</w:t>
      </w:r>
      <w:proofErr w:type="spellEnd"/>
      <w:r w:rsidR="00B57D7D" w:rsidRPr="007E1C4A">
        <w:rPr>
          <w:sz w:val="22"/>
          <w:szCs w:val="22"/>
        </w:rPr>
        <w:t xml:space="preserve">. zm.) </w:t>
      </w:r>
      <w:r w:rsidR="00B57D7D" w:rsidRPr="007E1C4A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="00B57D7D" w:rsidRPr="007E1C4A">
        <w:rPr>
          <w:b/>
          <w:color w:val="000000"/>
          <w:sz w:val="22"/>
          <w:szCs w:val="22"/>
          <w:lang w:eastAsia="ar-SA"/>
        </w:rPr>
        <w:t xml:space="preserve">na </w:t>
      </w:r>
      <w:r w:rsidR="009C36E2">
        <w:rPr>
          <w:b/>
          <w:color w:val="000000"/>
          <w:sz w:val="22"/>
          <w:szCs w:val="22"/>
          <w:lang w:eastAsia="ar-SA"/>
        </w:rPr>
        <w:t>sprzęt komputerowy</w:t>
      </w:r>
      <w:r w:rsidR="00B57D7D" w:rsidRPr="007E1C4A">
        <w:rPr>
          <w:b/>
          <w:color w:val="000000"/>
          <w:sz w:val="22"/>
          <w:szCs w:val="22"/>
          <w:lang w:eastAsia="ar-SA"/>
        </w:rPr>
        <w:t xml:space="preserve"> </w:t>
      </w:r>
      <w:r w:rsidR="00B57D7D" w:rsidRPr="007E1C4A">
        <w:rPr>
          <w:sz w:val="22"/>
          <w:szCs w:val="22"/>
        </w:rPr>
        <w:t xml:space="preserve">w zakresie objętym zwolnieniem – zgodnie z art. 83 ust. 1 pkt 26 przywołanej ustawy. </w:t>
      </w:r>
    </w:p>
    <w:p w:rsidR="00B57D7D" w:rsidRDefault="00B57D7D" w:rsidP="00B57D7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 w:rsidR="009C36E2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9C36E2">
        <w:rPr>
          <w:b/>
          <w:color w:val="000000"/>
          <w:sz w:val="22"/>
          <w:szCs w:val="22"/>
          <w:lang w:eastAsia="ar-SA"/>
        </w:rPr>
        <w:t>sprzęt komputerowy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="009C36E2">
        <w:rPr>
          <w:color w:val="000000"/>
          <w:sz w:val="22"/>
          <w:szCs w:val="22"/>
          <w:lang w:eastAsia="ar-SA"/>
        </w:rPr>
        <w:t>jest</w:t>
      </w:r>
      <w:r>
        <w:rPr>
          <w:color w:val="000000"/>
          <w:sz w:val="22"/>
          <w:szCs w:val="22"/>
          <w:lang w:eastAsia="ar-SA"/>
        </w:rPr>
        <w:t xml:space="preserve"> przeznaczon</w:t>
      </w:r>
      <w:r w:rsidR="009C36E2">
        <w:rPr>
          <w:color w:val="000000"/>
          <w:sz w:val="22"/>
          <w:szCs w:val="22"/>
          <w:lang w:eastAsia="ar-SA"/>
        </w:rPr>
        <w:t>y</w:t>
      </w:r>
      <w:bookmarkStart w:id="1" w:name="_GoBack"/>
      <w:bookmarkEnd w:id="1"/>
      <w:r>
        <w:rPr>
          <w:color w:val="000000"/>
          <w:sz w:val="22"/>
          <w:szCs w:val="22"/>
          <w:lang w:eastAsia="ar-SA"/>
        </w:rPr>
        <w:t xml:space="preserve">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B57D7D" w:rsidRDefault="00B57D7D" w:rsidP="00B57D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57D7D" w:rsidRDefault="00B57D7D" w:rsidP="00B57D7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57D7D" w:rsidRDefault="00B57D7D" w:rsidP="00B57D7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B57D7D" w:rsidRDefault="00B57D7D" w:rsidP="00B57D7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7D7D" w:rsidTr="001E3B7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7D7D" w:rsidRDefault="00B57D7D" w:rsidP="001E3B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57D7D" w:rsidRDefault="00B57D7D" w:rsidP="001E3B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57D7D" w:rsidRDefault="00B57D7D" w:rsidP="001E3B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57D7D" w:rsidRDefault="00B57D7D" w:rsidP="001E3B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57D7D" w:rsidTr="001E3B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57D7D" w:rsidTr="001E3B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57D7D" w:rsidTr="001E3B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57D7D" w:rsidRDefault="00B57D7D" w:rsidP="001E3B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57D7D" w:rsidRDefault="00B57D7D" w:rsidP="00B57D7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B57D7D" w:rsidRDefault="00B57D7D" w:rsidP="00B57D7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B57D7D" w:rsidRDefault="00B57D7D" w:rsidP="00B57D7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B57D7D" w:rsidRDefault="00B57D7D" w:rsidP="00B57D7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B57D7D" w:rsidRDefault="00B57D7D" w:rsidP="00B57D7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B57D7D" w:rsidRDefault="00B57D7D" w:rsidP="00B57D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57D7D" w:rsidRDefault="00B57D7D" w:rsidP="00B57D7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57D7D" w:rsidRDefault="00B57D7D" w:rsidP="00B57D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7D7D" w:rsidRDefault="00B57D7D" w:rsidP="00B57D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57D7D" w:rsidRDefault="00B57D7D" w:rsidP="00B57D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7D7D" w:rsidRDefault="00B57D7D" w:rsidP="00B57D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57D7D" w:rsidRDefault="00B57D7D" w:rsidP="00B57D7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57D7D" w:rsidRDefault="00B57D7D" w:rsidP="00B57D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57D7D" w:rsidRDefault="00B57D7D" w:rsidP="00B57D7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57D7D" w:rsidRDefault="00B57D7D" w:rsidP="00B57D7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57D7D" w:rsidRDefault="00B57D7D" w:rsidP="00B57D7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57D7D" w:rsidRDefault="00B57D7D" w:rsidP="00B57D7D">
      <w:pPr>
        <w:jc w:val="both"/>
        <w:rPr>
          <w:sz w:val="22"/>
          <w:szCs w:val="22"/>
        </w:rPr>
      </w:pPr>
    </w:p>
    <w:p w:rsidR="00B57D7D" w:rsidRPr="004C2783" w:rsidRDefault="004C2783" w:rsidP="00B57D7D">
      <w:pPr>
        <w:jc w:val="both"/>
        <w:rPr>
          <w:color w:val="FF0000"/>
          <w:sz w:val="18"/>
          <w:szCs w:val="18"/>
        </w:rPr>
      </w:pPr>
      <w:r w:rsidRPr="004C2783">
        <w:rPr>
          <w:b/>
          <w:bCs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sectPr w:rsidR="00B57D7D" w:rsidRPr="004C27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BA7" w:rsidRDefault="00260BA7">
      <w:r>
        <w:separator/>
      </w:r>
    </w:p>
  </w:endnote>
  <w:endnote w:type="continuationSeparator" w:id="0">
    <w:p w:rsidR="00260BA7" w:rsidRDefault="0026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3CB" w:rsidRDefault="000973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3CB" w:rsidRDefault="000973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BA7" w:rsidRDefault="00260BA7">
      <w:r>
        <w:separator/>
      </w:r>
    </w:p>
  </w:footnote>
  <w:footnote w:type="continuationSeparator" w:id="0">
    <w:p w:rsidR="00260BA7" w:rsidRDefault="00260BA7">
      <w:r>
        <w:continuationSeparator/>
      </w:r>
    </w:p>
  </w:footnote>
  <w:footnote w:id="1">
    <w:p w:rsidR="00B57D7D" w:rsidRDefault="00B57D7D" w:rsidP="00B57D7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57D7D" w:rsidRDefault="00B57D7D" w:rsidP="00B57D7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3CB" w:rsidRDefault="00097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3CB" w:rsidRDefault="000973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9F6279"/>
    <w:multiLevelType w:val="hybridMultilevel"/>
    <w:tmpl w:val="2D44F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5BF"/>
    <w:rsid w:val="00012286"/>
    <w:rsid w:val="00071CCC"/>
    <w:rsid w:val="000973CB"/>
    <w:rsid w:val="000B731D"/>
    <w:rsid w:val="000D6134"/>
    <w:rsid w:val="000E09C7"/>
    <w:rsid w:val="000F6589"/>
    <w:rsid w:val="00106636"/>
    <w:rsid w:val="00116EC6"/>
    <w:rsid w:val="001226EE"/>
    <w:rsid w:val="001801DD"/>
    <w:rsid w:val="001D4612"/>
    <w:rsid w:val="00207E98"/>
    <w:rsid w:val="00260BA7"/>
    <w:rsid w:val="002723B0"/>
    <w:rsid w:val="00315A4A"/>
    <w:rsid w:val="003977F2"/>
    <w:rsid w:val="004335B1"/>
    <w:rsid w:val="00454CCA"/>
    <w:rsid w:val="004A44C6"/>
    <w:rsid w:val="004B7300"/>
    <w:rsid w:val="004C2783"/>
    <w:rsid w:val="004C6753"/>
    <w:rsid w:val="0050306A"/>
    <w:rsid w:val="005875BF"/>
    <w:rsid w:val="00595C87"/>
    <w:rsid w:val="005D2C65"/>
    <w:rsid w:val="005E6D94"/>
    <w:rsid w:val="0063384F"/>
    <w:rsid w:val="00643C6F"/>
    <w:rsid w:val="00646202"/>
    <w:rsid w:val="0065290F"/>
    <w:rsid w:val="00661259"/>
    <w:rsid w:val="00680297"/>
    <w:rsid w:val="006815F6"/>
    <w:rsid w:val="007748F0"/>
    <w:rsid w:val="007A4321"/>
    <w:rsid w:val="007D7532"/>
    <w:rsid w:val="007E1C4A"/>
    <w:rsid w:val="00833933"/>
    <w:rsid w:val="00853083"/>
    <w:rsid w:val="00876444"/>
    <w:rsid w:val="008B2F0C"/>
    <w:rsid w:val="008B4928"/>
    <w:rsid w:val="008D2AB8"/>
    <w:rsid w:val="008F1C66"/>
    <w:rsid w:val="00970FE4"/>
    <w:rsid w:val="009A2A3E"/>
    <w:rsid w:val="009B0ED9"/>
    <w:rsid w:val="009C36E2"/>
    <w:rsid w:val="009F0113"/>
    <w:rsid w:val="00A47340"/>
    <w:rsid w:val="00A47B4D"/>
    <w:rsid w:val="00A83018"/>
    <w:rsid w:val="00B23EC7"/>
    <w:rsid w:val="00B57D7D"/>
    <w:rsid w:val="00B774DC"/>
    <w:rsid w:val="00C35CE0"/>
    <w:rsid w:val="00C969A6"/>
    <w:rsid w:val="00CA0EA0"/>
    <w:rsid w:val="00CA7D36"/>
    <w:rsid w:val="00D24208"/>
    <w:rsid w:val="00D52681"/>
    <w:rsid w:val="00D60C38"/>
    <w:rsid w:val="00D66893"/>
    <w:rsid w:val="00D90ACB"/>
    <w:rsid w:val="00DC1500"/>
    <w:rsid w:val="00E27B39"/>
    <w:rsid w:val="00E44371"/>
    <w:rsid w:val="00E949B0"/>
    <w:rsid w:val="00F00591"/>
    <w:rsid w:val="00F51688"/>
    <w:rsid w:val="00F53146"/>
    <w:rsid w:val="00F533A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5DAAA"/>
  <w15:docId w15:val="{3B05CFF2-E005-4662-87D9-8A17B8FE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7D7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ED9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9A2A3E"/>
  </w:style>
  <w:style w:type="paragraph" w:styleId="Akapitzlist">
    <w:name w:val="List Paragraph"/>
    <w:basedOn w:val="Normalny"/>
    <w:uiPriority w:val="34"/>
    <w:qFormat/>
    <w:rsid w:val="009A2A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D83F1-B084-4532-A22F-B3A4ADBDF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823</Words>
  <Characters>6542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Jolata Oleksy</cp:lastModifiedBy>
  <cp:revision>9</cp:revision>
  <cp:lastPrinted>2019-01-09T10:35:00Z</cp:lastPrinted>
  <dcterms:created xsi:type="dcterms:W3CDTF">2019-07-09T09:20:00Z</dcterms:created>
  <dcterms:modified xsi:type="dcterms:W3CDTF">2019-07-23T09:25:00Z</dcterms:modified>
</cp:coreProperties>
</file>