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3D26AA" w:rsidRPr="003D26AA" w:rsidRDefault="003D26AA" w:rsidP="00A01521">
      <w:pPr>
        <w:ind w:right="-110"/>
        <w:rPr>
          <w:b/>
        </w:rPr>
      </w:pPr>
      <w:r w:rsidRPr="003D26AA">
        <w:rPr>
          <w:b/>
        </w:rPr>
        <w:t>Akademia Górniczo - Hutnicza</w:t>
      </w:r>
    </w:p>
    <w:p w:rsidR="003D26AA" w:rsidRPr="003D26AA" w:rsidRDefault="003D26AA" w:rsidP="00A01521">
      <w:pPr>
        <w:ind w:right="-110"/>
        <w:rPr>
          <w:b/>
        </w:rPr>
      </w:pPr>
      <w:r w:rsidRPr="003D26AA">
        <w:rPr>
          <w:b/>
        </w:rPr>
        <w:t>im. Stanisława Staszica w Krakowie</w:t>
      </w:r>
    </w:p>
    <w:p w:rsidR="00A01521" w:rsidRDefault="003D26AA" w:rsidP="00A01521">
      <w:pPr>
        <w:ind w:right="-110"/>
        <w:rPr>
          <w:b/>
        </w:rPr>
      </w:pPr>
      <w:r w:rsidRPr="003D26AA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3D26AA" w:rsidP="00A01521">
      <w:pPr>
        <w:ind w:right="-110"/>
        <w:rPr>
          <w:b/>
        </w:rPr>
      </w:pPr>
      <w:r w:rsidRPr="003D26AA">
        <w:rPr>
          <w:b/>
        </w:rPr>
        <w:t>Al. Mickiewicza</w:t>
      </w:r>
      <w:r w:rsidR="00A01521">
        <w:rPr>
          <w:b/>
        </w:rPr>
        <w:t xml:space="preserve"> </w:t>
      </w:r>
      <w:r w:rsidRPr="003D26AA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3D26AA" w:rsidP="00A01521">
      <w:pPr>
        <w:rPr>
          <w:b/>
        </w:rPr>
      </w:pPr>
      <w:r w:rsidRPr="003D26AA">
        <w:rPr>
          <w:b/>
        </w:rPr>
        <w:t>30-059</w:t>
      </w:r>
      <w:r w:rsidR="00A01521">
        <w:rPr>
          <w:b/>
        </w:rPr>
        <w:t xml:space="preserve"> </w:t>
      </w:r>
      <w:r w:rsidRPr="003D26AA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6AA" w:rsidRPr="003D26AA">
        <w:rPr>
          <w:b/>
        </w:rPr>
        <w:t xml:space="preserve">dostawa stacji roboczej z wyposażeniem dla </w:t>
      </w:r>
      <w:proofErr w:type="spellStart"/>
      <w:r w:rsidR="003D26AA" w:rsidRPr="003D26AA">
        <w:rPr>
          <w:b/>
        </w:rPr>
        <w:t>WGGiOŚ</w:t>
      </w:r>
      <w:proofErr w:type="spellEnd"/>
      <w:r w:rsidR="003D26AA" w:rsidRPr="003D26AA">
        <w:rPr>
          <w:b/>
        </w:rPr>
        <w:t xml:space="preserve"> - KC-zp.272-467/19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9C2BE4" w:rsidRPr="001B7180" w:rsidTr="00AC38E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elementu</w:t>
            </w:r>
          </w:p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Ilość</w:t>
            </w:r>
          </w:p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Wartość netto</w:t>
            </w:r>
          </w:p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VAT</w:t>
            </w:r>
          </w:p>
          <w:p w:rsidR="009C2BE4" w:rsidRPr="001B7180" w:rsidRDefault="009C2BE4" w:rsidP="00AC38E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[%]</w:t>
            </w:r>
          </w:p>
          <w:p w:rsidR="009C2BE4" w:rsidRPr="001B7180" w:rsidRDefault="009C2BE4" w:rsidP="00AC38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9C2BE4" w:rsidRPr="001B7180" w:rsidRDefault="009C2BE4" w:rsidP="00AC38E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 xml:space="preserve"> (z doliczonym </w:t>
            </w:r>
            <w:r w:rsidRPr="001B718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C2BE4" w:rsidRPr="001B7180" w:rsidTr="00AC38E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C2BE4" w:rsidRPr="001B7180" w:rsidRDefault="009C2BE4" w:rsidP="00AC38E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C2BE4" w:rsidRPr="001B7180" w:rsidTr="00AC38E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A23C6B" w:rsidRDefault="009C2BE4" w:rsidP="00AC38E2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 w:rsidRPr="00A23C6B">
              <w:rPr>
                <w:color w:val="000000"/>
                <w:sz w:val="22"/>
                <w:szCs w:val="22"/>
              </w:rPr>
              <w:t>Stacja robocza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</w:tr>
      <w:tr w:rsidR="009C2BE4" w:rsidRPr="001B7180" w:rsidTr="00AC38E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A23C6B" w:rsidRDefault="009C2BE4" w:rsidP="00AC38E2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 w:rsidRPr="00A23C6B">
              <w:rPr>
                <w:color w:val="000000"/>
                <w:sz w:val="22"/>
                <w:szCs w:val="22"/>
              </w:rPr>
              <w:t>Zasilacz bezprzerwowy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</w:tr>
      <w:tr w:rsidR="009C2BE4" w:rsidRPr="001B7180" w:rsidTr="00AC38E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A23C6B" w:rsidRDefault="009C2BE4" w:rsidP="00AC38E2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 w:rsidRPr="00A23C6B">
              <w:rPr>
                <w:color w:val="000000"/>
                <w:sz w:val="22"/>
                <w:szCs w:val="22"/>
              </w:rPr>
              <w:t>Drukarka z możliwością skanowania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</w:tr>
      <w:tr w:rsidR="009C2BE4" w:rsidRPr="001B7180" w:rsidTr="00AC38E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  <w:p w:rsidR="009C2BE4" w:rsidRPr="001B7180" w:rsidRDefault="009C2BE4" w:rsidP="00AC38E2">
            <w:pPr>
              <w:ind w:right="425"/>
              <w:jc w:val="right"/>
              <w:rPr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</w:tr>
      <w:tr w:rsidR="009C2BE4" w:rsidRPr="001B7180" w:rsidTr="00AC38E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9C2BE4" w:rsidRPr="001B7180" w:rsidRDefault="009C2BE4" w:rsidP="00AC38E2">
            <w:pPr>
              <w:rPr>
                <w:sz w:val="22"/>
                <w:szCs w:val="22"/>
              </w:rPr>
            </w:pPr>
          </w:p>
          <w:p w:rsidR="009C2BE4" w:rsidRPr="001B7180" w:rsidRDefault="009C2BE4" w:rsidP="00AC38E2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2BE4" w:rsidRPr="001B7180" w:rsidRDefault="009C2BE4" w:rsidP="00AC38E2">
            <w:pPr>
              <w:ind w:right="425"/>
              <w:rPr>
                <w:sz w:val="22"/>
                <w:szCs w:val="22"/>
              </w:rPr>
            </w:pPr>
          </w:p>
        </w:tc>
      </w:tr>
    </w:tbl>
    <w:p w:rsidR="00C77DFA" w:rsidRDefault="00C77DFA" w:rsidP="00A01521">
      <w:pPr>
        <w:pStyle w:val="Tekstpodstawowy"/>
      </w:pP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C77DFA" w:rsidRPr="00C77DFA">
        <w:rPr>
          <w:b/>
        </w:rPr>
        <w:t xml:space="preserve">do 14 dni od daty </w:t>
      </w:r>
      <w:r w:rsidR="00BA7475">
        <w:rPr>
          <w:b/>
        </w:rPr>
        <w:t>otrzymania zamówienia potwierdzonego przez MNiSW.</w:t>
      </w:r>
    </w:p>
    <w:p w:rsidR="00A23C6B" w:rsidRPr="00A23C6B" w:rsidRDefault="00A01521" w:rsidP="00A01521">
      <w:pPr>
        <w:widowControl w:val="0"/>
        <w:spacing w:line="360" w:lineRule="auto"/>
        <w:ind w:right="1"/>
        <w:jc w:val="both"/>
      </w:pPr>
      <w:r w:rsidRPr="00A23C6B">
        <w:rPr>
          <w:b/>
        </w:rPr>
        <w:t>Okres udzielonej gwarancji wynosi:</w:t>
      </w:r>
      <w:r w:rsidRPr="00A23C6B">
        <w:t xml:space="preserve"> </w:t>
      </w:r>
    </w:p>
    <w:p w:rsidR="00A23C6B" w:rsidRPr="007A19BE" w:rsidRDefault="00A23C6B" w:rsidP="00A23C6B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b/>
        </w:rPr>
      </w:pPr>
      <w:r w:rsidRPr="007A19BE">
        <w:rPr>
          <w:b/>
        </w:rPr>
        <w:t xml:space="preserve">na stację roboczą: ………………………….. </w:t>
      </w:r>
      <w:r w:rsidR="00C77DFA" w:rsidRPr="007A19BE">
        <w:rPr>
          <w:b/>
        </w:rPr>
        <w:t xml:space="preserve">miesięcy </w:t>
      </w:r>
      <w:r w:rsidR="00A01521" w:rsidRPr="007A19BE">
        <w:rPr>
          <w:b/>
        </w:rPr>
        <w:t>(kryterium oceny ofert)</w:t>
      </w:r>
    </w:p>
    <w:p w:rsidR="00A23C6B" w:rsidRPr="00A23C6B" w:rsidRDefault="00A23C6B" w:rsidP="00A23C6B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b/>
        </w:rPr>
      </w:pPr>
      <w:r w:rsidRPr="00A23C6B">
        <w:rPr>
          <w:b/>
        </w:rPr>
        <w:t>na elektronikę urządzenia: ………………</w:t>
      </w:r>
      <w:r>
        <w:rPr>
          <w:b/>
        </w:rPr>
        <w:t>…</w:t>
      </w:r>
      <w:r w:rsidRPr="00A23C6B">
        <w:rPr>
          <w:b/>
        </w:rPr>
        <w:t xml:space="preserve"> miesięcy</w:t>
      </w:r>
    </w:p>
    <w:p w:rsidR="00A23C6B" w:rsidRPr="00A23C6B" w:rsidRDefault="00A23C6B" w:rsidP="00A23C6B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b/>
        </w:rPr>
      </w:pPr>
      <w:r w:rsidRPr="00A23C6B">
        <w:rPr>
          <w:b/>
        </w:rPr>
        <w:t>na akumulator: ……………………………</w:t>
      </w:r>
      <w:r>
        <w:rPr>
          <w:b/>
        </w:rPr>
        <w:t>…</w:t>
      </w:r>
      <w:r w:rsidRPr="00A23C6B">
        <w:rPr>
          <w:b/>
        </w:rPr>
        <w:t>miesięcy</w:t>
      </w:r>
    </w:p>
    <w:p w:rsidR="00A23C6B" w:rsidRPr="00A23C6B" w:rsidRDefault="00A23C6B" w:rsidP="00A23C6B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b/>
        </w:rPr>
      </w:pPr>
      <w:r w:rsidRPr="00A23C6B">
        <w:rPr>
          <w:b/>
        </w:rPr>
        <w:t>na drukarkę: …………………</w:t>
      </w:r>
      <w:r>
        <w:rPr>
          <w:b/>
        </w:rPr>
        <w:t>……………...</w:t>
      </w:r>
      <w:r w:rsidRPr="00A23C6B">
        <w:rPr>
          <w:b/>
        </w:rPr>
        <w:t xml:space="preserve"> miesięcy</w:t>
      </w:r>
    </w:p>
    <w:p w:rsidR="00A23C6B" w:rsidRPr="00A23C6B" w:rsidRDefault="00A23C6B" w:rsidP="00A01521">
      <w:pPr>
        <w:widowControl w:val="0"/>
        <w:spacing w:line="360" w:lineRule="auto"/>
        <w:ind w:right="1"/>
        <w:jc w:val="both"/>
      </w:pP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075B46" w:rsidRDefault="00075B46" w:rsidP="00EB66C2">
      <w:pPr>
        <w:rPr>
          <w:sz w:val="22"/>
          <w:szCs w:val="22"/>
        </w:rPr>
      </w:pPr>
    </w:p>
    <w:p w:rsidR="00EB66C2" w:rsidRPr="001B7180" w:rsidRDefault="00EB66C2" w:rsidP="00EB66C2">
      <w:pPr>
        <w:rPr>
          <w:sz w:val="22"/>
          <w:szCs w:val="22"/>
        </w:rPr>
      </w:pPr>
      <w:r w:rsidRPr="001B7180">
        <w:rPr>
          <w:sz w:val="22"/>
          <w:szCs w:val="22"/>
        </w:rPr>
        <w:t>Zamawiający oświadcza, że zgodnie z Ustawą z dnia 11 marca 2004 r. o podatku od towarów i usług (Dz.U. z dnia 5 kwietnia 2004 r.) będzie ubiegał się o zgodę na zastosowanie stawki podatku VAT w wyso</w:t>
      </w:r>
      <w:r>
        <w:rPr>
          <w:sz w:val="22"/>
          <w:szCs w:val="22"/>
        </w:rPr>
        <w:t>kości 0%</w:t>
      </w:r>
      <w:r w:rsidR="00075B46">
        <w:rPr>
          <w:sz w:val="22"/>
          <w:szCs w:val="22"/>
        </w:rPr>
        <w:t xml:space="preserve"> </w:t>
      </w:r>
      <w:r w:rsidRPr="00EB66C2">
        <w:rPr>
          <w:b/>
          <w:sz w:val="22"/>
          <w:szCs w:val="22"/>
        </w:rPr>
        <w:t>na zestaw komputerowy i drukarkę</w:t>
      </w:r>
      <w:r>
        <w:rPr>
          <w:sz w:val="22"/>
          <w:szCs w:val="22"/>
        </w:rPr>
        <w:t xml:space="preserve"> </w:t>
      </w:r>
      <w:r w:rsidRPr="001B7180">
        <w:rPr>
          <w:sz w:val="22"/>
          <w:szCs w:val="22"/>
        </w:rPr>
        <w:t xml:space="preserve">wchodzącymi w zakres niniejszej umowy. Po przedstawieniu przez Zamawiającego zamówienia potwierdzonego przez organ nadzorujący Zamawiającego Wykonawca uwzględni w wystawionej fakturze 0% stawkę podatku VAT.  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C77DFA">
        <w:rPr>
          <w:color w:val="000000"/>
          <w:sz w:val="22"/>
          <w:szCs w:val="22"/>
          <w:lang w:eastAsia="ar-SA"/>
        </w:rPr>
        <w:t>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9C2BE4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683C0A" w:rsidRPr="001B7180" w:rsidRDefault="00683C0A" w:rsidP="00683C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>na zestaw komputerowy i</w:t>
      </w:r>
      <w:r w:rsidRPr="001B7180">
        <w:rPr>
          <w:b/>
          <w:color w:val="000000"/>
          <w:sz w:val="22"/>
          <w:szCs w:val="22"/>
          <w:lang w:eastAsia="ar-SA"/>
        </w:rPr>
        <w:t xml:space="preserve"> drukark</w:t>
      </w:r>
      <w:r>
        <w:rPr>
          <w:b/>
          <w:color w:val="000000"/>
          <w:sz w:val="22"/>
          <w:szCs w:val="22"/>
          <w:lang w:eastAsia="ar-SA"/>
        </w:rPr>
        <w:t>ę</w:t>
      </w:r>
      <w:r w:rsidRPr="001B7180"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83C0A" w:rsidRPr="00683C0A" w:rsidRDefault="00683C0A" w:rsidP="00683C0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66359E">
        <w:rPr>
          <w:b/>
          <w:color w:val="000000"/>
          <w:sz w:val="22"/>
          <w:szCs w:val="22"/>
          <w:lang w:eastAsia="ar-SA"/>
        </w:rPr>
        <w:t>zestaw komputerowy i drukarka</w:t>
      </w:r>
      <w:r w:rsidRPr="001B7180"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1B7180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C77DFA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C77DFA">
        <w:rPr>
          <w:i/>
          <w:sz w:val="22"/>
          <w:szCs w:val="22"/>
        </w:rPr>
        <w:t>oświadczenia np. przez jego wykreślenie).</w:t>
      </w:r>
    </w:p>
    <w:p w:rsidR="00A01521" w:rsidRPr="00C77DF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77DFA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C77DF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77DFA">
        <w:rPr>
          <w:sz w:val="20"/>
          <w:szCs w:val="22"/>
        </w:rPr>
        <w:t>po zakończeniu postępowania wadium należy zwrócić.</w:t>
      </w:r>
      <w:r w:rsidRPr="00C77DFA">
        <w:rPr>
          <w:rStyle w:val="Odwoanieprzypisudolnego"/>
          <w:sz w:val="20"/>
          <w:szCs w:val="22"/>
        </w:rPr>
        <w:footnoteReference w:id="1"/>
      </w:r>
    </w:p>
    <w:p w:rsidR="00A01521" w:rsidRPr="00C77DF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77DFA">
        <w:rPr>
          <w:sz w:val="20"/>
          <w:szCs w:val="22"/>
        </w:rPr>
        <w:t>Bank: ........................................................................</w:t>
      </w:r>
    </w:p>
    <w:p w:rsidR="00A01521" w:rsidRPr="00C77DF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77DFA">
        <w:rPr>
          <w:sz w:val="20"/>
          <w:szCs w:val="22"/>
        </w:rPr>
        <w:t>Nr konta ....................................................................</w:t>
      </w:r>
    </w:p>
    <w:p w:rsidR="00A01521" w:rsidRPr="00C77DF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77DFA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075B46" w:rsidRDefault="00075B46" w:rsidP="00A01521">
      <w:pPr>
        <w:jc w:val="both"/>
        <w:rPr>
          <w:sz w:val="18"/>
          <w:szCs w:val="18"/>
        </w:rPr>
      </w:pPr>
    </w:p>
    <w:p w:rsidR="00075B46" w:rsidRDefault="00075B46" w:rsidP="00A01521">
      <w:pPr>
        <w:jc w:val="both"/>
        <w:rPr>
          <w:sz w:val="18"/>
          <w:szCs w:val="18"/>
        </w:rPr>
      </w:pPr>
      <w:bookmarkStart w:id="0" w:name="_GoBack"/>
      <w:bookmarkEnd w:id="0"/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Default="00A01521" w:rsidP="00A01521">
      <w:pPr>
        <w:jc w:val="right"/>
        <w:rPr>
          <w:sz w:val="20"/>
          <w:szCs w:val="20"/>
        </w:rPr>
      </w:pPr>
    </w:p>
    <w:p w:rsidR="00EA5ED6" w:rsidRDefault="00EA5ED6" w:rsidP="00EA5ED6">
      <w:pPr>
        <w:jc w:val="right"/>
        <w:rPr>
          <w:sz w:val="20"/>
          <w:szCs w:val="20"/>
        </w:rPr>
      </w:pPr>
    </w:p>
    <w:p w:rsidR="00EA5ED6" w:rsidRPr="00EA5ED6" w:rsidRDefault="00EA5ED6" w:rsidP="00EA5ED6">
      <w:pPr>
        <w:rPr>
          <w:b/>
          <w:color w:val="FF0000"/>
        </w:rPr>
      </w:pPr>
      <w:r w:rsidRPr="00EA5ED6">
        <w:rPr>
          <w:b/>
          <w:color w:val="FF0000"/>
        </w:rPr>
        <w:t>Ofertę należy sporządzić w postaci elektronicznej i podpisać kwalifikowanym podpisem elektronicznym.</w:t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481" w:rsidRDefault="00197481">
      <w:r>
        <w:separator/>
      </w:r>
    </w:p>
  </w:endnote>
  <w:endnote w:type="continuationSeparator" w:id="0">
    <w:p w:rsidR="00197481" w:rsidRDefault="00197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6AA" w:rsidRDefault="003D26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6AA" w:rsidRDefault="003D26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481" w:rsidRDefault="00197481">
      <w:r>
        <w:separator/>
      </w:r>
    </w:p>
  </w:footnote>
  <w:footnote w:type="continuationSeparator" w:id="0">
    <w:p w:rsidR="00197481" w:rsidRDefault="00197481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6AA" w:rsidRDefault="003D26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6AA" w:rsidRDefault="003D26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B37E49"/>
    <w:multiLevelType w:val="hybridMultilevel"/>
    <w:tmpl w:val="0B482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481"/>
    <w:rsid w:val="00036968"/>
    <w:rsid w:val="0004196C"/>
    <w:rsid w:val="00075B46"/>
    <w:rsid w:val="00113376"/>
    <w:rsid w:val="00197481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D26AA"/>
    <w:rsid w:val="003E32D7"/>
    <w:rsid w:val="00406A50"/>
    <w:rsid w:val="00420B6C"/>
    <w:rsid w:val="00526126"/>
    <w:rsid w:val="00581B5E"/>
    <w:rsid w:val="006108F3"/>
    <w:rsid w:val="0064044B"/>
    <w:rsid w:val="006503A9"/>
    <w:rsid w:val="0066359E"/>
    <w:rsid w:val="00683C0A"/>
    <w:rsid w:val="006D17FC"/>
    <w:rsid w:val="00730EFE"/>
    <w:rsid w:val="00751124"/>
    <w:rsid w:val="007A19BE"/>
    <w:rsid w:val="008422CC"/>
    <w:rsid w:val="008D7A6D"/>
    <w:rsid w:val="00973E29"/>
    <w:rsid w:val="009C2BE4"/>
    <w:rsid w:val="00A01521"/>
    <w:rsid w:val="00A23C6B"/>
    <w:rsid w:val="00AE20E8"/>
    <w:rsid w:val="00B41BC8"/>
    <w:rsid w:val="00B62F32"/>
    <w:rsid w:val="00B72947"/>
    <w:rsid w:val="00BA7475"/>
    <w:rsid w:val="00BE226E"/>
    <w:rsid w:val="00C77DFA"/>
    <w:rsid w:val="00C85B56"/>
    <w:rsid w:val="00CE6162"/>
    <w:rsid w:val="00D91D60"/>
    <w:rsid w:val="00DD32CA"/>
    <w:rsid w:val="00E26D19"/>
    <w:rsid w:val="00E80580"/>
    <w:rsid w:val="00E96AFC"/>
    <w:rsid w:val="00EA5ED6"/>
    <w:rsid w:val="00EB6647"/>
    <w:rsid w:val="00EB66C2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93211-5878-4ACC-8587-9914F9AE1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737</Words>
  <Characters>5705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2019-07-15T08:02:00Z</dcterms:created>
  <dcterms:modified xsi:type="dcterms:W3CDTF">2019-07-15T08:02:00Z</dcterms:modified>
</cp:coreProperties>
</file>