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9E0" w:rsidRPr="008929E0" w:rsidRDefault="008929E0">
      <w:pPr>
        <w:spacing w:before="360"/>
        <w:rPr>
          <w:b/>
          <w:bCs/>
        </w:rPr>
      </w:pPr>
      <w:r w:rsidRPr="008929E0">
        <w:rPr>
          <w:b/>
          <w:bCs/>
        </w:rPr>
        <w:t>Szpital Wojewódzki w Poznaniu</w:t>
      </w:r>
    </w:p>
    <w:p w:rsidR="0033076C" w:rsidRDefault="008929E0">
      <w:pPr>
        <w:spacing w:before="360"/>
        <w:rPr>
          <w:b/>
          <w:bCs/>
        </w:rPr>
      </w:pPr>
      <w:r w:rsidRPr="008929E0">
        <w:rPr>
          <w:b/>
          <w:bCs/>
        </w:rPr>
        <w:t>Sekcja Zamówień Publicznych</w:t>
      </w:r>
    </w:p>
    <w:p w:rsidR="0033076C" w:rsidRDefault="004B35D9">
      <w:pPr>
        <w:rPr>
          <w:b/>
          <w:bCs/>
        </w:rPr>
      </w:pPr>
      <w:r>
        <w:rPr>
          <w:b/>
          <w:bCs/>
        </w:rPr>
        <w:t xml:space="preserve">ul. </w:t>
      </w:r>
      <w:r w:rsidR="008929E0" w:rsidRPr="008929E0">
        <w:rPr>
          <w:b/>
          <w:bCs/>
        </w:rPr>
        <w:t>Juraszów</w:t>
      </w:r>
      <w:r w:rsidR="0033076C">
        <w:rPr>
          <w:b/>
          <w:bCs/>
        </w:rPr>
        <w:t xml:space="preserve"> </w:t>
      </w:r>
      <w:r w:rsidR="008929E0" w:rsidRPr="008929E0">
        <w:rPr>
          <w:b/>
          <w:bCs/>
        </w:rPr>
        <w:t>7/19</w:t>
      </w:r>
    </w:p>
    <w:p w:rsidR="0033076C" w:rsidRDefault="008929E0">
      <w:pPr>
        <w:rPr>
          <w:b/>
          <w:bCs/>
        </w:rPr>
      </w:pPr>
      <w:r w:rsidRPr="008929E0">
        <w:rPr>
          <w:b/>
          <w:bCs/>
        </w:rPr>
        <w:t>60-479</w:t>
      </w:r>
      <w:r w:rsidR="0033076C">
        <w:rPr>
          <w:b/>
          <w:bCs/>
        </w:rPr>
        <w:t xml:space="preserve"> </w:t>
      </w:r>
      <w:r w:rsidRPr="008929E0">
        <w:rPr>
          <w:b/>
          <w:bCs/>
        </w:rPr>
        <w:t>Poznań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8929E0" w:rsidRPr="008929E0">
        <w:rPr>
          <w:b/>
          <w:bCs/>
        </w:rPr>
        <w:t>SZW/SZP/46/2019</w:t>
      </w:r>
      <w:r>
        <w:tab/>
        <w:t xml:space="preserve"> </w:t>
      </w:r>
      <w:r w:rsidR="008929E0" w:rsidRPr="008929E0">
        <w:t>Poznań</w:t>
      </w:r>
      <w:r>
        <w:t xml:space="preserve"> dnia: </w:t>
      </w:r>
      <w:r w:rsidR="008929E0" w:rsidRPr="008929E0">
        <w:t>2019-07-16</w:t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FC7199">
        <w:rPr>
          <w:b/>
          <w:noProof/>
        </w:rPr>
        <w:t>«@t_oferent_zloz#nazwa»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FC7199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FC7199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FC7199">
        <w:rPr>
          <w:b/>
          <w:noProof/>
        </w:rPr>
        <w:t>«@t_oferent_zloz#lokal»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FC7199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FC7199">
        <w:rPr>
          <w:b/>
          <w:noProof/>
        </w:rPr>
        <w:t>«@t_oferent_zloz#miasto»</w:t>
      </w:r>
      <w:r>
        <w:rPr>
          <w:b/>
        </w:rPr>
        <w:fldChar w:fldCharType="end"/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  <w:r w:rsidR="004B35D9">
        <w:rPr>
          <w:b/>
          <w:sz w:val="28"/>
        </w:rPr>
        <w:t xml:space="preserve"> dla pakietu nr 1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8929E0" w:rsidRPr="008929E0">
        <w:t>(</w:t>
      </w:r>
      <w:proofErr w:type="spellStart"/>
      <w:r w:rsidR="008929E0" w:rsidRPr="008929E0">
        <w:t>t.j</w:t>
      </w:r>
      <w:proofErr w:type="spellEnd"/>
      <w:r w:rsidR="008929E0" w:rsidRPr="008929E0">
        <w:t xml:space="preserve">. Dz. U. z  2018 r. poz. 1986 z </w:t>
      </w:r>
      <w:proofErr w:type="spellStart"/>
      <w:r w:rsidR="008929E0" w:rsidRPr="008929E0">
        <w:t>późn</w:t>
      </w:r>
      <w:proofErr w:type="spellEnd"/>
      <w:r w:rsidR="008929E0" w:rsidRPr="008929E0">
        <w:t>. zm.)</w:t>
      </w:r>
      <w:r>
        <w:t xml:space="preserve"> </w:t>
      </w:r>
      <w:r>
        <w:rPr>
          <w:bCs/>
        </w:rPr>
        <w:t xml:space="preserve">w trybie </w:t>
      </w:r>
      <w:r w:rsidR="008929E0" w:rsidRPr="008929E0">
        <w:rPr>
          <w:b/>
          <w:bCs/>
        </w:rPr>
        <w:t>przetarg</w:t>
      </w:r>
      <w:r w:rsidR="004B35D9">
        <w:rPr>
          <w:b/>
          <w:bCs/>
        </w:rPr>
        <w:t>u nieograniczonego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B35D9">
      <w:pPr>
        <w:spacing w:before="120" w:after="120"/>
        <w:jc w:val="center"/>
        <w:rPr>
          <w:b/>
        </w:rPr>
      </w:pPr>
      <w:r>
        <w:rPr>
          <w:b/>
        </w:rPr>
        <w:t>Dostawę</w:t>
      </w:r>
      <w:r w:rsidR="008929E0" w:rsidRPr="008929E0">
        <w:rPr>
          <w:b/>
        </w:rPr>
        <w:t xml:space="preserve"> zestawów odczynnikowych do badań biochemicznych i immunochemicznych oraz odczynników do oznaczeń immunologicznych.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8929E0" w:rsidTr="0068442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210" w:type="dxa"/>
          </w:tcPr>
          <w:p w:rsidR="008929E0" w:rsidRDefault="008929E0" w:rsidP="0068442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8929E0">
              <w:rPr>
                <w:b/>
              </w:rPr>
              <w:t>DiaSorin</w:t>
            </w:r>
            <w:proofErr w:type="spellEnd"/>
            <w:r w:rsidRPr="008929E0">
              <w:rPr>
                <w:b/>
              </w:rPr>
              <w:t xml:space="preserve"> Poland Sp. z</w:t>
            </w:r>
            <w:r w:rsidR="002E00D9">
              <w:rPr>
                <w:b/>
              </w:rPr>
              <w:t xml:space="preserve"> </w:t>
            </w:r>
            <w:r w:rsidRPr="008929E0">
              <w:rPr>
                <w:b/>
              </w:rPr>
              <w:t>o.o.</w:t>
            </w:r>
          </w:p>
          <w:p w:rsidR="008929E0" w:rsidRDefault="004B35D9" w:rsidP="0068442A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8929E0" w:rsidRPr="008929E0">
              <w:rPr>
                <w:b/>
              </w:rPr>
              <w:t>Jutrzenki</w:t>
            </w:r>
            <w:r w:rsidR="008929E0">
              <w:rPr>
                <w:b/>
              </w:rPr>
              <w:t xml:space="preserve"> </w:t>
            </w:r>
            <w:r w:rsidR="008929E0" w:rsidRPr="008929E0">
              <w:rPr>
                <w:b/>
              </w:rPr>
              <w:t>137a</w:t>
            </w:r>
          </w:p>
          <w:p w:rsidR="008929E0" w:rsidRDefault="008929E0" w:rsidP="0068442A">
            <w:pPr>
              <w:spacing w:line="360" w:lineRule="auto"/>
              <w:ind w:firstLine="284"/>
              <w:jc w:val="both"/>
              <w:rPr>
                <w:b/>
              </w:rPr>
            </w:pPr>
            <w:r w:rsidRPr="008929E0">
              <w:rPr>
                <w:b/>
              </w:rPr>
              <w:t>02-231</w:t>
            </w:r>
            <w:r>
              <w:rPr>
                <w:b/>
              </w:rPr>
              <w:t xml:space="preserve"> </w:t>
            </w:r>
            <w:r w:rsidRPr="008929E0">
              <w:rPr>
                <w:b/>
              </w:rPr>
              <w:t>Warszawa</w:t>
            </w:r>
          </w:p>
          <w:p w:rsidR="008929E0" w:rsidRDefault="008929E0" w:rsidP="0068442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8929E0" w:rsidRDefault="008929E0" w:rsidP="0068442A">
            <w:pPr>
              <w:spacing w:line="360" w:lineRule="auto"/>
              <w:ind w:firstLine="284"/>
              <w:jc w:val="both"/>
              <w:rPr>
                <w:b/>
              </w:rPr>
            </w:pPr>
            <w:r w:rsidRPr="008929E0">
              <w:t>Zestawy odczynnikowe i dzierżawa analizatora do badań biochemicznych i immunochemicznych do Pracowni Badań Pilnych.</w:t>
            </w:r>
            <w:r>
              <w:t xml:space="preserve"> za cenę </w:t>
            </w:r>
            <w:r w:rsidRPr="008929E0">
              <w:rPr>
                <w:b/>
              </w:rPr>
              <w:t>1 304 614.32 zł</w:t>
            </w:r>
          </w:p>
          <w:p w:rsidR="008929E0" w:rsidRDefault="008929E0" w:rsidP="0068442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8929E0" w:rsidRDefault="008929E0" w:rsidP="0068442A">
            <w:pPr>
              <w:spacing w:line="360" w:lineRule="auto"/>
              <w:ind w:firstLine="284"/>
              <w:jc w:val="both"/>
            </w:pPr>
            <w:r w:rsidRPr="008929E0">
              <w:t xml:space="preserve">Oferta spełnia wszelkie wymagania </w:t>
            </w:r>
            <w:proofErr w:type="spellStart"/>
            <w:r w:rsidRPr="008929E0">
              <w:t>formalno</w:t>
            </w:r>
            <w:proofErr w:type="spellEnd"/>
            <w:r w:rsidRPr="008929E0">
              <w:t xml:space="preserve"> - prawne zawarte w SIWZ. Oferta najkorzystniejsza, która zdobyła najwyższą liczbę punktów. Jest to jedyna ważna oferta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86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948"/>
        <w:gridCol w:w="2347"/>
        <w:gridCol w:w="2268"/>
      </w:tblGrid>
      <w:tr w:rsidR="004B35D9" w:rsidRPr="005811DF" w:rsidTr="002E00D9">
        <w:tc>
          <w:tcPr>
            <w:tcW w:w="540" w:type="dxa"/>
            <w:vAlign w:val="center"/>
          </w:tcPr>
          <w:p w:rsidR="004B35D9" w:rsidRPr="005811DF" w:rsidRDefault="004B35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4B35D9" w:rsidRPr="005811DF" w:rsidRDefault="004B35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B35D9" w:rsidRPr="005811DF" w:rsidRDefault="004B35D9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48" w:type="dxa"/>
            <w:vAlign w:val="center"/>
          </w:tcPr>
          <w:p w:rsidR="004B35D9" w:rsidRPr="005811DF" w:rsidRDefault="004B35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347" w:type="dxa"/>
            <w:vAlign w:val="center"/>
          </w:tcPr>
          <w:p w:rsidR="004B35D9" w:rsidRPr="005811DF" w:rsidRDefault="004B35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sz w:val="18"/>
                <w:szCs w:val="18"/>
              </w:rPr>
              <w:t>Czas realizacji zamówienia</w:t>
            </w:r>
          </w:p>
        </w:tc>
        <w:tc>
          <w:tcPr>
            <w:tcW w:w="2268" w:type="dxa"/>
            <w:vAlign w:val="center"/>
          </w:tcPr>
          <w:p w:rsidR="004B35D9" w:rsidRPr="005811DF" w:rsidRDefault="004B35D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B35D9" w:rsidRPr="005811DF" w:rsidTr="002E00D9">
        <w:tc>
          <w:tcPr>
            <w:tcW w:w="540" w:type="dxa"/>
            <w:vAlign w:val="center"/>
          </w:tcPr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DiaSorin</w:t>
            </w:r>
            <w:proofErr w:type="spellEnd"/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Poland Sp. </w:t>
            </w:r>
            <w:proofErr w:type="spellStart"/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zo.o</w:t>
            </w:r>
            <w:proofErr w:type="spellEnd"/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Jutrzenki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137a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02-231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8929E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48" w:type="dxa"/>
            <w:vAlign w:val="center"/>
          </w:tcPr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347" w:type="dxa"/>
            <w:vAlign w:val="center"/>
          </w:tcPr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4B35D9" w:rsidRPr="005811DF" w:rsidRDefault="004B35D9" w:rsidP="0068442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29E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8929E0">
            <w:r w:rsidRPr="008929E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8929E0">
            <w:r w:rsidRPr="008929E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8929E0" w:rsidRPr="0012155B">
        <w:t xml:space="preserve"> </w:t>
      </w:r>
      <w:r w:rsidR="00A768DE">
        <w:t>nie krótszym niż 10</w:t>
      </w:r>
      <w:bookmarkStart w:id="0" w:name="_GoBack"/>
      <w:bookmarkEnd w:id="0"/>
      <w:r w:rsidR="008929E0" w:rsidRPr="0012155B">
        <w:t xml:space="preserve"> dni od dnia przesłania niniejszego zawiadomienia o wyborze najkorzystniejszej oferty</w:t>
      </w:r>
      <w:r w:rsidR="008929E0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Pr="004B35D9" w:rsidRDefault="004B35D9">
      <w:pPr>
        <w:spacing w:before="120" w:after="120"/>
        <w:ind w:left="4680"/>
        <w:jc w:val="center"/>
        <w:rPr>
          <w:bCs/>
        </w:rPr>
      </w:pPr>
      <w:r>
        <w:t>Z poważaniem</w:t>
      </w:r>
    </w:p>
    <w:sectPr w:rsidR="0033076C" w:rsidRPr="004B35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199" w:rsidRDefault="00FC7199">
      <w:r>
        <w:separator/>
      </w:r>
    </w:p>
  </w:endnote>
  <w:endnote w:type="continuationSeparator" w:id="0">
    <w:p w:rsidR="00FC7199" w:rsidRDefault="00FC7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9E0" w:rsidRDefault="008929E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9E0" w:rsidRDefault="008929E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199" w:rsidRDefault="00FC7199">
      <w:r>
        <w:separator/>
      </w:r>
    </w:p>
  </w:footnote>
  <w:footnote w:type="continuationSeparator" w:id="0">
    <w:p w:rsidR="00FC7199" w:rsidRDefault="00FC71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9E0" w:rsidRDefault="008929E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9E0" w:rsidRDefault="008929E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9E0" w:rsidRDefault="008929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7199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E00D9"/>
    <w:rsid w:val="002F587A"/>
    <w:rsid w:val="0033076C"/>
    <w:rsid w:val="003B3048"/>
    <w:rsid w:val="003C27EC"/>
    <w:rsid w:val="004B35D9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929E0"/>
    <w:rsid w:val="008C0372"/>
    <w:rsid w:val="00917FEB"/>
    <w:rsid w:val="00953D9A"/>
    <w:rsid w:val="00A768DE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  <w:rsid w:val="00FC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768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76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2019-07-16T07:34:00Z</cp:lastPrinted>
  <dcterms:created xsi:type="dcterms:W3CDTF">2019-07-16T07:22:00Z</dcterms:created>
  <dcterms:modified xsi:type="dcterms:W3CDTF">2019-07-16T07:38:00Z</dcterms:modified>
</cp:coreProperties>
</file>