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DE5" w:rsidRDefault="00FA4483">
      <w:pPr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B2B693" wp14:editId="00BCB4EE">
            <wp:extent cx="5760720" cy="939800"/>
            <wp:effectExtent l="0" t="0" r="0" b="0"/>
            <wp:docPr id="1" name="Obraz 1" descr="logoR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RI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422ADB">
        <w:rPr>
          <w:rFonts w:ascii="Tahoma" w:hAnsi="Tahoma" w:cs="Tahoma"/>
          <w:b/>
        </w:rPr>
        <w:t>ZP/D-19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EC8" w:rsidRDefault="00567EC8">
      <w:r>
        <w:separator/>
      </w:r>
    </w:p>
  </w:endnote>
  <w:endnote w:type="continuationSeparator" w:id="0">
    <w:p w:rsidR="00567EC8" w:rsidRDefault="00567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EC8" w:rsidRDefault="00567EC8">
      <w:r>
        <w:separator/>
      </w:r>
    </w:p>
  </w:footnote>
  <w:footnote w:type="continuationSeparator" w:id="0">
    <w:p w:rsidR="00567EC8" w:rsidRDefault="00567EC8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3A6849"/>
    <w:rsid w:val="00422ADB"/>
    <w:rsid w:val="0043369E"/>
    <w:rsid w:val="0046167F"/>
    <w:rsid w:val="00463E3A"/>
    <w:rsid w:val="004C6FC6"/>
    <w:rsid w:val="00567EC8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170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2019-07-18T10:45:00Z</cp:lastPrinted>
  <dcterms:created xsi:type="dcterms:W3CDTF">2019-07-18T10:45:00Z</dcterms:created>
  <dcterms:modified xsi:type="dcterms:W3CDTF">2019-07-18T10:45:00Z</dcterms:modified>
</cp:coreProperties>
</file>