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B25AE" w:rsidRPr="003B25A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B25AE" w:rsidRPr="003B25AE">
        <w:rPr>
          <w:b/>
          <w:sz w:val="24"/>
        </w:rPr>
        <w:t>ZP/D-19/A/19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B25AE" w:rsidRPr="003B25AE">
        <w:rPr>
          <w:b/>
        </w:rPr>
        <w:t>przetarg nieograniczony</w:t>
      </w:r>
      <w:r w:rsidR="00753DC1">
        <w:t xml:space="preserve"> na:</w:t>
      </w:r>
    </w:p>
    <w:p w:rsidR="0000184A" w:rsidRDefault="003B25A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B25AE">
        <w:rPr>
          <w:b/>
          <w:sz w:val="24"/>
          <w:szCs w:val="24"/>
        </w:rPr>
        <w:t>Dostawa skaningowego mikroskopu elektronowego (SEM)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B25AE" w:rsidRPr="003B25AE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B25AE" w:rsidRPr="003B25AE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B25AE" w:rsidRPr="003B25AE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40E" w:rsidRDefault="00A8540E">
      <w:r>
        <w:separator/>
      </w:r>
    </w:p>
  </w:endnote>
  <w:endnote w:type="continuationSeparator" w:id="0">
    <w:p w:rsidR="00A8540E" w:rsidRDefault="00A85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4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4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5AE" w:rsidRDefault="003B25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40E" w:rsidRDefault="00A8540E">
      <w:r>
        <w:separator/>
      </w:r>
    </w:p>
  </w:footnote>
  <w:footnote w:type="continuationSeparator" w:id="0">
    <w:p w:rsidR="00A8540E" w:rsidRDefault="00A8540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5AE" w:rsidRDefault="003B25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5AE" w:rsidRDefault="004A04FA">
    <w:pPr>
      <w:pStyle w:val="Nagwek"/>
    </w:pPr>
    <w:r w:rsidRPr="00523E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4A04FA" w:rsidRDefault="004A04FA">
    <w:pPr>
      <w:pStyle w:val="Nagwek"/>
    </w:pPr>
  </w:p>
  <w:p w:rsidR="004A04FA" w:rsidRDefault="004A04FA">
    <w:pPr>
      <w:pStyle w:val="Nagwek"/>
    </w:pPr>
  </w:p>
  <w:p w:rsidR="004A04FA" w:rsidRDefault="004A04FA">
    <w:pPr>
      <w:pStyle w:val="Nagwek"/>
    </w:pPr>
  </w:p>
  <w:p w:rsidR="004A04FA" w:rsidRDefault="004A04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5AE" w:rsidRDefault="003B25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40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25AE"/>
    <w:rsid w:val="003E5D20"/>
    <w:rsid w:val="003F6927"/>
    <w:rsid w:val="00415097"/>
    <w:rsid w:val="00422381"/>
    <w:rsid w:val="00460820"/>
    <w:rsid w:val="004704CB"/>
    <w:rsid w:val="004A04FA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540E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AA1F5F-B5D3-4FE1-90B6-8260D9C10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A04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A0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D03F1-FF13-47B8-8216-66DC3309F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2019-07-18T10:40:00Z</cp:lastPrinted>
  <dcterms:created xsi:type="dcterms:W3CDTF">2019-07-18T10:40:00Z</dcterms:created>
  <dcterms:modified xsi:type="dcterms:W3CDTF">2019-07-18T10:40:00Z</dcterms:modified>
</cp:coreProperties>
</file>