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50FD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A0F4C" w:rsidRPr="000A0F4C">
        <w:rPr>
          <w:b/>
          <w:sz w:val="24"/>
        </w:rPr>
        <w:t>K-2.381/17/2019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A0F4C" w:rsidRPr="000A0F4C">
        <w:rPr>
          <w:b/>
        </w:rPr>
        <w:t>przetarg nieograniczony</w:t>
      </w:r>
      <w:r w:rsidR="00753DC1">
        <w:t xml:space="preserve"> na:</w:t>
      </w:r>
    </w:p>
    <w:p w:rsidR="0000184A" w:rsidRDefault="000A0F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A0F4C">
        <w:rPr>
          <w:b/>
          <w:sz w:val="24"/>
          <w:szCs w:val="24"/>
        </w:rPr>
        <w:t>Remont pomieszczenia wymiennikowni ciepła dla potrzeb modernizacji wymienników c.o. w budynku głównym oraz remont instalacji centralnego ogrzewania w Auli z uwagi na modernizację węzła c.o.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A0F4C" w:rsidRPr="000A0F4C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A0F4C" w:rsidRPr="000A0F4C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A0F4C" w:rsidRPr="000A0F4C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8A7" w:rsidRDefault="004A48A7">
      <w:r>
        <w:separator/>
      </w:r>
    </w:p>
  </w:endnote>
  <w:endnote w:type="continuationSeparator" w:id="0">
    <w:p w:rsidR="004A48A7" w:rsidRDefault="004A4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0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0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F4C" w:rsidRDefault="000A0F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8A7" w:rsidRDefault="004A48A7">
      <w:r>
        <w:separator/>
      </w:r>
    </w:p>
  </w:footnote>
  <w:footnote w:type="continuationSeparator" w:id="0">
    <w:p w:rsidR="004A48A7" w:rsidRDefault="004A48A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F4C" w:rsidRDefault="000A0F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F4C" w:rsidRDefault="000A0F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F4C" w:rsidRDefault="000A0F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48A7"/>
    <w:rsid w:val="0000184A"/>
    <w:rsid w:val="00012997"/>
    <w:rsid w:val="000621A2"/>
    <w:rsid w:val="00075CEC"/>
    <w:rsid w:val="000A0F4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48A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50FD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76FF3-D1C5-437E-B8A4-157AA11F4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2019-07-17T08:47:00Z</cp:lastPrinted>
  <dcterms:created xsi:type="dcterms:W3CDTF">2019-07-17T08:46:00Z</dcterms:created>
  <dcterms:modified xsi:type="dcterms:W3CDTF">2019-07-17T08:47:00Z</dcterms:modified>
</cp:coreProperties>
</file>