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228" w:rsidRDefault="00AD1228" w:rsidP="006676AE">
      <w:pPr>
        <w:pStyle w:val="Nagwek4"/>
        <w:rPr>
          <w:b/>
          <w:i w:val="0"/>
          <w:sz w:val="22"/>
          <w:szCs w:val="22"/>
        </w:rPr>
      </w:pPr>
    </w:p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D5C9C" w:rsidRPr="00BD5C9C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D5C9C" w:rsidRPr="00BD5C9C">
        <w:rPr>
          <w:rFonts w:ascii="Times New Roman" w:hAnsi="Times New Roman"/>
          <w:b/>
        </w:rPr>
        <w:t>ZP/D-18/A/19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D5C9C" w:rsidRPr="00BD5C9C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D5C9C" w:rsidRPr="00BD5C9C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BD5C9C" w:rsidRPr="00BD5C9C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D5C9C" w:rsidRPr="00BD5C9C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BD5C9C" w:rsidRPr="00BD5C9C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D5C9C" w:rsidRPr="00BD5C9C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D5C9C" w:rsidRPr="00BD5C9C">
        <w:rPr>
          <w:rFonts w:ascii="Times New Roman" w:hAnsi="Times New Roman"/>
          <w:b/>
        </w:rPr>
        <w:t>Dostawa systemu do pomiaru promieniowania UV-C w ramach projektu ,,Regionalna Inicjatywa Doskonałości w Dyscyplinach Informatyki, Elektrotechniki, Elektroniki, Automatyki i Robotyki na Politechnice Częstochowskiej"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D5C9C" w:rsidRPr="00BD5C9C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292198" w:rsidRPr="00292198" w:rsidRDefault="00C113BF" w:rsidP="00AD1228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7169" w:rsidRDefault="00C57169" w:rsidP="0038231F">
      <w:pPr>
        <w:spacing w:after="0" w:line="240" w:lineRule="auto"/>
      </w:pPr>
      <w:r>
        <w:separator/>
      </w:r>
    </w:p>
  </w:endnote>
  <w:endnote w:type="continuationSeparator" w:id="0">
    <w:p w:rsidR="00C57169" w:rsidRDefault="00C571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C9C" w:rsidRDefault="00BD5C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D122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D122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C9C" w:rsidRDefault="00BD5C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7169" w:rsidRDefault="00C57169" w:rsidP="0038231F">
      <w:pPr>
        <w:spacing w:after="0" w:line="240" w:lineRule="auto"/>
      </w:pPr>
      <w:r>
        <w:separator/>
      </w:r>
    </w:p>
  </w:footnote>
  <w:footnote w:type="continuationSeparator" w:id="0">
    <w:p w:rsidR="00C57169" w:rsidRDefault="00C5716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C9C" w:rsidRDefault="00BD5C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C9C" w:rsidRDefault="00AD1228">
    <w:pPr>
      <w:pStyle w:val="Nagwek"/>
    </w:pPr>
    <w:r w:rsidRPr="00FD26F8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C9C" w:rsidRDefault="00BD5C9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716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D1228"/>
    <w:rsid w:val="00AE6FF2"/>
    <w:rsid w:val="00B0088C"/>
    <w:rsid w:val="00B15219"/>
    <w:rsid w:val="00B15FD3"/>
    <w:rsid w:val="00B34079"/>
    <w:rsid w:val="00B8005E"/>
    <w:rsid w:val="00B90E42"/>
    <w:rsid w:val="00BB0C3C"/>
    <w:rsid w:val="00BD5C9C"/>
    <w:rsid w:val="00C014B5"/>
    <w:rsid w:val="00C113BF"/>
    <w:rsid w:val="00C4103F"/>
    <w:rsid w:val="00C57169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5DF8F66-09E3-41D5-B443-4A2C48C21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37F6D-607D-492C-B169-BAE47B748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2019-07-17T09:04:00Z</cp:lastPrinted>
  <dcterms:created xsi:type="dcterms:W3CDTF">2019-07-17T09:04:00Z</dcterms:created>
  <dcterms:modified xsi:type="dcterms:W3CDTF">2019-07-17T09:04:00Z</dcterms:modified>
</cp:coreProperties>
</file>