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  <w:bookmarkEnd w:id="0"/>
                </w:p>
                <w:p w:rsidR="007E3903" w:rsidRDefault="007E3903" w:rsidP="00CB6204"/>
                <w:p w:rsidR="007E3903" w:rsidRDefault="007E3903" w:rsidP="00CB6204"/>
                <w:p w:rsidR="007E3903" w:rsidRDefault="007E3903" w:rsidP="00CB6204"/>
                <w:p w:rsidR="007E3903" w:rsidRDefault="007E3903" w:rsidP="00CB6204"/>
                <w:p w:rsidR="007E3903" w:rsidRDefault="007E3903" w:rsidP="00CB6204"/>
                <w:p w:rsidR="007E3903" w:rsidRDefault="007E3903" w:rsidP="00CB6204"/>
                <w:p w:rsidR="007E3903" w:rsidRDefault="007E3903" w:rsidP="00CB6204"/>
                <w:p w:rsidR="007E3903" w:rsidRDefault="007E3903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221A8" w:rsidRPr="00F221A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221A8" w:rsidRPr="00F221A8">
        <w:rPr>
          <w:b/>
          <w:sz w:val="24"/>
        </w:rPr>
        <w:t>ZP/D-18/A/19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221A8" w:rsidRPr="00F221A8">
        <w:rPr>
          <w:b/>
        </w:rPr>
        <w:t>przetarg nieograniczony</w:t>
      </w:r>
      <w:r w:rsidR="00753DC1">
        <w:t xml:space="preserve"> na:</w:t>
      </w:r>
    </w:p>
    <w:p w:rsidR="0000184A" w:rsidRDefault="00F221A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221A8">
        <w:rPr>
          <w:b/>
          <w:sz w:val="24"/>
          <w:szCs w:val="24"/>
        </w:rPr>
        <w:t>Dostawa systemu do pomiaru promieniowania UV-C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221A8" w:rsidRPr="00F221A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221A8" w:rsidRPr="00F221A8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221A8" w:rsidRPr="00F221A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CBF" w:rsidRDefault="00DD7CBF">
      <w:r>
        <w:separator/>
      </w:r>
    </w:p>
  </w:endnote>
  <w:endnote w:type="continuationSeparator" w:id="0">
    <w:p w:rsidR="00DD7CBF" w:rsidRDefault="00DD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9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90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A8" w:rsidRDefault="00F221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CBF" w:rsidRDefault="00DD7CBF">
      <w:r>
        <w:separator/>
      </w:r>
    </w:p>
  </w:footnote>
  <w:footnote w:type="continuationSeparator" w:id="0">
    <w:p w:rsidR="00DD7CBF" w:rsidRDefault="00DD7CB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A8" w:rsidRDefault="00F221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A8" w:rsidRDefault="007E3903">
    <w:pPr>
      <w:pStyle w:val="Nagwek"/>
    </w:pPr>
    <w:r w:rsidRPr="00EE2B3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7E3903" w:rsidRDefault="007E3903">
    <w:pPr>
      <w:pStyle w:val="Nagwek"/>
    </w:pPr>
  </w:p>
  <w:p w:rsidR="007E3903" w:rsidRDefault="007E3903">
    <w:pPr>
      <w:pStyle w:val="Nagwek"/>
    </w:pPr>
  </w:p>
  <w:p w:rsidR="007E3903" w:rsidRDefault="007E3903">
    <w:pPr>
      <w:pStyle w:val="Nagwek"/>
    </w:pPr>
  </w:p>
  <w:p w:rsidR="007E3903" w:rsidRDefault="007E3903">
    <w:pPr>
      <w:pStyle w:val="Nagwek"/>
    </w:pPr>
  </w:p>
  <w:p w:rsidR="007E3903" w:rsidRDefault="007E39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A8" w:rsidRDefault="00F221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CB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3903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D7CBF"/>
    <w:rsid w:val="00DE0396"/>
    <w:rsid w:val="00DE0405"/>
    <w:rsid w:val="00DE252B"/>
    <w:rsid w:val="00E37A20"/>
    <w:rsid w:val="00EB5766"/>
    <w:rsid w:val="00EC667E"/>
    <w:rsid w:val="00F221A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856AE1-9213-4A2A-B655-C2704555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E39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39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75490-EB39-4DCB-9DAA-09004F004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198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2019-07-17T09:03:00Z</cp:lastPrinted>
  <dcterms:created xsi:type="dcterms:W3CDTF">2019-07-17T09:03:00Z</dcterms:created>
  <dcterms:modified xsi:type="dcterms:W3CDTF">2019-07-17T09:03:00Z</dcterms:modified>
</cp:coreProperties>
</file>