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E6D2A">
      <w:pPr>
        <w:spacing w:line="360" w:lineRule="auto"/>
        <w:rPr>
          <w:b/>
          <w:bCs/>
          <w:color w:val="000000"/>
          <w:sz w:val="24"/>
        </w:rPr>
      </w:pPr>
      <w:r w:rsidRPr="007E6D2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E6D2A">
      <w:pPr>
        <w:spacing w:line="360" w:lineRule="auto"/>
        <w:rPr>
          <w:color w:val="000000"/>
          <w:sz w:val="24"/>
        </w:rPr>
      </w:pPr>
      <w:r w:rsidRPr="007E6D2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E6D2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E6D2A">
      <w:pPr>
        <w:spacing w:line="360" w:lineRule="auto"/>
        <w:rPr>
          <w:color w:val="000000"/>
          <w:sz w:val="24"/>
        </w:rPr>
      </w:pPr>
      <w:r w:rsidRPr="007E6D2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E6D2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E6D2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E6D2A" w:rsidRPr="007E6D2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E6D2A" w:rsidRPr="007E6D2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Pr="009124B7" w:rsidRDefault="00C85A89">
      <w:pPr>
        <w:spacing w:line="360" w:lineRule="auto"/>
        <w:rPr>
          <w:b/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E6D2A" w:rsidRPr="007E6D2A">
        <w:rPr>
          <w:b/>
          <w:color w:val="000000"/>
          <w:sz w:val="24"/>
        </w:rPr>
        <w:t>Wykonanie projektów dyplomu doktorskiego, dyplomu habilitacyjnego oraz wydruk wraz z dostawą dla Politechniki Częstochowskiej</w:t>
      </w:r>
      <w:r w:rsidR="009124B7">
        <w:rPr>
          <w:b/>
          <w:color w:val="000000"/>
          <w:sz w:val="24"/>
        </w:rPr>
        <w:t xml:space="preserve">, </w:t>
      </w:r>
      <w:proofErr w:type="spellStart"/>
      <w:r w:rsidR="009124B7">
        <w:rPr>
          <w:b/>
          <w:color w:val="000000"/>
          <w:sz w:val="24"/>
        </w:rPr>
        <w:t>spr</w:t>
      </w:r>
      <w:proofErr w:type="spellEnd"/>
      <w:r w:rsidR="009124B7">
        <w:rPr>
          <w:b/>
          <w:color w:val="000000"/>
          <w:sz w:val="24"/>
        </w:rPr>
        <w:t>. nr rej</w:t>
      </w:r>
      <w:r w:rsidRPr="009124B7">
        <w:rPr>
          <w:b/>
          <w:color w:val="000000"/>
          <w:sz w:val="24"/>
        </w:rPr>
        <w:t>.</w:t>
      </w:r>
      <w:r w:rsidR="009124B7" w:rsidRPr="009124B7">
        <w:rPr>
          <w:b/>
          <w:color w:val="000000"/>
          <w:sz w:val="24"/>
        </w:rPr>
        <w:t xml:space="preserve"> ZP/U-17/19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E6D2A" w:rsidTr="00CE72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E6D2A" w:rsidRDefault="007E6D2A" w:rsidP="00CE72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6D2A">
              <w:rPr>
                <w:b/>
                <w:sz w:val="24"/>
              </w:rPr>
              <w:t>DRUKARNIA CZĘSTOCHOWSKIE ZAKŁADY GRAFICZNE Sp. z o.o.</w:t>
            </w:r>
          </w:p>
          <w:p w:rsidR="007E6D2A" w:rsidRDefault="007E6D2A" w:rsidP="00CE72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6D2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7E6D2A">
              <w:rPr>
                <w:b/>
                <w:sz w:val="24"/>
              </w:rPr>
              <w:t>Częstochowa</w:t>
            </w:r>
          </w:p>
          <w:p w:rsidR="007E6D2A" w:rsidRDefault="007E6D2A" w:rsidP="00CE72E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6D2A">
              <w:rPr>
                <w:b/>
                <w:sz w:val="24"/>
              </w:rPr>
              <w:t>Al. NMP</w:t>
            </w:r>
            <w:r>
              <w:rPr>
                <w:b/>
                <w:sz w:val="24"/>
              </w:rPr>
              <w:t xml:space="preserve"> </w:t>
            </w:r>
            <w:r w:rsidRPr="007E6D2A">
              <w:rPr>
                <w:b/>
                <w:sz w:val="24"/>
              </w:rPr>
              <w:t>52</w:t>
            </w:r>
          </w:p>
          <w:p w:rsidR="007E6D2A" w:rsidRDefault="007E6D2A" w:rsidP="00CE72E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9124B7">
              <w:rPr>
                <w:b/>
                <w:sz w:val="24"/>
              </w:rPr>
              <w:t>5 375,</w:t>
            </w:r>
            <w:r w:rsidRPr="007E6D2A">
              <w:rPr>
                <w:b/>
                <w:sz w:val="24"/>
              </w:rPr>
              <w:t>10 zł</w:t>
            </w:r>
            <w:r w:rsidR="009124B7">
              <w:rPr>
                <w:b/>
                <w:sz w:val="24"/>
              </w:rPr>
              <w:t xml:space="preserve"> brutto</w:t>
            </w:r>
          </w:p>
          <w:p w:rsidR="007E6D2A" w:rsidRPr="00253031" w:rsidRDefault="007E6D2A" w:rsidP="00CE72E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E6D2A" w:rsidRDefault="007E6D2A" w:rsidP="00CE72E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E6D2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11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932"/>
        <w:gridCol w:w="3119"/>
      </w:tblGrid>
      <w:tr w:rsidR="009124B7" w:rsidRPr="00C63DA0" w:rsidTr="009124B7">
        <w:tc>
          <w:tcPr>
            <w:tcW w:w="540" w:type="dxa"/>
            <w:shd w:val="clear" w:color="auto" w:fill="auto"/>
            <w:vAlign w:val="center"/>
          </w:tcPr>
          <w:p w:rsidR="009124B7" w:rsidRPr="00C63DA0" w:rsidRDefault="009124B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124B7" w:rsidRPr="00C63DA0" w:rsidRDefault="009124B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124B7" w:rsidRPr="00C63DA0" w:rsidRDefault="009124B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9124B7" w:rsidRPr="00C63DA0" w:rsidRDefault="009124B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124B7" w:rsidRPr="00C63DA0" w:rsidRDefault="009124B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124B7" w:rsidRPr="00C63DA0" w:rsidTr="009124B7">
        <w:tc>
          <w:tcPr>
            <w:tcW w:w="540" w:type="dxa"/>
            <w:shd w:val="clear" w:color="auto" w:fill="auto"/>
            <w:vAlign w:val="center"/>
          </w:tcPr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DRUKARNIA CZĘSTOCHOWSKIE ZAKŁADY GRAFICZNE Sp. z o.o.</w:t>
            </w:r>
          </w:p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Al. NMP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124B7" w:rsidRPr="00C63DA0" w:rsidTr="009124B7">
        <w:tc>
          <w:tcPr>
            <w:tcW w:w="540" w:type="dxa"/>
            <w:shd w:val="clear" w:color="auto" w:fill="auto"/>
            <w:vAlign w:val="center"/>
          </w:tcPr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Firma Poligraficzno-Introligatorska 'Udziałowiec" Sp. z o.o.</w:t>
            </w:r>
          </w:p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E6D2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sz w:val="18"/>
                <w:szCs w:val="18"/>
              </w:rPr>
              <w:t xml:space="preserve">  46,15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124B7" w:rsidRPr="00C63DA0" w:rsidRDefault="009124B7" w:rsidP="00CE72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6D2A">
              <w:rPr>
                <w:rFonts w:ascii="Times New Roman" w:hAnsi="Times New Roman" w:cs="Times New Roman"/>
                <w:sz w:val="18"/>
                <w:szCs w:val="18"/>
              </w:rPr>
              <w:t xml:space="preserve">  46,15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E6D2A">
      <w:pPr>
        <w:pStyle w:val="Nagwek"/>
        <w:tabs>
          <w:tab w:val="clear" w:pos="4536"/>
        </w:tabs>
        <w:jc w:val="both"/>
        <w:rPr>
          <w:sz w:val="24"/>
        </w:rPr>
      </w:pPr>
      <w:r w:rsidRPr="007E6D2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E6D2A">
        <w:rPr>
          <w:sz w:val="24"/>
        </w:rPr>
        <w:t>2019-07-16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A62" w:rsidRDefault="00911A62">
      <w:r>
        <w:separator/>
      </w:r>
    </w:p>
  </w:endnote>
  <w:endnote w:type="continuationSeparator" w:id="0">
    <w:p w:rsidR="00911A62" w:rsidRDefault="00911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D2A" w:rsidRDefault="007E6D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124B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124B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D2A" w:rsidRDefault="007E6D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A62" w:rsidRDefault="00911A62">
      <w:r>
        <w:separator/>
      </w:r>
    </w:p>
  </w:footnote>
  <w:footnote w:type="continuationSeparator" w:id="0">
    <w:p w:rsidR="00911A62" w:rsidRDefault="00911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D2A" w:rsidRDefault="007E6D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D2A" w:rsidRDefault="007E6D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D2A" w:rsidRDefault="007E6D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A62"/>
    <w:rsid w:val="00140696"/>
    <w:rsid w:val="00253031"/>
    <w:rsid w:val="00377700"/>
    <w:rsid w:val="005C147E"/>
    <w:rsid w:val="007118AF"/>
    <w:rsid w:val="007124E4"/>
    <w:rsid w:val="00745012"/>
    <w:rsid w:val="007E6D2A"/>
    <w:rsid w:val="0087722C"/>
    <w:rsid w:val="00911A62"/>
    <w:rsid w:val="009124B7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4E4F4E"/>
  <w15:chartTrackingRefBased/>
  <w15:docId w15:val="{BBA0C3C9-FF98-49FC-B99C-4D5BF1C7B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2019-07-16T08:25:00Z</dcterms:created>
  <dcterms:modified xsi:type="dcterms:W3CDTF">2019-07-16T08:25:00Z</dcterms:modified>
</cp:coreProperties>
</file>