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2EC" w:rsidRDefault="0033361B" w:rsidP="00B52A97">
      <w:pPr>
        <w:pStyle w:val="ogloszenie"/>
        <w:jc w:val="center"/>
        <w:rPr>
          <w:noProof/>
        </w:rPr>
      </w:pPr>
      <w:r w:rsidRPr="00E408BA">
        <w:rPr>
          <w:noProof/>
        </w:rPr>
        <w:drawing>
          <wp:anchor distT="0" distB="0" distL="114300" distR="114300" simplePos="0" relativeHeight="251658240" behindDoc="1" locked="0" layoutInCell="1" allowOverlap="1" wp14:anchorId="62FB4DE1" wp14:editId="5DE7A1BB">
            <wp:simplePos x="0" y="0"/>
            <wp:positionH relativeFrom="column">
              <wp:posOffset>-118745</wp:posOffset>
            </wp:positionH>
            <wp:positionV relativeFrom="paragraph">
              <wp:posOffset>62230</wp:posOffset>
            </wp:positionV>
            <wp:extent cx="7285990" cy="9096375"/>
            <wp:effectExtent l="0" t="0" r="0" b="9525"/>
            <wp:wrapNone/>
            <wp:docPr id="1" name="Obraz 1" descr="Żeromski - firmówka UE Program Regionalny KRAKÓW 18-02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Żeromski - firmówka UE Program Regionalny KRAKÓW 18-02-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5990" cy="909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72921" w:rsidRDefault="00C72921" w:rsidP="00C72921">
      <w:pPr>
        <w:pStyle w:val="Nagwek"/>
        <w:tabs>
          <w:tab w:val="clear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C72921" w:rsidRDefault="00C72921" w:rsidP="00C72921">
      <w:pPr>
        <w:pStyle w:val="Nagwek"/>
        <w:tabs>
          <w:tab w:val="clear" w:pos="4536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D38F2" w:rsidRDefault="0033361B" w:rsidP="0033361B">
      <w:pPr>
        <w:pStyle w:val="ogloszeni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672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C72921">
        <w:rPr>
          <w:b/>
          <w:sz w:val="28"/>
          <w:szCs w:val="28"/>
        </w:rPr>
        <w:tab/>
      </w:r>
      <w:r w:rsidR="00DA32A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</w:p>
    <w:p w:rsidR="0033361B" w:rsidRPr="0033361B" w:rsidRDefault="0033361B" w:rsidP="0033361B">
      <w:pPr>
        <w:pStyle w:val="ogloszenie"/>
        <w:tabs>
          <w:tab w:val="left" w:pos="6570"/>
        </w:tabs>
        <w:rPr>
          <w:rFonts w:ascii="Times New Roman" w:hAnsi="Times New Roman"/>
          <w:sz w:val="24"/>
          <w:szCs w:val="24"/>
        </w:rPr>
      </w:pPr>
      <w:r w:rsidRPr="0033361B">
        <w:rPr>
          <w:rFonts w:ascii="Times New Roman" w:hAnsi="Times New Roman"/>
          <w:b/>
          <w:bCs/>
          <w:sz w:val="24"/>
          <w:szCs w:val="24"/>
        </w:rPr>
        <w:t xml:space="preserve">Pismo: </w:t>
      </w:r>
      <w:r w:rsidRPr="0033361B">
        <w:rPr>
          <w:rFonts w:ascii="Times New Roman" w:hAnsi="Times New Roman"/>
          <w:b/>
          <w:sz w:val="24"/>
          <w:szCs w:val="24"/>
        </w:rPr>
        <w:t>271.278/12/2019</w:t>
      </w:r>
      <w:r>
        <w:rPr>
          <w:rFonts w:ascii="Times New Roman" w:hAnsi="Times New Roman"/>
          <w:b/>
          <w:sz w:val="24"/>
          <w:szCs w:val="24"/>
        </w:rPr>
        <w:tab/>
      </w:r>
      <w:r w:rsidRPr="0033361B">
        <w:rPr>
          <w:rFonts w:ascii="Times New Roman" w:hAnsi="Times New Roman"/>
          <w:sz w:val="24"/>
          <w:szCs w:val="24"/>
        </w:rPr>
        <w:t>Kraków dnia: 2019-07-12</w:t>
      </w:r>
    </w:p>
    <w:p w:rsidR="0033361B" w:rsidRDefault="0033361B" w:rsidP="0033361B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33361B" w:rsidRDefault="0033361B" w:rsidP="0033361B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33361B" w:rsidRDefault="0033361B" w:rsidP="0033361B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33361B" w:rsidRDefault="0033361B" w:rsidP="0033361B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w grupie 2</w:t>
      </w:r>
    </w:p>
    <w:p w:rsidR="0033361B" w:rsidRDefault="0033361B" w:rsidP="0033361B">
      <w:pPr>
        <w:spacing w:line="360" w:lineRule="auto"/>
        <w:rPr>
          <w:b/>
          <w:bCs/>
          <w:color w:val="000000"/>
        </w:rPr>
      </w:pPr>
      <w:r w:rsidRPr="00B051E6">
        <w:rPr>
          <w:b/>
          <w:bCs/>
          <w:color w:val="000000"/>
        </w:rPr>
        <w:t>S</w:t>
      </w:r>
      <w:r>
        <w:rPr>
          <w:b/>
          <w:bCs/>
          <w:color w:val="000000"/>
        </w:rPr>
        <w:t>zpital Specjalistyczny im. Stefana Żeromskiego SP ZOZ w Krakowie,</w:t>
      </w:r>
    </w:p>
    <w:p w:rsidR="0033361B" w:rsidRDefault="0033361B" w:rsidP="0033361B">
      <w:pPr>
        <w:spacing w:line="360" w:lineRule="auto"/>
        <w:rPr>
          <w:color w:val="000000"/>
        </w:rPr>
      </w:pPr>
      <w:r w:rsidRPr="00B051E6">
        <w:rPr>
          <w:color w:val="000000"/>
        </w:rPr>
        <w:t>o</w:t>
      </w:r>
      <w:r>
        <w:rPr>
          <w:color w:val="000000"/>
        </w:rPr>
        <w:t>s</w:t>
      </w:r>
      <w:r w:rsidRPr="00B051E6">
        <w:rPr>
          <w:color w:val="000000"/>
        </w:rPr>
        <w:t>. Na Skarpie</w:t>
      </w:r>
      <w:r>
        <w:rPr>
          <w:color w:val="000000"/>
        </w:rPr>
        <w:t xml:space="preserve"> </w:t>
      </w:r>
      <w:r w:rsidRPr="00B051E6">
        <w:rPr>
          <w:color w:val="000000"/>
        </w:rPr>
        <w:t>66</w:t>
      </w:r>
      <w:r>
        <w:rPr>
          <w:color w:val="000000"/>
        </w:rPr>
        <w:t xml:space="preserve"> ,</w:t>
      </w:r>
    </w:p>
    <w:p w:rsidR="0033361B" w:rsidRDefault="0033361B" w:rsidP="0033361B">
      <w:pPr>
        <w:spacing w:line="360" w:lineRule="auto"/>
        <w:rPr>
          <w:color w:val="000000"/>
          <w:sz w:val="16"/>
          <w:szCs w:val="16"/>
          <w:lang w:val="en-US"/>
        </w:rPr>
      </w:pPr>
      <w:r w:rsidRPr="00B051E6">
        <w:rPr>
          <w:color w:val="000000"/>
        </w:rPr>
        <w:t>31-913</w:t>
      </w:r>
      <w:r>
        <w:rPr>
          <w:color w:val="000000"/>
        </w:rPr>
        <w:t xml:space="preserve"> </w:t>
      </w:r>
      <w:r w:rsidRPr="00B051E6">
        <w:rPr>
          <w:color w:val="000000"/>
        </w:rPr>
        <w:t>Kraków</w:t>
      </w:r>
      <w:r>
        <w:rPr>
          <w:color w:val="000000"/>
        </w:rPr>
        <w:t xml:space="preserve">, </w:t>
      </w:r>
    </w:p>
    <w:p w:rsidR="0033361B" w:rsidRPr="002D6788" w:rsidRDefault="0033361B" w:rsidP="0033361B">
      <w:pPr>
        <w:pStyle w:val="pkt"/>
        <w:ind w:left="0" w:firstLine="0"/>
      </w:pPr>
      <w:r>
        <w:rPr>
          <w:color w:val="000000"/>
        </w:rPr>
        <w:t>niniejszym informuje o wyniku postępowania na</w:t>
      </w:r>
      <w:r>
        <w:rPr>
          <w:bCs/>
        </w:rPr>
        <w:t>:</w:t>
      </w:r>
    </w:p>
    <w:p w:rsidR="0033361B" w:rsidRDefault="0033361B" w:rsidP="0033361B">
      <w:pPr>
        <w:spacing w:before="120" w:after="240"/>
        <w:jc w:val="center"/>
        <w:rPr>
          <w:b/>
        </w:rPr>
      </w:pPr>
      <w:r w:rsidRPr="006A3246">
        <w:rPr>
          <w:b/>
        </w:rPr>
        <w:t>Zakup, dostawa i uruchomienie sprzętu medycznego wraz z</w:t>
      </w:r>
      <w:r>
        <w:rPr>
          <w:b/>
        </w:rPr>
        <w:t xml:space="preserve"> </w:t>
      </w:r>
      <w:r w:rsidRPr="006A3246">
        <w:rPr>
          <w:b/>
        </w:rPr>
        <w:t>przeszkoleniem pracowników w ramach projektu pn. Zakup sprzętu medycznego dla Szpitala Specjalistycznego im. Stefana Żeromskiego SP ZOZ w Krakowie (ZIT) - nr projektu RPMP.12.01.04-12-0601/16-XVII/110/FE/17 (grupa 1-3) oraz dotacji z Gminy Miejskiej Kraków (grupa 4).</w:t>
      </w:r>
    </w:p>
    <w:p w:rsidR="0033361B" w:rsidRDefault="0033361B" w:rsidP="0033361B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w grupie 2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3361B" w:rsidTr="007C00D7">
        <w:trPr>
          <w:cantSplit/>
        </w:trPr>
        <w:tc>
          <w:tcPr>
            <w:tcW w:w="9210" w:type="dxa"/>
          </w:tcPr>
          <w:p w:rsidR="0033361B" w:rsidRPr="000C1F1F" w:rsidRDefault="0033361B" w:rsidP="007C00D7">
            <w:pPr>
              <w:spacing w:before="40"/>
              <w:rPr>
                <w:b/>
              </w:rPr>
            </w:pPr>
            <w:r>
              <w:rPr>
                <w:b/>
              </w:rPr>
              <w:t xml:space="preserve">  </w:t>
            </w:r>
            <w:r w:rsidRPr="000C1F1F">
              <w:rPr>
                <w:b/>
              </w:rPr>
              <w:t>Olympus Polska Sp. z o. o.</w:t>
            </w:r>
          </w:p>
          <w:p w:rsidR="0033361B" w:rsidRPr="000C1F1F" w:rsidRDefault="0033361B" w:rsidP="007C00D7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r w:rsidRPr="000C1F1F">
              <w:rPr>
                <w:b/>
              </w:rPr>
              <w:t>Suwak 3</w:t>
            </w:r>
          </w:p>
          <w:p w:rsidR="0033361B" w:rsidRPr="000C1F1F" w:rsidRDefault="0033361B" w:rsidP="007C00D7">
            <w:pPr>
              <w:spacing w:after="60"/>
              <w:ind w:left="142"/>
              <w:jc w:val="both"/>
              <w:rPr>
                <w:b/>
              </w:rPr>
            </w:pPr>
            <w:r w:rsidRPr="000C1F1F">
              <w:rPr>
                <w:b/>
              </w:rPr>
              <w:t xml:space="preserve">02-676 Warszawa </w:t>
            </w:r>
          </w:p>
          <w:p w:rsidR="0033361B" w:rsidRDefault="0033361B" w:rsidP="007C00D7">
            <w:pPr>
              <w:spacing w:after="60"/>
              <w:ind w:left="142"/>
              <w:jc w:val="both"/>
            </w:pPr>
            <w:r>
              <w:t>na:</w:t>
            </w:r>
          </w:p>
          <w:p w:rsidR="0033361B" w:rsidRDefault="0033361B" w:rsidP="007C00D7">
            <w:pPr>
              <w:ind w:left="142"/>
              <w:jc w:val="both"/>
              <w:rPr>
                <w:b/>
              </w:rPr>
            </w:pPr>
            <w:r>
              <w:t>Zadanie nr 2 za cenę 186 714,22 zł</w:t>
            </w:r>
          </w:p>
          <w:p w:rsidR="0033361B" w:rsidRDefault="0033361B" w:rsidP="007C00D7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33361B" w:rsidRDefault="0033361B" w:rsidP="0033361B">
            <w:pPr>
              <w:ind w:left="142"/>
              <w:jc w:val="both"/>
              <w:rPr>
                <w:b/>
              </w:rPr>
            </w:pPr>
            <w:r>
              <w:rPr>
                <w:b/>
              </w:rPr>
              <w:t>oferta odpowiada wszystkim wymaganiom przedstawionym w ustawie z dnia 29 stycznia 2004 r. Prawo zamówień publicznych (tekst jednolity Dz. U. z 2018, poz. 1986), wymaganiom przedstawionym w specyfikacji istotnych warunków zamówienia, oraz jest najkorzystniejsza przy zastosowaniu kryteriów określonych w SIWZ.</w:t>
            </w:r>
          </w:p>
          <w:p w:rsidR="0033361B" w:rsidRPr="006A3246" w:rsidRDefault="0033361B" w:rsidP="007C00D7">
            <w:pPr>
              <w:spacing w:after="60"/>
              <w:ind w:left="142"/>
              <w:jc w:val="both"/>
              <w:rPr>
                <w:highlight w:val="darkGray"/>
              </w:rPr>
            </w:pPr>
          </w:p>
        </w:tc>
      </w:tr>
    </w:tbl>
    <w:p w:rsidR="0033361B" w:rsidRDefault="0033361B" w:rsidP="0033361B">
      <w:pPr>
        <w:spacing w:before="240" w:after="120"/>
        <w:jc w:val="both"/>
        <w:rPr>
          <w:color w:val="000000"/>
        </w:rPr>
      </w:pPr>
    </w:p>
    <w:p w:rsidR="0033361B" w:rsidRDefault="0033361B" w:rsidP="0033361B">
      <w:pPr>
        <w:spacing w:before="240" w:after="120"/>
        <w:jc w:val="both"/>
        <w:rPr>
          <w:color w:val="000000"/>
        </w:rPr>
      </w:pPr>
    </w:p>
    <w:p w:rsidR="0033361B" w:rsidRDefault="0033361B" w:rsidP="0033361B">
      <w:pPr>
        <w:spacing w:before="24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33361B" w:rsidRPr="00834EF4" w:rsidTr="007C00D7">
        <w:tc>
          <w:tcPr>
            <w:tcW w:w="2277" w:type="dxa"/>
            <w:shd w:val="clear" w:color="auto" w:fill="F3F3F3"/>
          </w:tcPr>
          <w:p w:rsidR="0033361B" w:rsidRPr="00834EF4" w:rsidRDefault="0033361B" w:rsidP="007C00D7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:rsidR="0033361B" w:rsidRPr="00834EF4" w:rsidRDefault="0033361B" w:rsidP="007C00D7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:rsidR="0033361B" w:rsidRPr="00834EF4" w:rsidRDefault="0033361B" w:rsidP="007C00D7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12" w:type="dxa"/>
            <w:shd w:val="clear" w:color="auto" w:fill="F3F3F3"/>
          </w:tcPr>
          <w:p w:rsidR="0033361B" w:rsidRPr="00834EF4" w:rsidRDefault="0033361B" w:rsidP="007C00D7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3361B" w:rsidRPr="00834EF4" w:rsidTr="007C00D7">
        <w:tc>
          <w:tcPr>
            <w:tcW w:w="2277" w:type="dxa"/>
            <w:shd w:val="clear" w:color="auto" w:fill="auto"/>
          </w:tcPr>
          <w:p w:rsidR="0033361B" w:rsidRPr="00834EF4" w:rsidRDefault="0033361B" w:rsidP="007C00D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A3246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A3246">
              <w:rPr>
                <w:sz w:val="18"/>
                <w:szCs w:val="18"/>
              </w:rPr>
              <w:t>GRUPA 2</w:t>
            </w:r>
          </w:p>
        </w:tc>
        <w:tc>
          <w:tcPr>
            <w:tcW w:w="2511" w:type="dxa"/>
            <w:shd w:val="clear" w:color="auto" w:fill="auto"/>
          </w:tcPr>
          <w:p w:rsidR="0033361B" w:rsidRPr="00834EF4" w:rsidRDefault="0033361B" w:rsidP="007C00D7">
            <w:pPr>
              <w:spacing w:before="40"/>
              <w:rPr>
                <w:sz w:val="18"/>
                <w:szCs w:val="18"/>
              </w:rPr>
            </w:pPr>
            <w:r w:rsidRPr="006A3246">
              <w:rPr>
                <w:sz w:val="18"/>
                <w:szCs w:val="18"/>
              </w:rPr>
              <w:t>Olympus Polska Sp. z o. o.</w:t>
            </w:r>
          </w:p>
          <w:p w:rsidR="0033361B" w:rsidRPr="00834EF4" w:rsidRDefault="0033361B" w:rsidP="007C00D7">
            <w:pPr>
              <w:rPr>
                <w:sz w:val="18"/>
                <w:szCs w:val="18"/>
              </w:rPr>
            </w:pPr>
            <w:r w:rsidRPr="006A3246">
              <w:rPr>
                <w:sz w:val="18"/>
                <w:szCs w:val="18"/>
              </w:rPr>
              <w:t>Suwak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A3246">
              <w:rPr>
                <w:sz w:val="18"/>
                <w:szCs w:val="18"/>
              </w:rPr>
              <w:t>3</w:t>
            </w:r>
          </w:p>
          <w:p w:rsidR="0033361B" w:rsidRPr="00834EF4" w:rsidRDefault="0033361B" w:rsidP="007C00D7">
            <w:pPr>
              <w:spacing w:after="40"/>
              <w:rPr>
                <w:color w:val="000000"/>
                <w:sz w:val="18"/>
                <w:szCs w:val="18"/>
              </w:rPr>
            </w:pPr>
            <w:r w:rsidRPr="006A3246">
              <w:rPr>
                <w:sz w:val="18"/>
                <w:szCs w:val="18"/>
              </w:rPr>
              <w:t>02-676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A3246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33361B" w:rsidRPr="006A3246" w:rsidRDefault="0033361B" w:rsidP="007C00D7">
            <w:pPr>
              <w:spacing w:before="40" w:after="40"/>
              <w:rPr>
                <w:sz w:val="18"/>
                <w:szCs w:val="18"/>
              </w:rPr>
            </w:pPr>
            <w:r w:rsidRPr="006A3246">
              <w:rPr>
                <w:sz w:val="18"/>
                <w:szCs w:val="18"/>
              </w:rPr>
              <w:t xml:space="preserve">1 - CENA - </w:t>
            </w:r>
            <w:r>
              <w:rPr>
                <w:sz w:val="18"/>
                <w:szCs w:val="18"/>
              </w:rPr>
              <w:t>6</w:t>
            </w:r>
            <w:r w:rsidRPr="006A3246">
              <w:rPr>
                <w:sz w:val="18"/>
                <w:szCs w:val="18"/>
              </w:rPr>
              <w:t>0.00</w:t>
            </w:r>
          </w:p>
          <w:p w:rsidR="0033361B" w:rsidRPr="006A3246" w:rsidRDefault="0033361B" w:rsidP="007C00D7">
            <w:pPr>
              <w:spacing w:before="40" w:after="40"/>
              <w:rPr>
                <w:sz w:val="18"/>
                <w:szCs w:val="18"/>
              </w:rPr>
            </w:pPr>
            <w:r w:rsidRPr="006A3246">
              <w:rPr>
                <w:sz w:val="18"/>
                <w:szCs w:val="18"/>
              </w:rPr>
              <w:t>2 - WYDŁUŻENIE TERMINU GWARANCJI - 0.00</w:t>
            </w:r>
          </w:p>
          <w:p w:rsidR="0033361B" w:rsidRPr="00834EF4" w:rsidRDefault="0033361B" w:rsidP="007C00D7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A3246">
              <w:rPr>
                <w:sz w:val="18"/>
                <w:szCs w:val="18"/>
              </w:rPr>
              <w:t xml:space="preserve">3 - TERMIN DOSTAWY - </w:t>
            </w:r>
            <w:r>
              <w:rPr>
                <w:sz w:val="18"/>
                <w:szCs w:val="18"/>
              </w:rPr>
              <w:t>1</w:t>
            </w:r>
            <w:r w:rsidRPr="006A3246">
              <w:rPr>
                <w:sz w:val="18"/>
                <w:szCs w:val="18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33361B" w:rsidRPr="00834EF4" w:rsidRDefault="0033361B" w:rsidP="007C00D7">
            <w:pPr>
              <w:jc w:val="center"/>
              <w:rPr>
                <w:color w:val="000000"/>
                <w:sz w:val="18"/>
                <w:szCs w:val="18"/>
              </w:rPr>
            </w:pPr>
            <w:r w:rsidRPr="006A324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7</w:t>
            </w:r>
            <w:r w:rsidRPr="006A3246">
              <w:rPr>
                <w:sz w:val="18"/>
                <w:szCs w:val="18"/>
              </w:rPr>
              <w:t>0,00</w:t>
            </w:r>
          </w:p>
        </w:tc>
      </w:tr>
    </w:tbl>
    <w:p w:rsidR="0033361B" w:rsidRDefault="0033361B" w:rsidP="0033361B">
      <w:pPr>
        <w:spacing w:line="276" w:lineRule="auto"/>
        <w:jc w:val="both"/>
        <w:rPr>
          <w:color w:val="000000"/>
        </w:rPr>
      </w:pPr>
    </w:p>
    <w:p w:rsidR="0033361B" w:rsidRDefault="0033361B" w:rsidP="0033361B">
      <w:pPr>
        <w:spacing w:line="276" w:lineRule="auto"/>
        <w:ind w:left="5664" w:firstLine="708"/>
        <w:jc w:val="both"/>
        <w:rPr>
          <w:color w:val="000000"/>
        </w:rPr>
      </w:pPr>
    </w:p>
    <w:p w:rsidR="0033361B" w:rsidRDefault="0033361B" w:rsidP="0033361B">
      <w:pPr>
        <w:spacing w:line="276" w:lineRule="auto"/>
        <w:ind w:left="5664" w:firstLine="708"/>
        <w:jc w:val="both"/>
        <w:rPr>
          <w:color w:val="000000"/>
        </w:rPr>
      </w:pPr>
      <w:r>
        <w:rPr>
          <w:color w:val="000000"/>
        </w:rPr>
        <w:t>Zatwierdził:</w:t>
      </w:r>
    </w:p>
    <w:p w:rsidR="00530609" w:rsidRDefault="00530609" w:rsidP="00530609">
      <w:pPr>
        <w:spacing w:line="276" w:lineRule="auto"/>
        <w:ind w:left="5664"/>
        <w:jc w:val="both"/>
        <w:rPr>
          <w:color w:val="000000"/>
        </w:rPr>
      </w:pPr>
      <w:r>
        <w:rPr>
          <w:color w:val="000000"/>
        </w:rPr>
        <w:t>Z-ca Dyrektora ds. Lecznictwa</w:t>
      </w:r>
    </w:p>
    <w:p w:rsidR="00530609" w:rsidRPr="001E1E01" w:rsidRDefault="00530609" w:rsidP="00530609">
      <w:pPr>
        <w:spacing w:line="276" w:lineRule="auto"/>
        <w:ind w:left="4956" w:firstLine="708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t>Katarzyna Turek-</w:t>
      </w:r>
      <w:proofErr w:type="spellStart"/>
      <w:r>
        <w:rPr>
          <w:color w:val="000000"/>
        </w:rPr>
        <w:t>Fornelska</w:t>
      </w:r>
      <w:proofErr w:type="spellEnd"/>
    </w:p>
    <w:p w:rsidR="001E5342" w:rsidRDefault="001E5342" w:rsidP="0033361B">
      <w:pPr>
        <w:spacing w:line="360" w:lineRule="auto"/>
      </w:pPr>
    </w:p>
    <w:sectPr w:rsidR="001E53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2B7" w:rsidRDefault="008742B7">
      <w:r>
        <w:separator/>
      </w:r>
    </w:p>
  </w:endnote>
  <w:endnote w:type="continuationSeparator" w:id="0">
    <w:p w:rsidR="008742B7" w:rsidRDefault="00874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2B7" w:rsidRDefault="008742B7">
      <w:r>
        <w:separator/>
      </w:r>
    </w:p>
  </w:footnote>
  <w:footnote w:type="continuationSeparator" w:id="0">
    <w:p w:rsidR="008742B7" w:rsidRDefault="00874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1BA" w:rsidRDefault="00EC01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60B"/>
    <w:rsid w:val="000214E1"/>
    <w:rsid w:val="000A2C44"/>
    <w:rsid w:val="000F060B"/>
    <w:rsid w:val="000F203E"/>
    <w:rsid w:val="001A45D0"/>
    <w:rsid w:val="001E5342"/>
    <w:rsid w:val="0033361B"/>
    <w:rsid w:val="003A26F4"/>
    <w:rsid w:val="0048093A"/>
    <w:rsid w:val="00502278"/>
    <w:rsid w:val="00530609"/>
    <w:rsid w:val="005E4BC7"/>
    <w:rsid w:val="005F0217"/>
    <w:rsid w:val="006B1401"/>
    <w:rsid w:val="00747E2D"/>
    <w:rsid w:val="007B0EDC"/>
    <w:rsid w:val="007B1A7A"/>
    <w:rsid w:val="007E00F1"/>
    <w:rsid w:val="007F2C5B"/>
    <w:rsid w:val="008742B7"/>
    <w:rsid w:val="008F5046"/>
    <w:rsid w:val="009A4BCD"/>
    <w:rsid w:val="009B52EF"/>
    <w:rsid w:val="00B004FE"/>
    <w:rsid w:val="00B14124"/>
    <w:rsid w:val="00B30F03"/>
    <w:rsid w:val="00B52A97"/>
    <w:rsid w:val="00B80022"/>
    <w:rsid w:val="00C72921"/>
    <w:rsid w:val="00D02FD7"/>
    <w:rsid w:val="00D62134"/>
    <w:rsid w:val="00D632EC"/>
    <w:rsid w:val="00DA32A2"/>
    <w:rsid w:val="00DD38F2"/>
    <w:rsid w:val="00DF7CE5"/>
    <w:rsid w:val="00E459F1"/>
    <w:rsid w:val="00EC01BA"/>
    <w:rsid w:val="00F94F6D"/>
    <w:rsid w:val="00FC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33F7D"/>
  <w15:docId w15:val="{B87FC57F-A25A-4677-A6E0-6D34F729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32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32A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49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cp:lastPrinted>2019-07-12T06:35:00Z</cp:lastPrinted>
  <dcterms:created xsi:type="dcterms:W3CDTF">2019-07-12T06:34:00Z</dcterms:created>
  <dcterms:modified xsi:type="dcterms:W3CDTF">2019-07-12T09:42:00Z</dcterms:modified>
</cp:coreProperties>
</file>