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96079" w:rsidRPr="00696079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96079" w:rsidRPr="00696079">
        <w:rPr>
          <w:rFonts w:ascii="Times New Roman" w:hAnsi="Times New Roman"/>
          <w:b/>
        </w:rPr>
        <w:t>ZP/RB-14/19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96079" w:rsidRPr="0069607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96079" w:rsidRPr="0069607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96079" w:rsidRPr="0069607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96079" w:rsidRPr="0069607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96079" w:rsidRPr="00696079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96079" w:rsidRPr="00696079">
        <w:rPr>
          <w:rFonts w:ascii="Times New Roman" w:hAnsi="Times New Roman"/>
        </w:rPr>
        <w:t>(</w:t>
      </w:r>
      <w:proofErr w:type="spellStart"/>
      <w:r w:rsidR="00696079" w:rsidRPr="00696079">
        <w:rPr>
          <w:rFonts w:ascii="Times New Roman" w:hAnsi="Times New Roman"/>
        </w:rPr>
        <w:t>t.j</w:t>
      </w:r>
      <w:proofErr w:type="spellEnd"/>
      <w:r w:rsidR="00696079" w:rsidRPr="00696079">
        <w:rPr>
          <w:rFonts w:ascii="Times New Roman" w:hAnsi="Times New Roman"/>
        </w:rPr>
        <w:t xml:space="preserve">. Dz. U. z  2018 r. poz. 1986 z </w:t>
      </w:r>
      <w:proofErr w:type="spellStart"/>
      <w:r w:rsidR="00696079" w:rsidRPr="00696079">
        <w:rPr>
          <w:rFonts w:ascii="Times New Roman" w:hAnsi="Times New Roman"/>
        </w:rPr>
        <w:t>późn</w:t>
      </w:r>
      <w:proofErr w:type="spellEnd"/>
      <w:r w:rsidR="00696079" w:rsidRPr="00696079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96079" w:rsidRPr="00696079">
        <w:rPr>
          <w:rFonts w:ascii="Times New Roman" w:hAnsi="Times New Roman"/>
          <w:b/>
        </w:rPr>
        <w:t>Prace budowlane związane z izolacją przeciwwilgociową i cieplną budynku Wydziału Budownictwa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96079" w:rsidRPr="00696079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B114BA" w:rsidRDefault="00B114BA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B114BA" w:rsidRDefault="00B114BA" w:rsidP="009462BD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B114BA" w:rsidRDefault="00B114BA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</w:t>
      </w:r>
      <w:bookmarkStart w:id="0" w:name="_GoBack"/>
      <w:bookmarkEnd w:id="0"/>
      <w:r w:rsidRPr="00F8042D">
        <w:rPr>
          <w:rFonts w:ascii="Times New Roman" w:hAnsi="Times New Roman"/>
          <w:b/>
        </w:rPr>
        <w:t>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EA0" w:rsidRDefault="00861EA0" w:rsidP="0038231F">
      <w:pPr>
        <w:spacing w:after="0" w:line="240" w:lineRule="auto"/>
      </w:pPr>
      <w:r>
        <w:separator/>
      </w:r>
    </w:p>
  </w:endnote>
  <w:endnote w:type="continuationSeparator" w:id="0">
    <w:p w:rsidR="00861EA0" w:rsidRDefault="00861E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079" w:rsidRDefault="006960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114B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114B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079" w:rsidRDefault="006960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EA0" w:rsidRDefault="00861EA0" w:rsidP="0038231F">
      <w:pPr>
        <w:spacing w:after="0" w:line="240" w:lineRule="auto"/>
      </w:pPr>
      <w:r>
        <w:separator/>
      </w:r>
    </w:p>
  </w:footnote>
  <w:footnote w:type="continuationSeparator" w:id="0">
    <w:p w:rsidR="00861EA0" w:rsidRDefault="00861EA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079" w:rsidRDefault="006960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079" w:rsidRDefault="006960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079" w:rsidRDefault="006960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1EA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96079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1EA0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14BA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547934"/>
  <w15:docId w15:val="{EFDF6807-A7DC-489A-BAF7-09BA2E562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45315-73FE-4C36-91D7-355E0F536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529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2019-07-10T10:25:00Z</dcterms:created>
  <dcterms:modified xsi:type="dcterms:W3CDTF">2019-07-10T10:25:00Z</dcterms:modified>
</cp:coreProperties>
</file>