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D7CE2" w:rsidRPr="00ED7CE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D7CE2" w:rsidRPr="00ED7CE2">
        <w:rPr>
          <w:b/>
          <w:sz w:val="24"/>
        </w:rPr>
        <w:t>ZP/D-16/A/19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D7CE2" w:rsidRPr="00ED7CE2">
        <w:rPr>
          <w:b/>
        </w:rPr>
        <w:t>przetarg nieograniczony</w:t>
      </w:r>
      <w:r w:rsidR="00753DC1">
        <w:t xml:space="preserve"> na:</w:t>
      </w:r>
    </w:p>
    <w:p w:rsidR="0000184A" w:rsidRDefault="00ED7C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D7CE2">
        <w:rPr>
          <w:b/>
          <w:sz w:val="24"/>
          <w:szCs w:val="24"/>
        </w:rPr>
        <w:t>Dostawa samochodowej kamery termowizyjnej do widzenia nocnego (night vision) wraz z elektronicznym modułem sterującym i okablowaniem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D7CE2" w:rsidRPr="00ED7CE2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D7CE2" w:rsidRPr="00ED7CE2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D7CE2" w:rsidRPr="00ED7CE2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BE1" w:rsidRDefault="001D7BE1">
      <w:r>
        <w:separator/>
      </w:r>
    </w:p>
  </w:endnote>
  <w:endnote w:type="continuationSeparator" w:id="0">
    <w:p w:rsidR="001D7BE1" w:rsidRDefault="001D7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E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E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CE2" w:rsidRDefault="00ED7C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BE1" w:rsidRDefault="001D7BE1">
      <w:r>
        <w:separator/>
      </w:r>
    </w:p>
  </w:footnote>
  <w:footnote w:type="continuationSeparator" w:id="0">
    <w:p w:rsidR="001D7BE1" w:rsidRDefault="001D7BE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CE2" w:rsidRDefault="00ED7C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CE2" w:rsidRDefault="00274E94">
    <w:pPr>
      <w:pStyle w:val="Nagwek"/>
    </w:pPr>
    <w:r w:rsidRPr="007C7B7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274E94" w:rsidRDefault="00274E94">
    <w:pPr>
      <w:pStyle w:val="Nagwek"/>
    </w:pPr>
  </w:p>
  <w:p w:rsidR="00274E94" w:rsidRDefault="00274E94">
    <w:pPr>
      <w:pStyle w:val="Nagwek"/>
    </w:pPr>
  </w:p>
  <w:p w:rsidR="00274E94" w:rsidRDefault="00274E94">
    <w:pPr>
      <w:pStyle w:val="Nagwek"/>
    </w:pPr>
  </w:p>
  <w:p w:rsidR="00274E94" w:rsidRDefault="00274E94">
    <w:pPr>
      <w:pStyle w:val="Nagwek"/>
    </w:pPr>
  </w:p>
  <w:p w:rsidR="00274E94" w:rsidRDefault="00274E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CE2" w:rsidRDefault="00ED7C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BE1"/>
    <w:rsid w:val="0000184A"/>
    <w:rsid w:val="00012997"/>
    <w:rsid w:val="000621A2"/>
    <w:rsid w:val="00075CEC"/>
    <w:rsid w:val="00106AC7"/>
    <w:rsid w:val="00111985"/>
    <w:rsid w:val="00147532"/>
    <w:rsid w:val="001614BA"/>
    <w:rsid w:val="001D7BE1"/>
    <w:rsid w:val="00204613"/>
    <w:rsid w:val="00274E9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7CE2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A123AF-6DE9-4694-A438-9E8BB27F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74E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4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7AE3E-3221-48AF-9C09-076C9FB13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2019-07-10T06:49:00Z</cp:lastPrinted>
  <dcterms:created xsi:type="dcterms:W3CDTF">2019-07-10T06:49:00Z</dcterms:created>
  <dcterms:modified xsi:type="dcterms:W3CDTF">2019-07-10T06:49:00Z</dcterms:modified>
</cp:coreProperties>
</file>