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E5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D90343">
        <w:rPr>
          <w:rFonts w:ascii="Tahoma" w:hAnsi="Tahoma" w:cs="Tahoma"/>
          <w:b/>
        </w:rPr>
        <w:t>ZP/D-15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EC8" w:rsidRDefault="00567EC8">
      <w:r>
        <w:separator/>
      </w:r>
    </w:p>
  </w:endnote>
  <w:endnote w:type="continuationSeparator" w:id="0">
    <w:p w:rsidR="00567EC8" w:rsidRDefault="00567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EC8" w:rsidRDefault="00567EC8">
      <w:r>
        <w:separator/>
      </w:r>
    </w:p>
  </w:footnote>
  <w:footnote w:type="continuationSeparator" w:id="0">
    <w:p w:rsidR="00567EC8" w:rsidRDefault="00567EC8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567EC8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D27AC5"/>
    <w:rsid w:val="00D90343"/>
    <w:rsid w:val="00DB1138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170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2019-07-09T12:10:00Z</cp:lastPrinted>
  <dcterms:created xsi:type="dcterms:W3CDTF">2019-07-09T12:10:00Z</dcterms:created>
  <dcterms:modified xsi:type="dcterms:W3CDTF">2019-07-09T12:10:00Z</dcterms:modified>
</cp:coreProperties>
</file>