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D305A">
      <w:pPr>
        <w:spacing w:line="360" w:lineRule="auto"/>
        <w:rPr>
          <w:b/>
          <w:bCs/>
          <w:color w:val="000000"/>
          <w:sz w:val="24"/>
        </w:rPr>
      </w:pPr>
      <w:r w:rsidRPr="008D305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D305A">
      <w:pPr>
        <w:spacing w:line="360" w:lineRule="auto"/>
        <w:rPr>
          <w:color w:val="000000"/>
          <w:sz w:val="24"/>
        </w:rPr>
      </w:pPr>
      <w:r w:rsidRPr="008D305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D305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D305A">
      <w:pPr>
        <w:spacing w:line="360" w:lineRule="auto"/>
        <w:rPr>
          <w:color w:val="000000"/>
          <w:sz w:val="24"/>
        </w:rPr>
      </w:pPr>
      <w:r w:rsidRPr="008D305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D305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D305A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D305A" w:rsidRPr="008D305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D305A" w:rsidRPr="008D305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D305A" w:rsidRPr="008D305A">
        <w:rPr>
          <w:b/>
          <w:color w:val="000000"/>
          <w:sz w:val="24"/>
        </w:rPr>
        <w:t>Prace remontowe pomieszczeń III piętra w budynku Hotelu Asystenckiego wraz z przebudową instalacji elektrycznej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D305A" w:rsidTr="00B353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D305A" w:rsidRDefault="008D305A" w:rsidP="00B3530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305A">
              <w:rPr>
                <w:b/>
                <w:sz w:val="24"/>
              </w:rPr>
              <w:t>Elektro-</w:t>
            </w:r>
            <w:proofErr w:type="spellStart"/>
            <w:r w:rsidRPr="008D305A">
              <w:rPr>
                <w:b/>
                <w:sz w:val="24"/>
              </w:rPr>
              <w:t>Montex</w:t>
            </w:r>
            <w:proofErr w:type="spellEnd"/>
            <w:r w:rsidRPr="008D305A">
              <w:rPr>
                <w:b/>
                <w:sz w:val="24"/>
              </w:rPr>
              <w:t xml:space="preserve"> Sp. z o.o.</w:t>
            </w:r>
          </w:p>
          <w:p w:rsidR="008D305A" w:rsidRDefault="008D305A" w:rsidP="00B3530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305A">
              <w:rPr>
                <w:b/>
                <w:sz w:val="24"/>
              </w:rPr>
              <w:t>42-270</w:t>
            </w:r>
            <w:r>
              <w:rPr>
                <w:b/>
                <w:sz w:val="24"/>
              </w:rPr>
              <w:t xml:space="preserve"> </w:t>
            </w:r>
            <w:r w:rsidRPr="008D305A">
              <w:rPr>
                <w:b/>
                <w:sz w:val="24"/>
              </w:rPr>
              <w:t>Kłomnice, Nieznanice</w:t>
            </w:r>
            <w:r w:rsidR="006C7895">
              <w:rPr>
                <w:b/>
                <w:sz w:val="24"/>
              </w:rPr>
              <w:t xml:space="preserve"> ul. </w:t>
            </w:r>
            <w:r w:rsidRPr="008D305A">
              <w:rPr>
                <w:b/>
                <w:sz w:val="24"/>
              </w:rPr>
              <w:t>Sobieskiego</w:t>
            </w:r>
            <w:r>
              <w:rPr>
                <w:b/>
                <w:sz w:val="24"/>
              </w:rPr>
              <w:t xml:space="preserve"> </w:t>
            </w:r>
            <w:r w:rsidRPr="008D305A">
              <w:rPr>
                <w:b/>
                <w:sz w:val="24"/>
              </w:rPr>
              <w:t>44A</w:t>
            </w:r>
          </w:p>
          <w:p w:rsidR="008D305A" w:rsidRDefault="008D305A" w:rsidP="00B3530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305A">
              <w:rPr>
                <w:b/>
                <w:sz w:val="24"/>
              </w:rPr>
              <w:t>170 500.00 zł</w:t>
            </w:r>
          </w:p>
          <w:p w:rsidR="008D305A" w:rsidRPr="00253031" w:rsidRDefault="008D305A" w:rsidP="00B3530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D305A" w:rsidRDefault="008D305A" w:rsidP="00B3530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D305A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D305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D305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D305A" w:rsidRPr="00C63DA0" w:rsidTr="00B35306">
        <w:tc>
          <w:tcPr>
            <w:tcW w:w="54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Elektro-</w:t>
            </w:r>
            <w:proofErr w:type="spellStart"/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Montex</w:t>
            </w:r>
            <w:proofErr w:type="spellEnd"/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44A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Kłomnice, Nieznanice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D305A" w:rsidRPr="00C63DA0" w:rsidTr="00B35306">
        <w:tc>
          <w:tcPr>
            <w:tcW w:w="54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Zakład Inżynieryjno</w:t>
            </w:r>
            <w:bookmarkStart w:id="0" w:name="_GoBack"/>
            <w:bookmarkEnd w:id="0"/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- Budowlany BUDO - DEKORACJA Artur Konieczny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81,54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91,54</w:t>
            </w:r>
          </w:p>
        </w:tc>
      </w:tr>
      <w:tr w:rsidR="008D305A" w:rsidRPr="00C63DA0" w:rsidTr="00B35306">
        <w:tc>
          <w:tcPr>
            <w:tcW w:w="54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75,38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85,38</w:t>
            </w:r>
          </w:p>
        </w:tc>
      </w:tr>
      <w:tr w:rsidR="008D305A" w:rsidRPr="00C63DA0" w:rsidTr="00B35306">
        <w:tc>
          <w:tcPr>
            <w:tcW w:w="54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REWOLK Grzegorz Lang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Grochowskiego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36/2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71,71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76,71</w:t>
            </w:r>
          </w:p>
        </w:tc>
      </w:tr>
      <w:tr w:rsidR="008D305A" w:rsidRPr="00C63DA0" w:rsidTr="00B35306">
        <w:tc>
          <w:tcPr>
            <w:tcW w:w="54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Budowlane Budopol Sp. z o.o.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Starowiejska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42-244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Jaskrów</w:t>
            </w:r>
          </w:p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D305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50,03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D305A" w:rsidRPr="00C63DA0" w:rsidRDefault="008D305A" w:rsidP="00B353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305A">
              <w:rPr>
                <w:rFonts w:ascii="Times New Roman" w:hAnsi="Times New Roman" w:cs="Times New Roman"/>
                <w:sz w:val="18"/>
                <w:szCs w:val="18"/>
              </w:rPr>
              <w:t xml:space="preserve">  60,03</w:t>
            </w:r>
          </w:p>
        </w:tc>
      </w:tr>
    </w:tbl>
    <w:p w:rsidR="00C85A89" w:rsidRDefault="008D305A" w:rsidP="006C7895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8D305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D305A">
        <w:rPr>
          <w:sz w:val="24"/>
        </w:rPr>
        <w:t>2019-07-09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D0A" w:rsidRDefault="00E22D0A">
      <w:r>
        <w:separator/>
      </w:r>
    </w:p>
  </w:endnote>
  <w:endnote w:type="continuationSeparator" w:id="0">
    <w:p w:rsidR="00E22D0A" w:rsidRDefault="00E2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05A" w:rsidRDefault="008D30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C789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C789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05A" w:rsidRDefault="008D3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D0A" w:rsidRDefault="00E22D0A">
      <w:r>
        <w:separator/>
      </w:r>
    </w:p>
  </w:footnote>
  <w:footnote w:type="continuationSeparator" w:id="0">
    <w:p w:rsidR="00E22D0A" w:rsidRDefault="00E2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05A" w:rsidRDefault="008D30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05A" w:rsidRDefault="008D30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05A" w:rsidRDefault="008D30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D0A"/>
    <w:rsid w:val="00140696"/>
    <w:rsid w:val="00253031"/>
    <w:rsid w:val="00377700"/>
    <w:rsid w:val="005C147E"/>
    <w:rsid w:val="006C7895"/>
    <w:rsid w:val="007118AF"/>
    <w:rsid w:val="007124E4"/>
    <w:rsid w:val="00745012"/>
    <w:rsid w:val="0087722C"/>
    <w:rsid w:val="008D305A"/>
    <w:rsid w:val="00987E41"/>
    <w:rsid w:val="00C63DA0"/>
    <w:rsid w:val="00C85A89"/>
    <w:rsid w:val="00D5444F"/>
    <w:rsid w:val="00E22D0A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892252"/>
  <w15:chartTrackingRefBased/>
  <w15:docId w15:val="{A8473317-D711-44AB-97F8-A8CAF658C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2019-07-09T12:19:00Z</dcterms:created>
  <dcterms:modified xsi:type="dcterms:W3CDTF">2019-07-09T12:19:00Z</dcterms:modified>
</cp:coreProperties>
</file>