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80CF6" w:rsidRDefault="00645026" w:rsidP="00FA4697">
      <w:pPr>
        <w:rPr>
          <w:b/>
          <w:bCs/>
        </w:rPr>
      </w:pPr>
      <w:bookmarkStart w:id="0" w:name="_GoBack"/>
      <w:bookmarkEnd w:id="0"/>
      <w:r w:rsidRPr="00645026">
        <w:rPr>
          <w:b/>
          <w:bCs/>
        </w:rPr>
        <w:t>Zamówienia Publiczne</w:t>
      </w:r>
    </w:p>
    <w:p w:rsidR="00280CF6" w:rsidRDefault="00645026" w:rsidP="00280CF6">
      <w:pPr>
        <w:rPr>
          <w:b/>
          <w:bCs/>
        </w:rPr>
      </w:pPr>
      <w:proofErr w:type="spellStart"/>
      <w:r w:rsidRPr="00645026">
        <w:rPr>
          <w:b/>
          <w:bCs/>
        </w:rPr>
        <w:t>Kleszczelowska</w:t>
      </w:r>
      <w:proofErr w:type="spellEnd"/>
      <w:r w:rsidR="00280CF6">
        <w:rPr>
          <w:b/>
          <w:bCs/>
        </w:rPr>
        <w:t xml:space="preserve"> </w:t>
      </w:r>
      <w:r w:rsidRPr="00645026">
        <w:rPr>
          <w:b/>
          <w:bCs/>
        </w:rPr>
        <w:t>1</w:t>
      </w:r>
    </w:p>
    <w:p w:rsidR="00280CF6" w:rsidRDefault="00645026" w:rsidP="00280CF6">
      <w:pPr>
        <w:rPr>
          <w:b/>
          <w:bCs/>
        </w:rPr>
      </w:pPr>
      <w:r w:rsidRPr="00645026">
        <w:rPr>
          <w:b/>
          <w:bCs/>
        </w:rPr>
        <w:t>17-100</w:t>
      </w:r>
      <w:r w:rsidR="00280CF6">
        <w:rPr>
          <w:b/>
          <w:bCs/>
        </w:rPr>
        <w:t xml:space="preserve"> </w:t>
      </w:r>
      <w:r w:rsidRPr="00645026">
        <w:rPr>
          <w:b/>
          <w:bCs/>
        </w:rPr>
        <w:t>Bielsk Podlaski</w:t>
      </w:r>
    </w:p>
    <w:p w:rsidR="00280CF6" w:rsidRDefault="00280CF6" w:rsidP="00280CF6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645026" w:rsidRPr="00645026">
        <w:rPr>
          <w:b/>
          <w:bCs/>
        </w:rPr>
        <w:t>ZP.261.15.2019</w:t>
      </w:r>
      <w:r>
        <w:tab/>
        <w:t xml:space="preserve"> </w:t>
      </w:r>
      <w:r w:rsidR="00645026" w:rsidRPr="00645026">
        <w:t>Bielsk Podlaski</w:t>
      </w:r>
      <w:r>
        <w:t xml:space="preserve"> dnia: </w:t>
      </w:r>
      <w:r w:rsidR="00645026" w:rsidRPr="00645026">
        <w:t>2019-07-0</w:t>
      </w:r>
      <w:r w:rsidR="00EC081E">
        <w:t>9</w:t>
      </w:r>
    </w:p>
    <w:p w:rsidR="00280CF6" w:rsidRDefault="00280CF6" w:rsidP="00280CF6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280CF6" w:rsidRDefault="00280CF6" w:rsidP="00280CF6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p w:rsidR="00280CF6" w:rsidRDefault="00280CF6" w:rsidP="00280CF6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280CF6" w:rsidRPr="002D6788" w:rsidRDefault="00280CF6" w:rsidP="002D6788">
      <w:pPr>
        <w:pStyle w:val="pkt"/>
        <w:ind w:left="0" w:firstLine="0"/>
      </w:pPr>
      <w:r>
        <w:rPr>
          <w:bCs/>
        </w:rPr>
        <w:t xml:space="preserve">W związku z zakończeniem postępowania i dokonaniem wyboru najkorzystniejszej oferty w procedurze prowadzonej na podstawie ustawy z dnia </w:t>
      </w:r>
      <w:r>
        <w:t xml:space="preserve">29 stycznia 2004 roku Prawo Zamówień Publicznych </w:t>
      </w:r>
      <w:r w:rsidR="00645026" w:rsidRPr="00645026">
        <w:t>(</w:t>
      </w:r>
      <w:proofErr w:type="spellStart"/>
      <w:r w:rsidR="00645026" w:rsidRPr="00645026">
        <w:t>t.j</w:t>
      </w:r>
      <w:proofErr w:type="spellEnd"/>
      <w:r w:rsidR="00645026" w:rsidRPr="00645026">
        <w:t xml:space="preserve">. Dz. U. z  2018 r. poz. 1986 z </w:t>
      </w:r>
      <w:proofErr w:type="spellStart"/>
      <w:r w:rsidR="00645026" w:rsidRPr="00645026">
        <w:t>późn</w:t>
      </w:r>
      <w:proofErr w:type="spellEnd"/>
      <w:r w:rsidR="00645026" w:rsidRPr="00645026">
        <w:t>. zm.)</w:t>
      </w:r>
      <w:r>
        <w:t xml:space="preserve"> </w:t>
      </w:r>
      <w:r>
        <w:rPr>
          <w:bCs/>
        </w:rPr>
        <w:t xml:space="preserve">w trybie </w:t>
      </w:r>
      <w:r w:rsidR="00645026" w:rsidRPr="00645026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280CF6" w:rsidRDefault="00645026" w:rsidP="00F761BD">
      <w:pPr>
        <w:spacing w:before="120" w:after="240"/>
        <w:jc w:val="center"/>
        <w:rPr>
          <w:b/>
        </w:rPr>
      </w:pPr>
      <w:r w:rsidRPr="00645026">
        <w:rPr>
          <w:b/>
        </w:rPr>
        <w:t>Dostawa preparatów do dezynfekcji</w:t>
      </w:r>
    </w:p>
    <w:p w:rsidR="00280CF6" w:rsidRDefault="00280CF6" w:rsidP="00280CF6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45026" w:rsidTr="001B5D4C">
        <w:trPr>
          <w:cantSplit/>
        </w:trPr>
        <w:tc>
          <w:tcPr>
            <w:tcW w:w="9210" w:type="dxa"/>
          </w:tcPr>
          <w:p w:rsidR="00645026" w:rsidRDefault="00645026" w:rsidP="001B5D4C">
            <w:pPr>
              <w:spacing w:before="60"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MEDILAB Firma Wytwórczo-Usługowa Sp. z o.o.</w:t>
            </w:r>
          </w:p>
          <w:p w:rsidR="00645026" w:rsidRDefault="00645026" w:rsidP="001B5D4C">
            <w:pPr>
              <w:spacing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Niedźwiedzia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60</w:t>
            </w:r>
          </w:p>
          <w:p w:rsidR="00645026" w:rsidRDefault="00645026" w:rsidP="001B5D4C">
            <w:pPr>
              <w:spacing w:after="6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15-531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Białystok</w:t>
            </w:r>
          </w:p>
          <w:p w:rsidR="00645026" w:rsidRDefault="00645026" w:rsidP="001B5D4C">
            <w:pPr>
              <w:spacing w:after="60"/>
              <w:ind w:left="142"/>
              <w:jc w:val="both"/>
            </w:pPr>
            <w:r>
              <w:t>na:</w:t>
            </w:r>
          </w:p>
          <w:p w:rsidR="00645026" w:rsidRDefault="00645026" w:rsidP="001B5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645026">
              <w:t>1</w:t>
            </w:r>
            <w:r>
              <w:t xml:space="preserve">: </w:t>
            </w:r>
            <w:r w:rsidRPr="00645026">
              <w:t>Zadanie nr 1</w:t>
            </w:r>
            <w:r>
              <w:t xml:space="preserve"> za cenę </w:t>
            </w:r>
            <w:r w:rsidRPr="00645026">
              <w:rPr>
                <w:b/>
              </w:rPr>
              <w:t>10 395.00 zł</w:t>
            </w:r>
          </w:p>
          <w:p w:rsidR="00645026" w:rsidRDefault="00645026" w:rsidP="001B5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C081E" w:rsidRDefault="00EC081E" w:rsidP="00EC081E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C081E" w:rsidRDefault="00EC081E" w:rsidP="00EC081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EC081E" w:rsidRDefault="00EC081E" w:rsidP="00EC081E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dostawy – 40%</w:t>
            </w:r>
          </w:p>
          <w:p w:rsidR="00645026" w:rsidRPr="00645026" w:rsidRDefault="00246045" w:rsidP="001B5D4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645026" w:rsidTr="001B5D4C">
        <w:trPr>
          <w:cantSplit/>
        </w:trPr>
        <w:tc>
          <w:tcPr>
            <w:tcW w:w="9210" w:type="dxa"/>
          </w:tcPr>
          <w:p w:rsidR="00645026" w:rsidRDefault="00645026" w:rsidP="001B5D4C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645026">
              <w:rPr>
                <w:b/>
              </w:rPr>
              <w:t>Bialmed</w:t>
            </w:r>
            <w:proofErr w:type="spellEnd"/>
            <w:r w:rsidRPr="00645026">
              <w:rPr>
                <w:b/>
              </w:rPr>
              <w:t xml:space="preserve"> Sp. z o.o.</w:t>
            </w:r>
          </w:p>
          <w:p w:rsidR="00645026" w:rsidRDefault="00645026" w:rsidP="001B5D4C">
            <w:pPr>
              <w:spacing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ul. Kazimierzowska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46/48/35</w:t>
            </w:r>
          </w:p>
          <w:p w:rsidR="00645026" w:rsidRDefault="00645026" w:rsidP="001B5D4C">
            <w:pPr>
              <w:spacing w:after="6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02-546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Warszawa</w:t>
            </w:r>
          </w:p>
          <w:p w:rsidR="00645026" w:rsidRDefault="00645026" w:rsidP="001B5D4C">
            <w:pPr>
              <w:spacing w:after="60"/>
              <w:ind w:left="142"/>
              <w:jc w:val="both"/>
            </w:pPr>
            <w:r>
              <w:t>na:</w:t>
            </w:r>
          </w:p>
          <w:p w:rsidR="00645026" w:rsidRDefault="00645026" w:rsidP="001B5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645026">
              <w:t>2</w:t>
            </w:r>
            <w:r>
              <w:t xml:space="preserve">: </w:t>
            </w:r>
            <w:r w:rsidRPr="00645026">
              <w:t>Zadanie nr 2</w:t>
            </w:r>
            <w:r>
              <w:t xml:space="preserve"> za cenę </w:t>
            </w:r>
            <w:r w:rsidRPr="00645026">
              <w:rPr>
                <w:b/>
              </w:rPr>
              <w:t>7 172.19 zł</w:t>
            </w:r>
          </w:p>
          <w:p w:rsidR="00645026" w:rsidRDefault="00645026" w:rsidP="001B5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C081E" w:rsidRDefault="00EC081E" w:rsidP="00EC081E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C081E" w:rsidRDefault="00EC081E" w:rsidP="00EC081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EC081E" w:rsidRDefault="00EC081E" w:rsidP="00EC081E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dostawy – 40%</w:t>
            </w:r>
          </w:p>
          <w:p w:rsidR="00645026" w:rsidRPr="00645026" w:rsidRDefault="00246045" w:rsidP="001B5D4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645026" w:rsidTr="001B5D4C">
        <w:trPr>
          <w:cantSplit/>
        </w:trPr>
        <w:tc>
          <w:tcPr>
            <w:tcW w:w="9210" w:type="dxa"/>
          </w:tcPr>
          <w:p w:rsidR="00645026" w:rsidRDefault="00645026" w:rsidP="001B5D4C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645026">
              <w:rPr>
                <w:b/>
              </w:rPr>
              <w:lastRenderedPageBreak/>
              <w:t>Bialmed</w:t>
            </w:r>
            <w:proofErr w:type="spellEnd"/>
            <w:r w:rsidRPr="00645026">
              <w:rPr>
                <w:b/>
              </w:rPr>
              <w:t xml:space="preserve"> Sp. z o.o.</w:t>
            </w:r>
          </w:p>
          <w:p w:rsidR="00645026" w:rsidRDefault="00645026" w:rsidP="001B5D4C">
            <w:pPr>
              <w:spacing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ul. Kazimierzowska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46/48/35</w:t>
            </w:r>
          </w:p>
          <w:p w:rsidR="00645026" w:rsidRDefault="00645026" w:rsidP="001B5D4C">
            <w:pPr>
              <w:spacing w:after="6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02-546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Warszawa</w:t>
            </w:r>
          </w:p>
          <w:p w:rsidR="00645026" w:rsidRDefault="00645026" w:rsidP="001B5D4C">
            <w:pPr>
              <w:spacing w:after="60"/>
              <w:ind w:left="142"/>
              <w:jc w:val="both"/>
            </w:pPr>
            <w:r>
              <w:t>na:</w:t>
            </w:r>
          </w:p>
          <w:p w:rsidR="00645026" w:rsidRDefault="00645026" w:rsidP="001B5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645026">
              <w:t>3</w:t>
            </w:r>
            <w:r>
              <w:t xml:space="preserve">: </w:t>
            </w:r>
            <w:r w:rsidRPr="00645026">
              <w:t>Zadanie nr 3</w:t>
            </w:r>
            <w:r>
              <w:t xml:space="preserve"> za cenę </w:t>
            </w:r>
            <w:r w:rsidRPr="00645026">
              <w:rPr>
                <w:b/>
              </w:rPr>
              <w:t>14 622.47 zł</w:t>
            </w:r>
          </w:p>
          <w:p w:rsidR="00645026" w:rsidRDefault="00645026" w:rsidP="001B5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C081E" w:rsidRDefault="00EC081E" w:rsidP="00EC081E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C081E" w:rsidRDefault="00EC081E" w:rsidP="00EC081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EC081E" w:rsidRDefault="00EC081E" w:rsidP="00EC081E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dostawy – 40%</w:t>
            </w:r>
          </w:p>
          <w:p w:rsidR="00645026" w:rsidRPr="00645026" w:rsidRDefault="00246045" w:rsidP="001B5D4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645026" w:rsidTr="001B5D4C">
        <w:trPr>
          <w:cantSplit/>
        </w:trPr>
        <w:tc>
          <w:tcPr>
            <w:tcW w:w="9210" w:type="dxa"/>
          </w:tcPr>
          <w:p w:rsidR="00645026" w:rsidRDefault="00645026" w:rsidP="001B5D4C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645026">
              <w:rPr>
                <w:b/>
              </w:rPr>
              <w:t>Biachem</w:t>
            </w:r>
            <w:proofErr w:type="spellEnd"/>
            <w:r w:rsidRPr="00645026">
              <w:rPr>
                <w:b/>
              </w:rPr>
              <w:t xml:space="preserve"> Sp. z o.o.</w:t>
            </w:r>
          </w:p>
          <w:p w:rsidR="00645026" w:rsidRDefault="00645026" w:rsidP="001B5D4C">
            <w:pPr>
              <w:spacing w:after="40"/>
              <w:ind w:left="142"/>
              <w:jc w:val="both"/>
              <w:rPr>
                <w:b/>
              </w:rPr>
            </w:pPr>
            <w:proofErr w:type="spellStart"/>
            <w:r w:rsidRPr="00645026">
              <w:rPr>
                <w:b/>
              </w:rPr>
              <w:t>Alejkowa</w:t>
            </w:r>
            <w:proofErr w:type="spellEnd"/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21/B9</w:t>
            </w:r>
          </w:p>
          <w:p w:rsidR="00645026" w:rsidRDefault="00645026" w:rsidP="001B5D4C">
            <w:pPr>
              <w:spacing w:after="6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15-528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Białystok</w:t>
            </w:r>
          </w:p>
          <w:p w:rsidR="00645026" w:rsidRDefault="001B5D4C" w:rsidP="001B5D4C">
            <w:pPr>
              <w:spacing w:after="60"/>
              <w:ind w:left="142"/>
              <w:jc w:val="both"/>
            </w:pPr>
            <w:r>
              <w:t>N</w:t>
            </w:r>
            <w:r w:rsidR="00645026">
              <w:t>a:</w:t>
            </w:r>
          </w:p>
          <w:p w:rsidR="00645026" w:rsidRDefault="00645026" w:rsidP="001B5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645026">
              <w:t>4</w:t>
            </w:r>
            <w:r>
              <w:t xml:space="preserve">: </w:t>
            </w:r>
            <w:r w:rsidRPr="00645026">
              <w:t>Zadanie nr 4</w:t>
            </w:r>
            <w:r>
              <w:t xml:space="preserve"> za cenę </w:t>
            </w:r>
            <w:r w:rsidRPr="00645026">
              <w:rPr>
                <w:b/>
              </w:rPr>
              <w:t>2 912.85 zł</w:t>
            </w:r>
          </w:p>
          <w:p w:rsidR="00645026" w:rsidRDefault="00645026" w:rsidP="001B5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C081E" w:rsidRDefault="00EC081E" w:rsidP="00EC081E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C081E" w:rsidRDefault="00EC081E" w:rsidP="00EC081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EC081E" w:rsidRDefault="00EC081E" w:rsidP="00EC081E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dostawy – 40%</w:t>
            </w:r>
          </w:p>
          <w:p w:rsidR="00645026" w:rsidRPr="00645026" w:rsidRDefault="00246045" w:rsidP="001B5D4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645026" w:rsidTr="001B5D4C">
        <w:trPr>
          <w:cantSplit/>
        </w:trPr>
        <w:tc>
          <w:tcPr>
            <w:tcW w:w="9210" w:type="dxa"/>
          </w:tcPr>
          <w:p w:rsidR="00645026" w:rsidRDefault="00645026" w:rsidP="001B5D4C">
            <w:pPr>
              <w:spacing w:before="60"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HENRY KRUSE SP. Z O.O.</w:t>
            </w:r>
          </w:p>
          <w:p w:rsidR="00645026" w:rsidRDefault="00645026" w:rsidP="001B5D4C">
            <w:pPr>
              <w:spacing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Kolejowa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3</w:t>
            </w:r>
          </w:p>
          <w:p w:rsidR="00645026" w:rsidRDefault="00645026" w:rsidP="001B5D4C">
            <w:pPr>
              <w:spacing w:after="6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55-040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Kobierzyce</w:t>
            </w:r>
          </w:p>
          <w:p w:rsidR="00645026" w:rsidRDefault="00645026" w:rsidP="001B5D4C">
            <w:pPr>
              <w:spacing w:after="60"/>
              <w:ind w:left="142"/>
              <w:jc w:val="both"/>
            </w:pPr>
            <w:r>
              <w:t>na:</w:t>
            </w:r>
          </w:p>
          <w:p w:rsidR="00645026" w:rsidRDefault="00645026" w:rsidP="001B5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645026">
              <w:t>5</w:t>
            </w:r>
            <w:r>
              <w:t xml:space="preserve">: </w:t>
            </w:r>
            <w:r w:rsidRPr="00645026">
              <w:t>Zadanie nr 5</w:t>
            </w:r>
            <w:r>
              <w:t xml:space="preserve"> za cenę </w:t>
            </w:r>
            <w:r w:rsidRPr="00645026">
              <w:rPr>
                <w:b/>
              </w:rPr>
              <w:t>4 346.70 zł</w:t>
            </w:r>
          </w:p>
          <w:p w:rsidR="00645026" w:rsidRDefault="00645026" w:rsidP="001B5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C081E" w:rsidRDefault="00EC081E" w:rsidP="00EC081E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C081E" w:rsidRDefault="00EC081E" w:rsidP="00EC081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EC081E" w:rsidRDefault="00EC081E" w:rsidP="00EC081E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dostawy – 40%</w:t>
            </w:r>
          </w:p>
          <w:p w:rsidR="00645026" w:rsidRPr="00645026" w:rsidRDefault="00246045" w:rsidP="001B5D4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645026" w:rsidTr="001B5D4C">
        <w:trPr>
          <w:cantSplit/>
        </w:trPr>
        <w:tc>
          <w:tcPr>
            <w:tcW w:w="9210" w:type="dxa"/>
          </w:tcPr>
          <w:p w:rsidR="00645026" w:rsidRDefault="00645026" w:rsidP="001B5D4C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645026">
              <w:rPr>
                <w:b/>
              </w:rPr>
              <w:lastRenderedPageBreak/>
              <w:t>Medisept</w:t>
            </w:r>
            <w:proofErr w:type="spellEnd"/>
            <w:r w:rsidRPr="00645026">
              <w:rPr>
                <w:b/>
              </w:rPr>
              <w:t xml:space="preserve"> Sp. z o.o.</w:t>
            </w:r>
          </w:p>
          <w:p w:rsidR="00645026" w:rsidRDefault="00645026" w:rsidP="001B5D4C">
            <w:pPr>
              <w:spacing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Konopnica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159C</w:t>
            </w:r>
          </w:p>
          <w:p w:rsidR="00645026" w:rsidRDefault="00645026" w:rsidP="001B5D4C">
            <w:pPr>
              <w:spacing w:after="6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21-030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Motycz</w:t>
            </w:r>
          </w:p>
          <w:p w:rsidR="00645026" w:rsidRDefault="00645026" w:rsidP="001B5D4C">
            <w:pPr>
              <w:spacing w:after="60"/>
              <w:ind w:left="142"/>
              <w:jc w:val="both"/>
            </w:pPr>
            <w:r>
              <w:t>na:</w:t>
            </w:r>
          </w:p>
          <w:p w:rsidR="00645026" w:rsidRDefault="00645026" w:rsidP="001B5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645026">
              <w:t>6</w:t>
            </w:r>
            <w:r>
              <w:t xml:space="preserve">: </w:t>
            </w:r>
            <w:r w:rsidRPr="00645026">
              <w:t>Zadanie nr 6</w:t>
            </w:r>
            <w:r>
              <w:t xml:space="preserve"> za cenę </w:t>
            </w:r>
            <w:r w:rsidRPr="00645026">
              <w:rPr>
                <w:b/>
              </w:rPr>
              <w:t>8 988.18 zł</w:t>
            </w:r>
          </w:p>
          <w:p w:rsidR="00645026" w:rsidRDefault="00645026" w:rsidP="001B5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C081E" w:rsidRDefault="00EC081E" w:rsidP="00EC081E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C081E" w:rsidRDefault="00EC081E" w:rsidP="00EC081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EC081E" w:rsidRDefault="00EC081E" w:rsidP="00EC081E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dostawy – 40%</w:t>
            </w:r>
          </w:p>
          <w:p w:rsidR="00645026" w:rsidRPr="00645026" w:rsidRDefault="00246045" w:rsidP="001B5D4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645026" w:rsidTr="001B5D4C">
        <w:trPr>
          <w:cantSplit/>
        </w:trPr>
        <w:tc>
          <w:tcPr>
            <w:tcW w:w="9210" w:type="dxa"/>
          </w:tcPr>
          <w:p w:rsidR="00645026" w:rsidRDefault="00645026" w:rsidP="001B5D4C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645026">
              <w:rPr>
                <w:b/>
              </w:rPr>
              <w:t>Biachem</w:t>
            </w:r>
            <w:proofErr w:type="spellEnd"/>
            <w:r w:rsidRPr="00645026">
              <w:rPr>
                <w:b/>
              </w:rPr>
              <w:t xml:space="preserve"> Sp. z o.o.</w:t>
            </w:r>
          </w:p>
          <w:p w:rsidR="00645026" w:rsidRDefault="00645026" w:rsidP="001B5D4C">
            <w:pPr>
              <w:spacing w:after="40"/>
              <w:ind w:left="142"/>
              <w:jc w:val="both"/>
              <w:rPr>
                <w:b/>
              </w:rPr>
            </w:pPr>
            <w:proofErr w:type="spellStart"/>
            <w:r w:rsidRPr="00645026">
              <w:rPr>
                <w:b/>
              </w:rPr>
              <w:t>Alejkowa</w:t>
            </w:r>
            <w:proofErr w:type="spellEnd"/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21/B9</w:t>
            </w:r>
          </w:p>
          <w:p w:rsidR="00645026" w:rsidRDefault="00645026" w:rsidP="001B5D4C">
            <w:pPr>
              <w:spacing w:after="6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15-528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Białystok</w:t>
            </w:r>
          </w:p>
          <w:p w:rsidR="00645026" w:rsidRDefault="00645026" w:rsidP="001B5D4C">
            <w:pPr>
              <w:spacing w:after="60"/>
              <w:ind w:left="142"/>
              <w:jc w:val="both"/>
            </w:pPr>
            <w:r>
              <w:t>na:</w:t>
            </w:r>
          </w:p>
          <w:p w:rsidR="00645026" w:rsidRDefault="00645026" w:rsidP="001B5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645026">
              <w:t>7</w:t>
            </w:r>
            <w:r>
              <w:t xml:space="preserve">: </w:t>
            </w:r>
            <w:r w:rsidRPr="00645026">
              <w:t>Zadanie nr 7</w:t>
            </w:r>
            <w:r>
              <w:t xml:space="preserve"> za cenę </w:t>
            </w:r>
            <w:r w:rsidRPr="00645026">
              <w:rPr>
                <w:b/>
              </w:rPr>
              <w:t>922.50 zł</w:t>
            </w:r>
          </w:p>
          <w:p w:rsidR="00645026" w:rsidRDefault="00645026" w:rsidP="001B5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C081E" w:rsidRDefault="00EC081E" w:rsidP="00EC081E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C081E" w:rsidRDefault="00EC081E" w:rsidP="00EC081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EC081E" w:rsidRDefault="00EC081E" w:rsidP="00EC081E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dostawy – 40%</w:t>
            </w:r>
          </w:p>
          <w:p w:rsidR="00645026" w:rsidRPr="00645026" w:rsidRDefault="00246045" w:rsidP="001B5D4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645026" w:rsidTr="001B5D4C">
        <w:trPr>
          <w:cantSplit/>
        </w:trPr>
        <w:tc>
          <w:tcPr>
            <w:tcW w:w="9210" w:type="dxa"/>
          </w:tcPr>
          <w:p w:rsidR="00645026" w:rsidRDefault="00645026" w:rsidP="001B5D4C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645026">
              <w:rPr>
                <w:b/>
              </w:rPr>
              <w:t>Bialmed</w:t>
            </w:r>
            <w:proofErr w:type="spellEnd"/>
            <w:r w:rsidRPr="00645026">
              <w:rPr>
                <w:b/>
              </w:rPr>
              <w:t xml:space="preserve"> Sp. z o.o.</w:t>
            </w:r>
          </w:p>
          <w:p w:rsidR="00645026" w:rsidRDefault="00645026" w:rsidP="001B5D4C">
            <w:pPr>
              <w:spacing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ul. Kazimierzowska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46/48/35</w:t>
            </w:r>
          </w:p>
          <w:p w:rsidR="00645026" w:rsidRDefault="00645026" w:rsidP="001B5D4C">
            <w:pPr>
              <w:spacing w:after="6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02-546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Warszawa</w:t>
            </w:r>
          </w:p>
          <w:p w:rsidR="00645026" w:rsidRDefault="00645026" w:rsidP="001B5D4C">
            <w:pPr>
              <w:spacing w:after="60"/>
              <w:ind w:left="142"/>
              <w:jc w:val="both"/>
            </w:pPr>
            <w:r>
              <w:t>na:</w:t>
            </w:r>
          </w:p>
          <w:p w:rsidR="00645026" w:rsidRDefault="00645026" w:rsidP="001B5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645026">
              <w:t>8</w:t>
            </w:r>
            <w:r>
              <w:t xml:space="preserve">: </w:t>
            </w:r>
            <w:r w:rsidRPr="00645026">
              <w:t>Zadanie nr 8</w:t>
            </w:r>
            <w:r>
              <w:t xml:space="preserve"> za cenę </w:t>
            </w:r>
            <w:r w:rsidRPr="00645026">
              <w:rPr>
                <w:b/>
              </w:rPr>
              <w:t>10 319.40 zł</w:t>
            </w:r>
          </w:p>
          <w:p w:rsidR="00645026" w:rsidRDefault="00645026" w:rsidP="001B5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C081E" w:rsidRDefault="00EC081E" w:rsidP="00EC081E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C081E" w:rsidRDefault="00EC081E" w:rsidP="00EC081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EC081E" w:rsidRDefault="00EC081E" w:rsidP="00EC081E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dostawy – 40%</w:t>
            </w:r>
          </w:p>
          <w:p w:rsidR="00645026" w:rsidRPr="00645026" w:rsidRDefault="00246045" w:rsidP="001B5D4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645026" w:rsidTr="001B5D4C">
        <w:trPr>
          <w:cantSplit/>
        </w:trPr>
        <w:tc>
          <w:tcPr>
            <w:tcW w:w="9210" w:type="dxa"/>
          </w:tcPr>
          <w:p w:rsidR="00645026" w:rsidRDefault="00645026" w:rsidP="001B5D4C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645026">
              <w:rPr>
                <w:b/>
              </w:rPr>
              <w:lastRenderedPageBreak/>
              <w:t>Medisept</w:t>
            </w:r>
            <w:proofErr w:type="spellEnd"/>
            <w:r w:rsidRPr="00645026">
              <w:rPr>
                <w:b/>
              </w:rPr>
              <w:t xml:space="preserve"> Sp. z o.o.</w:t>
            </w:r>
          </w:p>
          <w:p w:rsidR="00645026" w:rsidRDefault="00645026" w:rsidP="001B5D4C">
            <w:pPr>
              <w:spacing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Konopnica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159C</w:t>
            </w:r>
          </w:p>
          <w:p w:rsidR="00645026" w:rsidRDefault="00645026" w:rsidP="001B5D4C">
            <w:pPr>
              <w:spacing w:after="6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21-030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Motycz</w:t>
            </w:r>
          </w:p>
          <w:p w:rsidR="00645026" w:rsidRDefault="00645026" w:rsidP="001B5D4C">
            <w:pPr>
              <w:spacing w:after="60"/>
              <w:ind w:left="142"/>
              <w:jc w:val="both"/>
            </w:pPr>
            <w:r>
              <w:t>na:</w:t>
            </w:r>
          </w:p>
          <w:p w:rsidR="00645026" w:rsidRDefault="00645026" w:rsidP="001B5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645026">
              <w:t>9</w:t>
            </w:r>
            <w:r>
              <w:t xml:space="preserve">: </w:t>
            </w:r>
            <w:r w:rsidRPr="00645026">
              <w:t>Zadanie nr 9</w:t>
            </w:r>
            <w:r>
              <w:t xml:space="preserve"> za cenę </w:t>
            </w:r>
            <w:r w:rsidRPr="00645026">
              <w:rPr>
                <w:b/>
              </w:rPr>
              <w:t>11 340.00 zł</w:t>
            </w:r>
          </w:p>
          <w:p w:rsidR="00645026" w:rsidRDefault="00645026" w:rsidP="001B5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C081E" w:rsidRDefault="00EC081E" w:rsidP="00EC081E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C081E" w:rsidRDefault="00EC081E" w:rsidP="00EC081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EC081E" w:rsidRDefault="00EC081E" w:rsidP="00EC081E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dostawy – 40%</w:t>
            </w:r>
          </w:p>
          <w:p w:rsidR="00645026" w:rsidRPr="00645026" w:rsidRDefault="00246045" w:rsidP="001B5D4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645026" w:rsidTr="001B5D4C">
        <w:trPr>
          <w:cantSplit/>
        </w:trPr>
        <w:tc>
          <w:tcPr>
            <w:tcW w:w="9210" w:type="dxa"/>
          </w:tcPr>
          <w:p w:rsidR="00645026" w:rsidRDefault="00645026" w:rsidP="001B5D4C">
            <w:pPr>
              <w:spacing w:before="60"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HENRY KRUSE SP. Z O.O.</w:t>
            </w:r>
          </w:p>
          <w:p w:rsidR="00645026" w:rsidRDefault="00645026" w:rsidP="001B5D4C">
            <w:pPr>
              <w:spacing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Kolejowa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3</w:t>
            </w:r>
          </w:p>
          <w:p w:rsidR="00645026" w:rsidRDefault="00645026" w:rsidP="001B5D4C">
            <w:pPr>
              <w:spacing w:after="6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55-040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Kobierzyce</w:t>
            </w:r>
          </w:p>
          <w:p w:rsidR="00645026" w:rsidRDefault="00645026" w:rsidP="001B5D4C">
            <w:pPr>
              <w:spacing w:after="60"/>
              <w:ind w:left="142"/>
              <w:jc w:val="both"/>
            </w:pPr>
            <w:r>
              <w:t>na:</w:t>
            </w:r>
          </w:p>
          <w:p w:rsidR="00645026" w:rsidRDefault="00645026" w:rsidP="001B5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645026">
              <w:t>10</w:t>
            </w:r>
            <w:r>
              <w:t xml:space="preserve">: </w:t>
            </w:r>
            <w:r w:rsidRPr="00645026">
              <w:t>Zadanie nr 10</w:t>
            </w:r>
            <w:r>
              <w:t xml:space="preserve"> za cenę </w:t>
            </w:r>
            <w:r w:rsidRPr="00645026">
              <w:rPr>
                <w:b/>
              </w:rPr>
              <w:t>12 420.00 zł</w:t>
            </w:r>
          </w:p>
          <w:p w:rsidR="00645026" w:rsidRDefault="00645026" w:rsidP="001B5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C081E" w:rsidRDefault="00EC081E" w:rsidP="00EC081E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C081E" w:rsidRDefault="00EC081E" w:rsidP="00EC081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EC081E" w:rsidRDefault="00EC081E" w:rsidP="00EC081E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dostawy – 40%</w:t>
            </w:r>
          </w:p>
          <w:p w:rsidR="00645026" w:rsidRPr="00645026" w:rsidRDefault="00246045" w:rsidP="001B5D4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645026" w:rsidTr="001B5D4C">
        <w:trPr>
          <w:cantSplit/>
        </w:trPr>
        <w:tc>
          <w:tcPr>
            <w:tcW w:w="9210" w:type="dxa"/>
          </w:tcPr>
          <w:p w:rsidR="00645026" w:rsidRDefault="00645026" w:rsidP="001B5D4C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645026">
              <w:rPr>
                <w:b/>
              </w:rPr>
              <w:t>Medisept</w:t>
            </w:r>
            <w:proofErr w:type="spellEnd"/>
            <w:r w:rsidRPr="00645026">
              <w:rPr>
                <w:b/>
              </w:rPr>
              <w:t xml:space="preserve"> Sp. z o.o.</w:t>
            </w:r>
          </w:p>
          <w:p w:rsidR="00645026" w:rsidRDefault="00645026" w:rsidP="001B5D4C">
            <w:pPr>
              <w:spacing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Konopnica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159C</w:t>
            </w:r>
          </w:p>
          <w:p w:rsidR="00645026" w:rsidRDefault="00645026" w:rsidP="001B5D4C">
            <w:pPr>
              <w:spacing w:after="6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21-030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Motycz</w:t>
            </w:r>
          </w:p>
          <w:p w:rsidR="00645026" w:rsidRDefault="00645026" w:rsidP="001B5D4C">
            <w:pPr>
              <w:spacing w:after="60"/>
              <w:ind w:left="142"/>
              <w:jc w:val="both"/>
            </w:pPr>
            <w:r>
              <w:t>na:</w:t>
            </w:r>
          </w:p>
          <w:p w:rsidR="00645026" w:rsidRDefault="00645026" w:rsidP="001B5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645026">
              <w:t>11</w:t>
            </w:r>
            <w:r>
              <w:t xml:space="preserve">: </w:t>
            </w:r>
            <w:r w:rsidRPr="00645026">
              <w:t>Zadanie nr 11</w:t>
            </w:r>
            <w:r>
              <w:t xml:space="preserve"> za cenę </w:t>
            </w:r>
            <w:r w:rsidRPr="00645026">
              <w:rPr>
                <w:b/>
              </w:rPr>
              <w:t>12 420.00 zł</w:t>
            </w:r>
          </w:p>
          <w:p w:rsidR="00645026" w:rsidRDefault="00645026" w:rsidP="001B5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C081E" w:rsidRDefault="00EC081E" w:rsidP="00EC081E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C081E" w:rsidRDefault="00EC081E" w:rsidP="00EC081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EC081E" w:rsidRDefault="00EC081E" w:rsidP="00EC081E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dostawy – 40%</w:t>
            </w:r>
          </w:p>
          <w:p w:rsidR="00645026" w:rsidRPr="00645026" w:rsidRDefault="00246045" w:rsidP="001B5D4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645026" w:rsidTr="001B5D4C">
        <w:trPr>
          <w:cantSplit/>
        </w:trPr>
        <w:tc>
          <w:tcPr>
            <w:tcW w:w="9210" w:type="dxa"/>
          </w:tcPr>
          <w:p w:rsidR="00645026" w:rsidRDefault="00645026" w:rsidP="001B5D4C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645026">
              <w:rPr>
                <w:b/>
              </w:rPr>
              <w:lastRenderedPageBreak/>
              <w:t>Schulke</w:t>
            </w:r>
            <w:proofErr w:type="spellEnd"/>
            <w:r w:rsidRPr="00645026">
              <w:rPr>
                <w:b/>
              </w:rPr>
              <w:t xml:space="preserve"> Polska Sp. z o.o.</w:t>
            </w:r>
          </w:p>
          <w:p w:rsidR="00645026" w:rsidRDefault="00645026" w:rsidP="001B5D4C">
            <w:pPr>
              <w:spacing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al. Jerozolimskie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132</w:t>
            </w:r>
          </w:p>
          <w:p w:rsidR="00645026" w:rsidRDefault="00645026" w:rsidP="001B5D4C">
            <w:pPr>
              <w:spacing w:after="6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02-305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Warszawa</w:t>
            </w:r>
          </w:p>
          <w:p w:rsidR="00645026" w:rsidRDefault="00645026" w:rsidP="001B5D4C">
            <w:pPr>
              <w:spacing w:after="60"/>
              <w:ind w:left="142"/>
              <w:jc w:val="both"/>
            </w:pPr>
            <w:r>
              <w:t>na:</w:t>
            </w:r>
          </w:p>
          <w:p w:rsidR="00645026" w:rsidRDefault="00645026" w:rsidP="001B5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645026">
              <w:t>12</w:t>
            </w:r>
            <w:r>
              <w:t xml:space="preserve">: </w:t>
            </w:r>
            <w:r w:rsidRPr="00645026">
              <w:t>Zadanie nr 12</w:t>
            </w:r>
            <w:r>
              <w:t xml:space="preserve"> za cenę </w:t>
            </w:r>
            <w:r w:rsidRPr="00645026">
              <w:rPr>
                <w:b/>
              </w:rPr>
              <w:t>1 632.96 zł</w:t>
            </w:r>
          </w:p>
          <w:p w:rsidR="00645026" w:rsidRDefault="00645026" w:rsidP="001B5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C081E" w:rsidRDefault="00EC081E" w:rsidP="00EC081E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C081E" w:rsidRDefault="00EC081E" w:rsidP="00EC081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EC081E" w:rsidRDefault="00EC081E" w:rsidP="00EC081E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dostawy – 40%</w:t>
            </w:r>
          </w:p>
          <w:p w:rsidR="00645026" w:rsidRPr="00645026" w:rsidRDefault="00246045" w:rsidP="001B5D4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645026" w:rsidTr="001B5D4C">
        <w:trPr>
          <w:cantSplit/>
        </w:trPr>
        <w:tc>
          <w:tcPr>
            <w:tcW w:w="9210" w:type="dxa"/>
          </w:tcPr>
          <w:p w:rsidR="00645026" w:rsidRDefault="00645026" w:rsidP="001B5D4C">
            <w:pPr>
              <w:spacing w:before="60"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MEDILAB Firma Wytwórczo-Usługowa Sp. z o.o.</w:t>
            </w:r>
          </w:p>
          <w:p w:rsidR="00645026" w:rsidRDefault="00645026" w:rsidP="001B5D4C">
            <w:pPr>
              <w:spacing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Niedźwiedzia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60</w:t>
            </w:r>
          </w:p>
          <w:p w:rsidR="00645026" w:rsidRDefault="00645026" w:rsidP="001B5D4C">
            <w:pPr>
              <w:spacing w:after="6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15-531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Białystok</w:t>
            </w:r>
          </w:p>
          <w:p w:rsidR="00645026" w:rsidRDefault="00645026" w:rsidP="001B5D4C">
            <w:pPr>
              <w:spacing w:after="60"/>
              <w:ind w:left="142"/>
              <w:jc w:val="both"/>
            </w:pPr>
            <w:r>
              <w:t>na:</w:t>
            </w:r>
          </w:p>
          <w:p w:rsidR="00645026" w:rsidRDefault="00645026" w:rsidP="001B5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645026">
              <w:t>13</w:t>
            </w:r>
            <w:r>
              <w:t xml:space="preserve">: </w:t>
            </w:r>
            <w:r w:rsidRPr="00645026">
              <w:t>Zadanie nr 13</w:t>
            </w:r>
            <w:r>
              <w:t xml:space="preserve"> za cenę </w:t>
            </w:r>
            <w:r w:rsidRPr="00645026">
              <w:rPr>
                <w:b/>
              </w:rPr>
              <w:t>1 944.00 zł</w:t>
            </w:r>
          </w:p>
          <w:p w:rsidR="00645026" w:rsidRDefault="00645026" w:rsidP="001B5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C081E" w:rsidRDefault="00EC081E" w:rsidP="00EC081E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C081E" w:rsidRDefault="00EC081E" w:rsidP="00EC081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EC081E" w:rsidRDefault="00EC081E" w:rsidP="00EC081E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dostawy – 40%</w:t>
            </w:r>
          </w:p>
          <w:p w:rsidR="00645026" w:rsidRPr="00645026" w:rsidRDefault="00246045" w:rsidP="001B5D4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645026" w:rsidTr="001B5D4C">
        <w:trPr>
          <w:cantSplit/>
        </w:trPr>
        <w:tc>
          <w:tcPr>
            <w:tcW w:w="9210" w:type="dxa"/>
          </w:tcPr>
          <w:p w:rsidR="00645026" w:rsidRDefault="00645026" w:rsidP="001B5D4C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645026">
              <w:rPr>
                <w:b/>
              </w:rPr>
              <w:t>Bialmed</w:t>
            </w:r>
            <w:proofErr w:type="spellEnd"/>
            <w:r w:rsidRPr="00645026">
              <w:rPr>
                <w:b/>
              </w:rPr>
              <w:t xml:space="preserve"> Sp. z o.o.</w:t>
            </w:r>
          </w:p>
          <w:p w:rsidR="00645026" w:rsidRDefault="00645026" w:rsidP="001B5D4C">
            <w:pPr>
              <w:spacing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ul. Kazimierzowska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46/48/35</w:t>
            </w:r>
          </w:p>
          <w:p w:rsidR="00645026" w:rsidRDefault="00645026" w:rsidP="001B5D4C">
            <w:pPr>
              <w:spacing w:after="6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02-546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Warszawa</w:t>
            </w:r>
          </w:p>
          <w:p w:rsidR="00645026" w:rsidRDefault="00645026" w:rsidP="001B5D4C">
            <w:pPr>
              <w:spacing w:after="60"/>
              <w:ind w:left="142"/>
              <w:jc w:val="both"/>
            </w:pPr>
            <w:r>
              <w:t>na:</w:t>
            </w:r>
          </w:p>
          <w:p w:rsidR="00645026" w:rsidRDefault="00645026" w:rsidP="001B5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645026">
              <w:t>14</w:t>
            </w:r>
            <w:r>
              <w:t xml:space="preserve">: </w:t>
            </w:r>
            <w:r w:rsidRPr="00645026">
              <w:t>Zadanie nr 14</w:t>
            </w:r>
            <w:r>
              <w:t xml:space="preserve"> za cenę </w:t>
            </w:r>
            <w:r w:rsidRPr="00645026">
              <w:rPr>
                <w:b/>
              </w:rPr>
              <w:t>20 563.20 zł</w:t>
            </w:r>
          </w:p>
          <w:p w:rsidR="00645026" w:rsidRDefault="00645026" w:rsidP="001B5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C081E" w:rsidRDefault="00EC081E" w:rsidP="00EC081E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C081E" w:rsidRDefault="00EC081E" w:rsidP="00EC081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EC081E" w:rsidRDefault="00EC081E" w:rsidP="00EC081E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dostawy – 40%</w:t>
            </w:r>
          </w:p>
          <w:p w:rsidR="00645026" w:rsidRPr="00645026" w:rsidRDefault="00246045" w:rsidP="001B5D4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645026" w:rsidTr="001B5D4C">
        <w:trPr>
          <w:cantSplit/>
        </w:trPr>
        <w:tc>
          <w:tcPr>
            <w:tcW w:w="9210" w:type="dxa"/>
          </w:tcPr>
          <w:p w:rsidR="00645026" w:rsidRDefault="00645026" w:rsidP="001B5D4C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645026">
              <w:rPr>
                <w:b/>
              </w:rPr>
              <w:lastRenderedPageBreak/>
              <w:t>Tuttomed</w:t>
            </w:r>
            <w:proofErr w:type="spellEnd"/>
            <w:r w:rsidRPr="00645026">
              <w:rPr>
                <w:b/>
              </w:rPr>
              <w:t xml:space="preserve"> Farmacja Sp. z o.o.</w:t>
            </w:r>
          </w:p>
          <w:p w:rsidR="00645026" w:rsidRDefault="00645026" w:rsidP="001B5D4C">
            <w:pPr>
              <w:spacing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os. Czecha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130/8</w:t>
            </w:r>
          </w:p>
          <w:p w:rsidR="00645026" w:rsidRDefault="00645026" w:rsidP="001B5D4C">
            <w:pPr>
              <w:spacing w:after="6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61-292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Poznań</w:t>
            </w:r>
          </w:p>
          <w:p w:rsidR="00645026" w:rsidRDefault="00645026" w:rsidP="001B5D4C">
            <w:pPr>
              <w:spacing w:after="60"/>
              <w:ind w:left="142"/>
              <w:jc w:val="both"/>
            </w:pPr>
            <w:r>
              <w:t>na:</w:t>
            </w:r>
          </w:p>
          <w:p w:rsidR="00645026" w:rsidRDefault="00645026" w:rsidP="001B5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645026">
              <w:t>15</w:t>
            </w:r>
            <w:r>
              <w:t xml:space="preserve">: </w:t>
            </w:r>
            <w:r w:rsidRPr="00645026">
              <w:t>Zadanie nr 15</w:t>
            </w:r>
            <w:r>
              <w:t xml:space="preserve"> za cenę </w:t>
            </w:r>
            <w:r w:rsidRPr="00645026">
              <w:rPr>
                <w:b/>
              </w:rPr>
              <w:t>3 041.28 zł</w:t>
            </w:r>
          </w:p>
          <w:p w:rsidR="00645026" w:rsidRDefault="00645026" w:rsidP="001B5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C081E" w:rsidRDefault="00EC081E" w:rsidP="00EC081E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C081E" w:rsidRDefault="00EC081E" w:rsidP="00EC081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EC081E" w:rsidRDefault="00EC081E" w:rsidP="00EC081E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dostawy – 40%</w:t>
            </w:r>
          </w:p>
          <w:p w:rsidR="00645026" w:rsidRPr="00645026" w:rsidRDefault="00246045" w:rsidP="001B5D4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645026" w:rsidTr="001B5D4C">
        <w:trPr>
          <w:cantSplit/>
        </w:trPr>
        <w:tc>
          <w:tcPr>
            <w:tcW w:w="9210" w:type="dxa"/>
          </w:tcPr>
          <w:p w:rsidR="00645026" w:rsidRDefault="00645026" w:rsidP="001B5D4C">
            <w:pPr>
              <w:spacing w:before="60"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HENRY KRUSE SP. Z O.O.</w:t>
            </w:r>
          </w:p>
          <w:p w:rsidR="00645026" w:rsidRDefault="00645026" w:rsidP="001B5D4C">
            <w:pPr>
              <w:spacing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Kolejowa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3</w:t>
            </w:r>
          </w:p>
          <w:p w:rsidR="00645026" w:rsidRDefault="00645026" w:rsidP="001B5D4C">
            <w:pPr>
              <w:spacing w:after="6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55-040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Kobierzyce</w:t>
            </w:r>
          </w:p>
          <w:p w:rsidR="00645026" w:rsidRDefault="00645026" w:rsidP="001B5D4C">
            <w:pPr>
              <w:spacing w:after="60"/>
              <w:ind w:left="142"/>
              <w:jc w:val="both"/>
            </w:pPr>
            <w:r>
              <w:t>na:</w:t>
            </w:r>
          </w:p>
          <w:p w:rsidR="00645026" w:rsidRDefault="00645026" w:rsidP="001B5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645026">
              <w:t>16</w:t>
            </w:r>
            <w:r>
              <w:t xml:space="preserve">: </w:t>
            </w:r>
            <w:r w:rsidRPr="00645026">
              <w:t>Zadanie nr 16</w:t>
            </w:r>
            <w:r>
              <w:t xml:space="preserve"> za cenę </w:t>
            </w:r>
            <w:r w:rsidRPr="00645026">
              <w:rPr>
                <w:b/>
              </w:rPr>
              <w:t>2 754.00 zł</w:t>
            </w:r>
          </w:p>
          <w:p w:rsidR="00645026" w:rsidRDefault="00645026" w:rsidP="001B5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C081E" w:rsidRDefault="00EC081E" w:rsidP="00EC081E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C081E" w:rsidRDefault="00EC081E" w:rsidP="00EC081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EC081E" w:rsidRDefault="00EC081E" w:rsidP="00EC081E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dostawy – 40%</w:t>
            </w:r>
          </w:p>
          <w:p w:rsidR="00645026" w:rsidRPr="00645026" w:rsidRDefault="00246045" w:rsidP="001B5D4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645026" w:rsidTr="001B5D4C">
        <w:trPr>
          <w:cantSplit/>
        </w:trPr>
        <w:tc>
          <w:tcPr>
            <w:tcW w:w="9210" w:type="dxa"/>
          </w:tcPr>
          <w:p w:rsidR="00645026" w:rsidRDefault="00645026" w:rsidP="001B5D4C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645026">
              <w:rPr>
                <w:b/>
              </w:rPr>
              <w:t>Tuttomed</w:t>
            </w:r>
            <w:proofErr w:type="spellEnd"/>
            <w:r w:rsidRPr="00645026">
              <w:rPr>
                <w:b/>
              </w:rPr>
              <w:t xml:space="preserve"> Farmacja Sp. z o.o.</w:t>
            </w:r>
          </w:p>
          <w:p w:rsidR="00645026" w:rsidRDefault="00645026" w:rsidP="001B5D4C">
            <w:pPr>
              <w:spacing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os. Czecha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130/8</w:t>
            </w:r>
          </w:p>
          <w:p w:rsidR="00645026" w:rsidRDefault="00645026" w:rsidP="001B5D4C">
            <w:pPr>
              <w:spacing w:after="6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61-292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Poznań</w:t>
            </w:r>
          </w:p>
          <w:p w:rsidR="00645026" w:rsidRDefault="00645026" w:rsidP="001B5D4C">
            <w:pPr>
              <w:spacing w:after="60"/>
              <w:ind w:left="142"/>
              <w:jc w:val="both"/>
            </w:pPr>
            <w:r>
              <w:t>na:</w:t>
            </w:r>
          </w:p>
          <w:p w:rsidR="00645026" w:rsidRDefault="00645026" w:rsidP="001B5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645026">
              <w:t>17</w:t>
            </w:r>
            <w:r>
              <w:t xml:space="preserve">: </w:t>
            </w:r>
            <w:r w:rsidRPr="00645026">
              <w:t>Zadanie nr 17</w:t>
            </w:r>
            <w:r>
              <w:t xml:space="preserve"> za cenę </w:t>
            </w:r>
            <w:r w:rsidRPr="00645026">
              <w:rPr>
                <w:b/>
              </w:rPr>
              <w:t>648.00 zł</w:t>
            </w:r>
          </w:p>
          <w:p w:rsidR="00645026" w:rsidRDefault="00645026" w:rsidP="001B5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C081E" w:rsidRDefault="00EC081E" w:rsidP="00EC081E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C081E" w:rsidRDefault="00EC081E" w:rsidP="00EC081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EC081E" w:rsidRDefault="00EC081E" w:rsidP="00EC081E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dostawy – 40%</w:t>
            </w:r>
          </w:p>
          <w:p w:rsidR="00645026" w:rsidRPr="00645026" w:rsidRDefault="00246045" w:rsidP="001B5D4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645026" w:rsidTr="001B5D4C">
        <w:trPr>
          <w:cantSplit/>
        </w:trPr>
        <w:tc>
          <w:tcPr>
            <w:tcW w:w="9210" w:type="dxa"/>
          </w:tcPr>
          <w:p w:rsidR="00645026" w:rsidRDefault="00645026" w:rsidP="001B5D4C">
            <w:pPr>
              <w:spacing w:before="60"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lastRenderedPageBreak/>
              <w:t>MEDILAB Firma Wytwórczo-Usługowa Sp. z o.o.</w:t>
            </w:r>
          </w:p>
          <w:p w:rsidR="00645026" w:rsidRDefault="00645026" w:rsidP="001B5D4C">
            <w:pPr>
              <w:spacing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Niedźwiedzia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60</w:t>
            </w:r>
          </w:p>
          <w:p w:rsidR="00645026" w:rsidRDefault="00645026" w:rsidP="001B5D4C">
            <w:pPr>
              <w:spacing w:after="6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15-531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Białystok</w:t>
            </w:r>
          </w:p>
          <w:p w:rsidR="00645026" w:rsidRDefault="00645026" w:rsidP="001B5D4C">
            <w:pPr>
              <w:spacing w:after="60"/>
              <w:ind w:left="142"/>
              <w:jc w:val="both"/>
            </w:pPr>
            <w:r>
              <w:t>na:</w:t>
            </w:r>
          </w:p>
          <w:p w:rsidR="00645026" w:rsidRDefault="00645026" w:rsidP="001B5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645026">
              <w:t>18</w:t>
            </w:r>
            <w:r>
              <w:t xml:space="preserve">: </w:t>
            </w:r>
            <w:r w:rsidRPr="00645026">
              <w:t>Zadanie nr 18</w:t>
            </w:r>
            <w:r>
              <w:t xml:space="preserve"> za cenę </w:t>
            </w:r>
            <w:r w:rsidRPr="00645026">
              <w:rPr>
                <w:b/>
              </w:rPr>
              <w:t>1 512.00 zł</w:t>
            </w:r>
          </w:p>
          <w:p w:rsidR="00645026" w:rsidRDefault="00645026" w:rsidP="001B5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C081E" w:rsidRDefault="00EC081E" w:rsidP="00EC081E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C081E" w:rsidRDefault="00EC081E" w:rsidP="00EC081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EC081E" w:rsidRDefault="00EC081E" w:rsidP="00EC081E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dostawy – 40%</w:t>
            </w:r>
          </w:p>
          <w:p w:rsidR="00645026" w:rsidRPr="00645026" w:rsidRDefault="00246045" w:rsidP="001B5D4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645026" w:rsidTr="001B5D4C">
        <w:trPr>
          <w:cantSplit/>
        </w:trPr>
        <w:tc>
          <w:tcPr>
            <w:tcW w:w="9210" w:type="dxa"/>
          </w:tcPr>
          <w:p w:rsidR="00645026" w:rsidRDefault="00645026" w:rsidP="001B5D4C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645026">
              <w:rPr>
                <w:b/>
              </w:rPr>
              <w:t>Medisept</w:t>
            </w:r>
            <w:proofErr w:type="spellEnd"/>
            <w:r w:rsidRPr="00645026">
              <w:rPr>
                <w:b/>
              </w:rPr>
              <w:t xml:space="preserve"> Sp. z o.o.</w:t>
            </w:r>
          </w:p>
          <w:p w:rsidR="00645026" w:rsidRDefault="00645026" w:rsidP="001B5D4C">
            <w:pPr>
              <w:spacing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Konopnica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159C</w:t>
            </w:r>
          </w:p>
          <w:p w:rsidR="00645026" w:rsidRDefault="00645026" w:rsidP="001B5D4C">
            <w:pPr>
              <w:spacing w:after="6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21-030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Motycz</w:t>
            </w:r>
          </w:p>
          <w:p w:rsidR="00645026" w:rsidRDefault="00645026" w:rsidP="001B5D4C">
            <w:pPr>
              <w:spacing w:after="60"/>
              <w:ind w:left="142"/>
              <w:jc w:val="both"/>
            </w:pPr>
            <w:r>
              <w:t>na:</w:t>
            </w:r>
          </w:p>
          <w:p w:rsidR="00645026" w:rsidRDefault="00645026" w:rsidP="001B5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645026">
              <w:t>20</w:t>
            </w:r>
            <w:r>
              <w:t xml:space="preserve">: </w:t>
            </w:r>
            <w:r w:rsidRPr="00645026">
              <w:t>Zadanie nr 20</w:t>
            </w:r>
            <w:r>
              <w:t xml:space="preserve"> za cenę </w:t>
            </w:r>
            <w:r w:rsidRPr="00645026">
              <w:rPr>
                <w:b/>
              </w:rPr>
              <w:t>848.70 zł</w:t>
            </w:r>
          </w:p>
          <w:p w:rsidR="00645026" w:rsidRDefault="00645026" w:rsidP="001B5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C081E" w:rsidRDefault="00EC081E" w:rsidP="00EC081E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C081E" w:rsidRDefault="00EC081E" w:rsidP="00EC081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EC081E" w:rsidRDefault="00EC081E" w:rsidP="00EC081E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dostawy – 40%</w:t>
            </w:r>
          </w:p>
          <w:p w:rsidR="00645026" w:rsidRPr="00645026" w:rsidRDefault="00246045" w:rsidP="001B5D4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645026" w:rsidTr="001B5D4C">
        <w:trPr>
          <w:cantSplit/>
        </w:trPr>
        <w:tc>
          <w:tcPr>
            <w:tcW w:w="9210" w:type="dxa"/>
          </w:tcPr>
          <w:p w:rsidR="00645026" w:rsidRDefault="00645026" w:rsidP="001B5D4C">
            <w:pPr>
              <w:spacing w:before="60"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HENRY KRUSE SP. Z O.O.</w:t>
            </w:r>
          </w:p>
          <w:p w:rsidR="00645026" w:rsidRDefault="00645026" w:rsidP="001B5D4C">
            <w:pPr>
              <w:spacing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Kolejowa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3</w:t>
            </w:r>
          </w:p>
          <w:p w:rsidR="00645026" w:rsidRDefault="00645026" w:rsidP="001B5D4C">
            <w:pPr>
              <w:spacing w:after="6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55-040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Kobierzyce</w:t>
            </w:r>
          </w:p>
          <w:p w:rsidR="00645026" w:rsidRDefault="00645026" w:rsidP="001B5D4C">
            <w:pPr>
              <w:spacing w:after="60"/>
              <w:ind w:left="142"/>
              <w:jc w:val="both"/>
            </w:pPr>
            <w:r>
              <w:t>na:</w:t>
            </w:r>
          </w:p>
          <w:p w:rsidR="00645026" w:rsidRDefault="00645026" w:rsidP="001B5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645026">
              <w:t>22</w:t>
            </w:r>
            <w:r>
              <w:t xml:space="preserve">: </w:t>
            </w:r>
            <w:r w:rsidRPr="00645026">
              <w:t>Zadanie nr 22</w:t>
            </w:r>
            <w:r>
              <w:t xml:space="preserve"> za cenę </w:t>
            </w:r>
            <w:r w:rsidRPr="00645026">
              <w:rPr>
                <w:b/>
              </w:rPr>
              <w:t>643.68 zł</w:t>
            </w:r>
          </w:p>
          <w:p w:rsidR="00645026" w:rsidRDefault="00645026" w:rsidP="001B5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C081E" w:rsidRDefault="00EC081E" w:rsidP="00EC081E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C081E" w:rsidRDefault="00EC081E" w:rsidP="00EC081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EC081E" w:rsidRDefault="00EC081E" w:rsidP="00EC081E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dostawy – 40%</w:t>
            </w:r>
          </w:p>
          <w:p w:rsidR="00645026" w:rsidRPr="00645026" w:rsidRDefault="00246045" w:rsidP="001B5D4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645026" w:rsidTr="001B5D4C">
        <w:trPr>
          <w:cantSplit/>
        </w:trPr>
        <w:tc>
          <w:tcPr>
            <w:tcW w:w="9210" w:type="dxa"/>
          </w:tcPr>
          <w:p w:rsidR="00645026" w:rsidRDefault="00645026" w:rsidP="001B5D4C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645026">
              <w:rPr>
                <w:b/>
              </w:rPr>
              <w:lastRenderedPageBreak/>
              <w:t>Bialmed</w:t>
            </w:r>
            <w:proofErr w:type="spellEnd"/>
            <w:r w:rsidRPr="00645026">
              <w:rPr>
                <w:b/>
              </w:rPr>
              <w:t xml:space="preserve"> Sp. z o.o.</w:t>
            </w:r>
          </w:p>
          <w:p w:rsidR="00645026" w:rsidRDefault="00645026" w:rsidP="001B5D4C">
            <w:pPr>
              <w:spacing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ul. Kazimierzowska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46/48/35</w:t>
            </w:r>
          </w:p>
          <w:p w:rsidR="00645026" w:rsidRDefault="00645026" w:rsidP="001B5D4C">
            <w:pPr>
              <w:spacing w:after="6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02-546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Warszawa</w:t>
            </w:r>
          </w:p>
          <w:p w:rsidR="00645026" w:rsidRDefault="00645026" w:rsidP="001B5D4C">
            <w:pPr>
              <w:spacing w:after="60"/>
              <w:ind w:left="142"/>
              <w:jc w:val="both"/>
            </w:pPr>
            <w:r>
              <w:t>na:</w:t>
            </w:r>
          </w:p>
          <w:p w:rsidR="00645026" w:rsidRDefault="00645026" w:rsidP="001B5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645026">
              <w:t>23</w:t>
            </w:r>
            <w:r>
              <w:t xml:space="preserve">: </w:t>
            </w:r>
            <w:r w:rsidRPr="00645026">
              <w:t>Zadanie nr 23</w:t>
            </w:r>
            <w:r>
              <w:t xml:space="preserve"> za cenę </w:t>
            </w:r>
            <w:r w:rsidRPr="00645026">
              <w:rPr>
                <w:b/>
              </w:rPr>
              <w:t>9 072.00 zł</w:t>
            </w:r>
          </w:p>
          <w:p w:rsidR="00645026" w:rsidRDefault="00645026" w:rsidP="001B5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C081E" w:rsidRDefault="00EC081E" w:rsidP="00EC081E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C081E" w:rsidRDefault="00EC081E" w:rsidP="00EC081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EC081E" w:rsidRDefault="00EC081E" w:rsidP="00EC081E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dostawy – 40%</w:t>
            </w:r>
          </w:p>
          <w:p w:rsidR="00645026" w:rsidRPr="00645026" w:rsidRDefault="00246045" w:rsidP="001B5D4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645026" w:rsidTr="001B5D4C">
        <w:trPr>
          <w:cantSplit/>
        </w:trPr>
        <w:tc>
          <w:tcPr>
            <w:tcW w:w="9210" w:type="dxa"/>
          </w:tcPr>
          <w:p w:rsidR="00645026" w:rsidRDefault="00645026" w:rsidP="001B5D4C">
            <w:pPr>
              <w:spacing w:before="60"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HENRY KRUSE SP. Z O.O.</w:t>
            </w:r>
          </w:p>
          <w:p w:rsidR="00645026" w:rsidRDefault="00645026" w:rsidP="001B5D4C">
            <w:pPr>
              <w:spacing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Kolejowa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3</w:t>
            </w:r>
          </w:p>
          <w:p w:rsidR="00645026" w:rsidRDefault="00645026" w:rsidP="001B5D4C">
            <w:pPr>
              <w:spacing w:after="6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55-040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Kobierzyce</w:t>
            </w:r>
          </w:p>
          <w:p w:rsidR="00645026" w:rsidRDefault="00645026" w:rsidP="001B5D4C">
            <w:pPr>
              <w:spacing w:after="60"/>
              <w:ind w:left="142"/>
              <w:jc w:val="both"/>
            </w:pPr>
            <w:r>
              <w:t>na:</w:t>
            </w:r>
          </w:p>
          <w:p w:rsidR="00645026" w:rsidRDefault="00645026" w:rsidP="001B5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645026">
              <w:t>24</w:t>
            </w:r>
            <w:r>
              <w:t xml:space="preserve">: </w:t>
            </w:r>
            <w:r w:rsidRPr="00645026">
              <w:t>Zadanie nr 24</w:t>
            </w:r>
            <w:r>
              <w:t xml:space="preserve"> za cenę </w:t>
            </w:r>
            <w:r w:rsidRPr="00645026">
              <w:rPr>
                <w:b/>
              </w:rPr>
              <w:t>36 723.78 zł</w:t>
            </w:r>
          </w:p>
          <w:p w:rsidR="00645026" w:rsidRDefault="00645026" w:rsidP="001B5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C081E" w:rsidRDefault="00EC081E" w:rsidP="00EC081E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C081E" w:rsidRDefault="00EC081E" w:rsidP="00EC081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EC081E" w:rsidRDefault="00EC081E" w:rsidP="00EC081E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dostawy – 40%</w:t>
            </w:r>
          </w:p>
          <w:p w:rsidR="00645026" w:rsidRPr="00645026" w:rsidRDefault="00246045" w:rsidP="001B5D4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645026" w:rsidTr="001B5D4C">
        <w:trPr>
          <w:cantSplit/>
        </w:trPr>
        <w:tc>
          <w:tcPr>
            <w:tcW w:w="9210" w:type="dxa"/>
          </w:tcPr>
          <w:p w:rsidR="00645026" w:rsidRDefault="00645026" w:rsidP="001B5D4C">
            <w:pPr>
              <w:spacing w:before="60"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HENRY KRUSE SP. Z O.O.</w:t>
            </w:r>
          </w:p>
          <w:p w:rsidR="00645026" w:rsidRDefault="00645026" w:rsidP="001B5D4C">
            <w:pPr>
              <w:spacing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Kolejowa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3</w:t>
            </w:r>
          </w:p>
          <w:p w:rsidR="00645026" w:rsidRDefault="00645026" w:rsidP="001B5D4C">
            <w:pPr>
              <w:spacing w:after="6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55-040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Kobierzyce</w:t>
            </w:r>
          </w:p>
          <w:p w:rsidR="00645026" w:rsidRDefault="00645026" w:rsidP="001B5D4C">
            <w:pPr>
              <w:spacing w:after="60"/>
              <w:ind w:left="142"/>
              <w:jc w:val="both"/>
            </w:pPr>
            <w:r>
              <w:t>na:</w:t>
            </w:r>
          </w:p>
          <w:p w:rsidR="00645026" w:rsidRDefault="00645026" w:rsidP="001B5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645026">
              <w:t>25</w:t>
            </w:r>
            <w:r>
              <w:t xml:space="preserve">: </w:t>
            </w:r>
            <w:r w:rsidRPr="00645026">
              <w:t>Zadanie nr 25</w:t>
            </w:r>
            <w:r>
              <w:t xml:space="preserve"> za cenę </w:t>
            </w:r>
            <w:r w:rsidRPr="00645026">
              <w:rPr>
                <w:b/>
              </w:rPr>
              <w:t>864.00 zł</w:t>
            </w:r>
          </w:p>
          <w:p w:rsidR="00645026" w:rsidRDefault="00645026" w:rsidP="001B5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C081E" w:rsidRDefault="00EC081E" w:rsidP="00EC081E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C081E" w:rsidRDefault="00EC081E" w:rsidP="00EC081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EC081E" w:rsidRDefault="00EC081E" w:rsidP="00EC081E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dostawy – 40%</w:t>
            </w:r>
          </w:p>
          <w:p w:rsidR="00645026" w:rsidRPr="00645026" w:rsidRDefault="00246045" w:rsidP="001B5D4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  <w:tr w:rsidR="00645026" w:rsidTr="001B5D4C">
        <w:trPr>
          <w:cantSplit/>
        </w:trPr>
        <w:tc>
          <w:tcPr>
            <w:tcW w:w="9210" w:type="dxa"/>
          </w:tcPr>
          <w:p w:rsidR="00645026" w:rsidRDefault="00645026" w:rsidP="001B5D4C">
            <w:pPr>
              <w:spacing w:before="60" w:after="40"/>
              <w:ind w:left="142"/>
              <w:jc w:val="both"/>
              <w:rPr>
                <w:b/>
              </w:rPr>
            </w:pPr>
            <w:proofErr w:type="spellStart"/>
            <w:r w:rsidRPr="00645026">
              <w:rPr>
                <w:b/>
              </w:rPr>
              <w:lastRenderedPageBreak/>
              <w:t>Medisept</w:t>
            </w:r>
            <w:proofErr w:type="spellEnd"/>
            <w:r w:rsidRPr="00645026">
              <w:rPr>
                <w:b/>
              </w:rPr>
              <w:t xml:space="preserve"> Sp. z o.o.</w:t>
            </w:r>
          </w:p>
          <w:p w:rsidR="00645026" w:rsidRDefault="00645026" w:rsidP="001B5D4C">
            <w:pPr>
              <w:spacing w:after="4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Konopnica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159C</w:t>
            </w:r>
          </w:p>
          <w:p w:rsidR="00645026" w:rsidRDefault="00645026" w:rsidP="001B5D4C">
            <w:pPr>
              <w:spacing w:after="60"/>
              <w:ind w:left="142"/>
              <w:jc w:val="both"/>
              <w:rPr>
                <w:b/>
              </w:rPr>
            </w:pPr>
            <w:r w:rsidRPr="00645026">
              <w:rPr>
                <w:b/>
              </w:rPr>
              <w:t>21-030</w:t>
            </w:r>
            <w:r>
              <w:rPr>
                <w:b/>
              </w:rPr>
              <w:t xml:space="preserve"> </w:t>
            </w:r>
            <w:r w:rsidRPr="00645026">
              <w:rPr>
                <w:b/>
              </w:rPr>
              <w:t>Motycz</w:t>
            </w:r>
          </w:p>
          <w:p w:rsidR="00645026" w:rsidRDefault="00645026" w:rsidP="001B5D4C">
            <w:pPr>
              <w:spacing w:after="60"/>
              <w:ind w:left="142"/>
              <w:jc w:val="both"/>
            </w:pPr>
            <w:r>
              <w:t>na:</w:t>
            </w:r>
          </w:p>
          <w:p w:rsidR="00645026" w:rsidRDefault="00645026" w:rsidP="001B5D4C">
            <w:pPr>
              <w:ind w:left="142"/>
              <w:jc w:val="both"/>
              <w:rPr>
                <w:b/>
              </w:rPr>
            </w:pPr>
            <w:r>
              <w:t xml:space="preserve">Zadanie nr </w:t>
            </w:r>
            <w:r w:rsidRPr="00645026">
              <w:t>27</w:t>
            </w:r>
            <w:r>
              <w:t xml:space="preserve">: </w:t>
            </w:r>
            <w:r w:rsidRPr="00645026">
              <w:t>Zadanie nr 27</w:t>
            </w:r>
            <w:r>
              <w:t xml:space="preserve"> za cenę </w:t>
            </w:r>
            <w:r w:rsidRPr="00645026">
              <w:rPr>
                <w:b/>
              </w:rPr>
              <w:t>9 990.00 zł</w:t>
            </w:r>
          </w:p>
          <w:p w:rsidR="00645026" w:rsidRDefault="00645026" w:rsidP="001B5D4C">
            <w:pPr>
              <w:spacing w:before="120" w:after="40"/>
              <w:ind w:left="142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EC081E" w:rsidRDefault="00EC081E" w:rsidP="00EC081E">
            <w:pPr>
              <w:spacing w:after="60"/>
              <w:ind w:left="142"/>
              <w:jc w:val="both"/>
            </w:pPr>
            <w:r>
              <w:t>Oferta najkorzystniejsza, niepodlegająca odrzuceniu, została wybrana na podstawie art. 91 ust. 1 ustawy z dnia 29 stycznia 2004 r. Prawo Zamówień Publicznych (t. j. Dz. U. z 2018 r. poz. 1986) tj. na podstawie kryteriów oceny ofert określonych w SIWZ:</w:t>
            </w:r>
          </w:p>
          <w:p w:rsidR="00EC081E" w:rsidRDefault="00EC081E" w:rsidP="00EC081E">
            <w:pPr>
              <w:spacing w:before="120" w:after="120"/>
              <w:jc w:val="both"/>
              <w:outlineLvl w:val="1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cena – 60%</w:t>
            </w:r>
          </w:p>
          <w:p w:rsidR="00EC081E" w:rsidRDefault="00EC081E" w:rsidP="00EC081E">
            <w:pPr>
              <w:spacing w:after="60"/>
              <w:jc w:val="both"/>
              <w:rPr>
                <w:bCs/>
                <w:iCs/>
                <w:color w:val="000000"/>
              </w:rPr>
            </w:pPr>
            <w:r>
              <w:rPr>
                <w:bCs/>
                <w:iCs/>
                <w:color w:val="000000"/>
              </w:rPr>
              <w:t xml:space="preserve"> - termin dostawy – 40%</w:t>
            </w:r>
          </w:p>
          <w:p w:rsidR="00645026" w:rsidRPr="00645026" w:rsidRDefault="00246045" w:rsidP="001B5D4C">
            <w:pPr>
              <w:spacing w:after="60"/>
              <w:ind w:left="142"/>
              <w:jc w:val="both"/>
              <w:rPr>
                <w:highlight w:val="darkGray"/>
              </w:rPr>
            </w:pPr>
            <w:r>
              <w:t xml:space="preserve">Przewidywany termin zawarcia umowy - zgodnie z art. 94 ust. 1 pkt 2 ustawy </w:t>
            </w:r>
            <w:proofErr w:type="spellStart"/>
            <w:r>
              <w:t>Pzp</w:t>
            </w:r>
            <w:proofErr w:type="spellEnd"/>
            <w:r>
              <w:t>.</w:t>
            </w:r>
          </w:p>
        </w:tc>
      </w:tr>
    </w:tbl>
    <w:p w:rsidR="00280CF6" w:rsidRDefault="00280CF6" w:rsidP="00840B8A">
      <w:pPr>
        <w:spacing w:before="240" w:after="120"/>
        <w:jc w:val="both"/>
        <w:rPr>
          <w:color w:val="000000"/>
        </w:rPr>
      </w:pPr>
      <w:r>
        <w:rPr>
          <w:color w:val="000000"/>
        </w:rPr>
        <w:t>Streszczenie oceny i porównania złożonych ofert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77"/>
        <w:gridCol w:w="2511"/>
        <w:gridCol w:w="2988"/>
        <w:gridCol w:w="1512"/>
      </w:tblGrid>
      <w:tr w:rsidR="00811CBB" w:rsidRPr="00834EF4" w:rsidTr="00834EF4">
        <w:tc>
          <w:tcPr>
            <w:tcW w:w="2277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511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88" w:type="dxa"/>
            <w:shd w:val="clear" w:color="auto" w:fill="F3F3F3"/>
          </w:tcPr>
          <w:p w:rsidR="00811CBB" w:rsidRPr="00834EF4" w:rsidRDefault="00A46D85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 xml:space="preserve">Nazwa kryterium - </w:t>
            </w:r>
            <w:r w:rsidR="00A978A9" w:rsidRPr="00834EF4">
              <w:rPr>
                <w:b/>
                <w:color w:val="000000"/>
                <w:sz w:val="20"/>
                <w:szCs w:val="20"/>
              </w:rPr>
              <w:t>liczba pkt</w:t>
            </w:r>
          </w:p>
        </w:tc>
        <w:tc>
          <w:tcPr>
            <w:tcW w:w="1512" w:type="dxa"/>
            <w:shd w:val="clear" w:color="auto" w:fill="F3F3F3"/>
          </w:tcPr>
          <w:p w:rsidR="00811CBB" w:rsidRPr="00834EF4" w:rsidRDefault="00811CBB" w:rsidP="00834EF4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834EF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1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MEDILAB Firma Wytwórczo-Usługowa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Niedźwiedzia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60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15-531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Białystok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- 60.00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100,00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2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Bialmed</w:t>
            </w:r>
            <w:proofErr w:type="spellEnd"/>
            <w:r w:rsidRPr="00645026">
              <w:rPr>
                <w:sz w:val="18"/>
                <w:szCs w:val="18"/>
              </w:rPr>
              <w:t xml:space="preserve">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ul. Kazimierzowska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46/48/35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- 60.00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100,00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2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MEDILAB Firma Wytwórczo-Usługowa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Niedźwiedzia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60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15-531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Białystok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- 45.30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85,30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3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MEDILAB Firma Wytwórczo-Usługowa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Niedźwiedzia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60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15-531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Białystok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1 - Cena - </w:t>
            </w:r>
            <w:r w:rsidR="00924CA7">
              <w:rPr>
                <w:sz w:val="18"/>
                <w:szCs w:val="18"/>
              </w:rPr>
              <w:t>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2 - Termin dostawy - </w:t>
            </w:r>
            <w:r w:rsidR="00924CA7">
              <w:rPr>
                <w:sz w:val="18"/>
                <w:szCs w:val="18"/>
              </w:rPr>
              <w:t>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</w:t>
            </w:r>
            <w:r w:rsidR="00924CA7">
              <w:rPr>
                <w:sz w:val="18"/>
                <w:szCs w:val="18"/>
              </w:rPr>
              <w:t>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3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Bialmed</w:t>
            </w:r>
            <w:proofErr w:type="spellEnd"/>
            <w:r w:rsidRPr="00645026">
              <w:rPr>
                <w:sz w:val="18"/>
                <w:szCs w:val="18"/>
              </w:rPr>
              <w:t xml:space="preserve">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ul. Kazimierzowska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46/48/35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- 58.98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98,98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4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Biachem</w:t>
            </w:r>
            <w:proofErr w:type="spellEnd"/>
            <w:r w:rsidRPr="00645026">
              <w:rPr>
                <w:sz w:val="18"/>
                <w:szCs w:val="18"/>
              </w:rPr>
              <w:t xml:space="preserve">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Alejkowa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21/B9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15-528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Białystok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- 60.00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100,00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4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MEDILAB Firma Wytwórczo-Usługowa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Niedźwiedzia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60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15-531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Białystok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- 34.58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74,58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5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HENRY KRUSE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Kolejowa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3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55-040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Kobierzyce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- 60.00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100,00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5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MEDILAB Firma Wytwórczo-Usługowa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Niedźwiedzia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60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15-531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Białystok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- 56.26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96,26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5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Bialmed</w:t>
            </w:r>
            <w:proofErr w:type="spellEnd"/>
            <w:r w:rsidRPr="00645026">
              <w:rPr>
                <w:sz w:val="18"/>
                <w:szCs w:val="18"/>
              </w:rPr>
              <w:t xml:space="preserve">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ul. Kazimierzowska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46/48/35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- 48.26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88,26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6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Medisept</w:t>
            </w:r>
            <w:proofErr w:type="spellEnd"/>
            <w:r w:rsidRPr="00645026">
              <w:rPr>
                <w:sz w:val="18"/>
                <w:szCs w:val="18"/>
              </w:rPr>
              <w:t xml:space="preserve">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Konopnica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159C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21-030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Motycz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- 60.00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100,00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7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Biachem</w:t>
            </w:r>
            <w:proofErr w:type="spellEnd"/>
            <w:r w:rsidRPr="00645026">
              <w:rPr>
                <w:sz w:val="18"/>
                <w:szCs w:val="18"/>
              </w:rPr>
              <w:t xml:space="preserve">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Alejkowa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21/B9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15-528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Białystok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- 60.00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100,00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lastRenderedPageBreak/>
              <w:t>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7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MEDILAB Firma Wytwórczo-Usługowa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Niedźwiedzia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60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15-531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Białystok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- 50.00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90,00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8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Bialmed</w:t>
            </w:r>
            <w:proofErr w:type="spellEnd"/>
            <w:r w:rsidRPr="00645026">
              <w:rPr>
                <w:sz w:val="18"/>
                <w:szCs w:val="18"/>
              </w:rPr>
              <w:t xml:space="preserve">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ul. Kazimierzowska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46/48/35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- 60.00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100,00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9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Biachem</w:t>
            </w:r>
            <w:proofErr w:type="spellEnd"/>
            <w:r w:rsidRPr="00645026">
              <w:rPr>
                <w:sz w:val="18"/>
                <w:szCs w:val="18"/>
              </w:rPr>
              <w:t xml:space="preserve">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Alejkowa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21/B9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15-528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Białystok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1 - Cena - </w:t>
            </w:r>
            <w:r w:rsidR="00924CA7">
              <w:rPr>
                <w:sz w:val="18"/>
                <w:szCs w:val="18"/>
              </w:rPr>
              <w:t>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2 - Termin dostawy - </w:t>
            </w:r>
            <w:r w:rsidR="00924CA7">
              <w:rPr>
                <w:sz w:val="18"/>
                <w:szCs w:val="18"/>
              </w:rPr>
              <w:t>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</w:t>
            </w:r>
            <w:r w:rsidR="00924CA7">
              <w:rPr>
                <w:sz w:val="18"/>
                <w:szCs w:val="18"/>
              </w:rPr>
              <w:t>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9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9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Medisept</w:t>
            </w:r>
            <w:proofErr w:type="spellEnd"/>
            <w:r w:rsidRPr="00645026">
              <w:rPr>
                <w:sz w:val="18"/>
                <w:szCs w:val="18"/>
              </w:rPr>
              <w:t xml:space="preserve">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Konopnica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159C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21-030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Motycz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- 45.71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85,71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10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HENRY KRUSE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Kolejowa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3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55-040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Kobierzyce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- 60.00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100,00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10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MEDILAB Firma Wytwórczo-Usługowa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Niedźwiedzia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60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15-531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Białystok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- 43.13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83,13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10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Bialmed</w:t>
            </w:r>
            <w:proofErr w:type="spellEnd"/>
            <w:r w:rsidRPr="00645026">
              <w:rPr>
                <w:sz w:val="18"/>
                <w:szCs w:val="18"/>
              </w:rPr>
              <w:t xml:space="preserve">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ul. Kazimierzowska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46/48/35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- 36.41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76,41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11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Biachem</w:t>
            </w:r>
            <w:proofErr w:type="spellEnd"/>
            <w:r w:rsidRPr="00645026">
              <w:rPr>
                <w:sz w:val="18"/>
                <w:szCs w:val="18"/>
              </w:rPr>
              <w:t xml:space="preserve">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Alejkowa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21/B9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15-528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Białystok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1 - Cena - </w:t>
            </w:r>
            <w:r w:rsidR="00924CA7">
              <w:rPr>
                <w:sz w:val="18"/>
                <w:szCs w:val="18"/>
              </w:rPr>
              <w:t>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2 - Termin dostawy - </w:t>
            </w:r>
            <w:r w:rsidR="00924CA7">
              <w:rPr>
                <w:sz w:val="18"/>
                <w:szCs w:val="18"/>
              </w:rPr>
              <w:t>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</w:t>
            </w:r>
            <w:r w:rsidR="00924CA7">
              <w:rPr>
                <w:sz w:val="18"/>
                <w:szCs w:val="18"/>
              </w:rPr>
              <w:t>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11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Medisept</w:t>
            </w:r>
            <w:proofErr w:type="spellEnd"/>
            <w:r w:rsidRPr="00645026">
              <w:rPr>
                <w:sz w:val="18"/>
                <w:szCs w:val="18"/>
              </w:rPr>
              <w:t xml:space="preserve">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Konopnica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159C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21-030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Motycz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- 57.39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97,39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12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Biachem</w:t>
            </w:r>
            <w:proofErr w:type="spellEnd"/>
            <w:r w:rsidRPr="00645026">
              <w:rPr>
                <w:sz w:val="18"/>
                <w:szCs w:val="18"/>
              </w:rPr>
              <w:t xml:space="preserve">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Alejkowa</w:t>
            </w:r>
            <w:proofErr w:type="spellEnd"/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21/B9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15-528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Białystok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- 49.30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89,30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12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Schulke</w:t>
            </w:r>
            <w:proofErr w:type="spellEnd"/>
            <w:r w:rsidRPr="00645026">
              <w:rPr>
                <w:sz w:val="18"/>
                <w:szCs w:val="18"/>
              </w:rPr>
              <w:t xml:space="preserve"> Polska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al. Jerozolimskie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132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02-305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- 60.00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100,00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12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MEDILAB Firma Wytwórczo-Usługowa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Niedźwiedzia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60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15-531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Białystok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- 31.50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71,50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13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MEDILAB Firma Wytwórczo-Usługowa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Niedźwiedzia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60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15-531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Białystok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- 60.00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100,00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13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Schulke</w:t>
            </w:r>
            <w:proofErr w:type="spellEnd"/>
            <w:r w:rsidRPr="00645026">
              <w:rPr>
                <w:sz w:val="18"/>
                <w:szCs w:val="18"/>
              </w:rPr>
              <w:t xml:space="preserve"> Polska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al. Jerozolimskie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132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02-305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- 19.29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59,29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14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Bialmed</w:t>
            </w:r>
            <w:proofErr w:type="spellEnd"/>
            <w:r w:rsidRPr="00645026">
              <w:rPr>
                <w:sz w:val="18"/>
                <w:szCs w:val="18"/>
              </w:rPr>
              <w:t xml:space="preserve">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ul. Kazimierzowska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46/48/35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- 60.00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100,00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14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HENRY KRUSE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Kolejowa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3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55-040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Kobierzyce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- 36.98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76,98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15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Tuttomed</w:t>
            </w:r>
            <w:proofErr w:type="spellEnd"/>
            <w:r w:rsidRPr="00645026">
              <w:rPr>
                <w:sz w:val="18"/>
                <w:szCs w:val="18"/>
              </w:rPr>
              <w:t xml:space="preserve"> Farmacja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os. Czecha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130/8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61-292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Poznań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- 60.00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100,00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15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MEDILAB Firma Wytwórczo-Usługowa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Niedźwiedzia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60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15-531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Białystok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- 38.40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78,40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16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Novax</w:t>
            </w:r>
            <w:proofErr w:type="spellEnd"/>
            <w:r w:rsidRPr="00645026">
              <w:rPr>
                <w:sz w:val="18"/>
                <w:szCs w:val="18"/>
              </w:rPr>
              <w:t xml:space="preserve">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Plac Wolności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7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85-004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Bydgoszcz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1 - Cena - </w:t>
            </w:r>
            <w:r w:rsidR="00924CA7">
              <w:rPr>
                <w:sz w:val="18"/>
                <w:szCs w:val="18"/>
              </w:rPr>
              <w:t>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2 - Termin dostawy - </w:t>
            </w:r>
            <w:r w:rsidR="00924CA7">
              <w:rPr>
                <w:sz w:val="18"/>
                <w:szCs w:val="18"/>
              </w:rPr>
              <w:t>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924CA7" w:rsidP="001B5D4C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sz w:val="18"/>
                <w:szCs w:val="18"/>
              </w:rPr>
              <w:t>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16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HENRY KRUSE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lastRenderedPageBreak/>
              <w:t>Kolejowa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3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55-040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Kobierzyce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lastRenderedPageBreak/>
              <w:t>1 - Cena - 53.82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lastRenderedPageBreak/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lastRenderedPageBreak/>
              <w:t xml:space="preserve">  93,82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16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16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Bialmed</w:t>
            </w:r>
            <w:proofErr w:type="spellEnd"/>
            <w:r w:rsidRPr="00645026">
              <w:rPr>
                <w:sz w:val="18"/>
                <w:szCs w:val="18"/>
              </w:rPr>
              <w:t xml:space="preserve">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ul. Kazimierzowska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46/48/35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- 41.57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81,57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17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Tuttomed</w:t>
            </w:r>
            <w:proofErr w:type="spellEnd"/>
            <w:r w:rsidRPr="00645026">
              <w:rPr>
                <w:sz w:val="18"/>
                <w:szCs w:val="18"/>
              </w:rPr>
              <w:t xml:space="preserve"> Farmacja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os. Czecha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130/8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61-292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Poznań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- 60.00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100,00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17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Novax</w:t>
            </w:r>
            <w:proofErr w:type="spellEnd"/>
            <w:r w:rsidRPr="00645026">
              <w:rPr>
                <w:sz w:val="18"/>
                <w:szCs w:val="18"/>
              </w:rPr>
              <w:t xml:space="preserve">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Plac Wolności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7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85-004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Bydgoszcz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- 44.31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84,31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17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Schulke</w:t>
            </w:r>
            <w:proofErr w:type="spellEnd"/>
            <w:r w:rsidRPr="00645026">
              <w:rPr>
                <w:sz w:val="18"/>
                <w:szCs w:val="18"/>
              </w:rPr>
              <w:t xml:space="preserve"> Polska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al. Jerozolimskie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132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02-305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- 41.86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81,86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17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HENRY KRUSE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Kolejowa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3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55-040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Kobierzyce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- 25.01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65,01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17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Bialmed</w:t>
            </w:r>
            <w:proofErr w:type="spellEnd"/>
            <w:r w:rsidRPr="00645026">
              <w:rPr>
                <w:sz w:val="18"/>
                <w:szCs w:val="18"/>
              </w:rPr>
              <w:t xml:space="preserve">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ul. Kazimierzowska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46/48/35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- 24.53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64,53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17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MEDILAB Firma Wytwórczo-Usługowa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Niedźwiedzia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60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15-531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Białystok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- 19.46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59,46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18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18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MEDILAB Firma Wytwórczo-Usługowa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Niedźwiedzia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60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15-531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Białystok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- 60.00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100,00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20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20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Medisept</w:t>
            </w:r>
            <w:proofErr w:type="spellEnd"/>
            <w:r w:rsidRPr="00645026">
              <w:rPr>
                <w:sz w:val="18"/>
                <w:szCs w:val="18"/>
              </w:rPr>
              <w:t xml:space="preserve">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Konopnica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159C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21-030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Motycz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- 60.00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100,00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21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Tuttomed</w:t>
            </w:r>
            <w:proofErr w:type="spellEnd"/>
            <w:r w:rsidRPr="00645026">
              <w:rPr>
                <w:sz w:val="18"/>
                <w:szCs w:val="18"/>
              </w:rPr>
              <w:t xml:space="preserve"> Farmacja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os. Czecha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130/8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61-292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Poznań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1 - Cena - </w:t>
            </w:r>
            <w:r w:rsidR="00924CA7">
              <w:rPr>
                <w:sz w:val="18"/>
                <w:szCs w:val="18"/>
              </w:rPr>
              <w:t>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2 - Termin dostawy - </w:t>
            </w:r>
            <w:r w:rsidR="00924CA7">
              <w:rPr>
                <w:sz w:val="18"/>
                <w:szCs w:val="18"/>
              </w:rPr>
              <w:t>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</w:t>
            </w:r>
            <w:r w:rsidR="00924CA7">
              <w:rPr>
                <w:sz w:val="18"/>
                <w:szCs w:val="18"/>
              </w:rPr>
              <w:t>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21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21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Euro Trade Technology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Siemiradzkiego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19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64-920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Piła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1 - Cena - </w:t>
            </w:r>
            <w:r w:rsidR="00924CA7">
              <w:rPr>
                <w:sz w:val="18"/>
                <w:szCs w:val="18"/>
              </w:rPr>
              <w:t>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2 - Termin dostawy - </w:t>
            </w:r>
            <w:r w:rsidR="00924CA7">
              <w:rPr>
                <w:sz w:val="18"/>
                <w:szCs w:val="18"/>
              </w:rPr>
              <w:t>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</w:t>
            </w:r>
            <w:r w:rsidR="00924CA7">
              <w:rPr>
                <w:sz w:val="18"/>
                <w:szCs w:val="18"/>
              </w:rPr>
              <w:t>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22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HENRY KRUSE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Kolejowa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3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55-040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Kobierzyce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- 60.00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100,00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22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22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Bialmed</w:t>
            </w:r>
            <w:proofErr w:type="spellEnd"/>
            <w:r w:rsidRPr="00645026">
              <w:rPr>
                <w:sz w:val="18"/>
                <w:szCs w:val="18"/>
              </w:rPr>
              <w:t xml:space="preserve">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ul. Kazimierzowska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46/48/35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- 54.60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94,60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23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23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Bialmed</w:t>
            </w:r>
            <w:proofErr w:type="spellEnd"/>
            <w:r w:rsidRPr="00645026">
              <w:rPr>
                <w:sz w:val="18"/>
                <w:szCs w:val="18"/>
              </w:rPr>
              <w:t xml:space="preserve">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ul. Kazimierzowska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46/48/35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02-546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Warszawa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- 60.00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100,00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24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24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HENRY KRUSE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Kolejowa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3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55-040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Kobierzyce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- 60.00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100,00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25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25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HENRY KRUSE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Kolejowa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3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55-040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Kobierzyce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- 60.00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100,00</w:t>
            </w:r>
          </w:p>
        </w:tc>
      </w:tr>
      <w:tr w:rsidR="00645026" w:rsidRPr="00834EF4" w:rsidTr="001B5D4C">
        <w:tc>
          <w:tcPr>
            <w:tcW w:w="2277" w:type="dxa"/>
            <w:shd w:val="clear" w:color="auto" w:fill="auto"/>
          </w:tcPr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27</w:t>
            </w:r>
            <w:r w:rsidRPr="00834EF4">
              <w:rPr>
                <w:sz w:val="18"/>
                <w:szCs w:val="18"/>
              </w:rPr>
              <w:t xml:space="preserve"> - </w:t>
            </w:r>
            <w:r w:rsidRPr="00645026">
              <w:rPr>
                <w:sz w:val="18"/>
                <w:szCs w:val="18"/>
              </w:rPr>
              <w:t>Zadanie nr 27</w:t>
            </w:r>
          </w:p>
        </w:tc>
        <w:tc>
          <w:tcPr>
            <w:tcW w:w="2511" w:type="dxa"/>
            <w:shd w:val="clear" w:color="auto" w:fill="auto"/>
          </w:tcPr>
          <w:p w:rsidR="00645026" w:rsidRPr="00834EF4" w:rsidRDefault="00645026" w:rsidP="001B5D4C">
            <w:pPr>
              <w:spacing w:before="40"/>
              <w:rPr>
                <w:sz w:val="18"/>
                <w:szCs w:val="18"/>
              </w:rPr>
            </w:pPr>
            <w:proofErr w:type="spellStart"/>
            <w:r w:rsidRPr="00645026">
              <w:rPr>
                <w:sz w:val="18"/>
                <w:szCs w:val="18"/>
              </w:rPr>
              <w:t>Medisept</w:t>
            </w:r>
            <w:proofErr w:type="spellEnd"/>
            <w:r w:rsidRPr="00645026">
              <w:rPr>
                <w:sz w:val="18"/>
                <w:szCs w:val="18"/>
              </w:rPr>
              <w:t xml:space="preserve"> Sp. z o.o.</w:t>
            </w:r>
          </w:p>
          <w:p w:rsidR="00645026" w:rsidRPr="00834EF4" w:rsidRDefault="00645026" w:rsidP="001B5D4C">
            <w:pPr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Konopnica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159C</w:t>
            </w:r>
          </w:p>
          <w:p w:rsidR="00645026" w:rsidRPr="00834EF4" w:rsidRDefault="00645026" w:rsidP="001B5D4C">
            <w:pPr>
              <w:spacing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21-030</w:t>
            </w:r>
            <w:r w:rsidRPr="00834EF4">
              <w:rPr>
                <w:sz w:val="18"/>
                <w:szCs w:val="18"/>
              </w:rPr>
              <w:t xml:space="preserve"> </w:t>
            </w:r>
            <w:r w:rsidRPr="00645026">
              <w:rPr>
                <w:sz w:val="18"/>
                <w:szCs w:val="18"/>
              </w:rPr>
              <w:t>Motycz</w:t>
            </w:r>
          </w:p>
        </w:tc>
        <w:tc>
          <w:tcPr>
            <w:tcW w:w="2988" w:type="dxa"/>
            <w:shd w:val="clear" w:color="auto" w:fill="auto"/>
          </w:tcPr>
          <w:p w:rsidR="00645026" w:rsidRPr="00645026" w:rsidRDefault="00645026" w:rsidP="001B5D4C">
            <w:pPr>
              <w:spacing w:before="40" w:after="40"/>
              <w:rPr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1 - Cena - 60.00</w:t>
            </w:r>
          </w:p>
          <w:p w:rsidR="00645026" w:rsidRPr="00834EF4" w:rsidRDefault="00645026" w:rsidP="001B5D4C">
            <w:pPr>
              <w:spacing w:before="40" w:after="40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>2 - Termin dostawy - 40.00</w:t>
            </w:r>
          </w:p>
        </w:tc>
        <w:tc>
          <w:tcPr>
            <w:tcW w:w="1512" w:type="dxa"/>
            <w:shd w:val="clear" w:color="auto" w:fill="auto"/>
            <w:vAlign w:val="center"/>
          </w:tcPr>
          <w:p w:rsidR="00645026" w:rsidRPr="00834EF4" w:rsidRDefault="00645026" w:rsidP="001B5D4C">
            <w:pPr>
              <w:jc w:val="center"/>
              <w:rPr>
                <w:color w:val="000000"/>
                <w:sz w:val="18"/>
                <w:szCs w:val="18"/>
              </w:rPr>
            </w:pPr>
            <w:r w:rsidRPr="00645026">
              <w:rPr>
                <w:sz w:val="18"/>
                <w:szCs w:val="18"/>
              </w:rPr>
              <w:t xml:space="preserve">  100,00</w:t>
            </w:r>
          </w:p>
        </w:tc>
      </w:tr>
    </w:tbl>
    <w:p w:rsidR="00280CF6" w:rsidRPr="00F20FD0" w:rsidRDefault="00280CF6" w:rsidP="00840B8A">
      <w:pPr>
        <w:spacing w:before="240" w:after="120"/>
        <w:jc w:val="both"/>
        <w:rPr>
          <w:b/>
          <w:bCs/>
          <w:color w:val="000000"/>
        </w:rPr>
      </w:pPr>
      <w:r w:rsidRPr="00F20FD0">
        <w:rPr>
          <w:b/>
          <w:bCs/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3119"/>
        <w:gridCol w:w="5327"/>
      </w:tblGrid>
      <w:tr w:rsidR="00280CF6" w:rsidTr="00924CA7">
        <w:tc>
          <w:tcPr>
            <w:tcW w:w="779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3119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327" w:type="dxa"/>
            <w:shd w:val="clear" w:color="auto" w:fill="F3F3F3"/>
            <w:vAlign w:val="center"/>
          </w:tcPr>
          <w:p w:rsidR="00280CF6" w:rsidRDefault="00280CF6" w:rsidP="004D46B8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280CF6" w:rsidTr="00924CA7">
        <w:tc>
          <w:tcPr>
            <w:tcW w:w="779" w:type="dxa"/>
            <w:vAlign w:val="center"/>
          </w:tcPr>
          <w:p w:rsidR="00280CF6" w:rsidRDefault="006440E9" w:rsidP="00840B8A">
            <w:pPr>
              <w:jc w:val="center"/>
            </w:pPr>
            <w:r>
              <w:t>1</w:t>
            </w:r>
          </w:p>
        </w:tc>
        <w:tc>
          <w:tcPr>
            <w:tcW w:w="3119" w:type="dxa"/>
            <w:vAlign w:val="center"/>
          </w:tcPr>
          <w:p w:rsidR="006440E9" w:rsidRPr="00F20FD0" w:rsidRDefault="006440E9" w:rsidP="00F20FD0">
            <w:pPr>
              <w:spacing w:before="40"/>
              <w:jc w:val="center"/>
              <w:rPr>
                <w:sz w:val="22"/>
                <w:szCs w:val="22"/>
              </w:rPr>
            </w:pPr>
            <w:r w:rsidRPr="00F20FD0">
              <w:rPr>
                <w:sz w:val="22"/>
                <w:szCs w:val="22"/>
              </w:rPr>
              <w:t>MEDILAB Firma Wytwórczo-Usługowa Sp. z o.o.</w:t>
            </w:r>
          </w:p>
          <w:p w:rsidR="006440E9" w:rsidRPr="00F20FD0" w:rsidRDefault="006440E9" w:rsidP="00F20FD0">
            <w:pPr>
              <w:jc w:val="center"/>
              <w:rPr>
                <w:sz w:val="22"/>
                <w:szCs w:val="22"/>
              </w:rPr>
            </w:pPr>
            <w:r w:rsidRPr="00F20FD0">
              <w:rPr>
                <w:sz w:val="22"/>
                <w:szCs w:val="22"/>
              </w:rPr>
              <w:lastRenderedPageBreak/>
              <w:t>Niedźwiedzia 60</w:t>
            </w:r>
          </w:p>
          <w:p w:rsidR="00280CF6" w:rsidRPr="00F20FD0" w:rsidRDefault="006440E9" w:rsidP="00F20FD0">
            <w:pPr>
              <w:spacing w:before="40"/>
              <w:jc w:val="center"/>
              <w:rPr>
                <w:sz w:val="22"/>
                <w:szCs w:val="22"/>
              </w:rPr>
            </w:pPr>
            <w:r w:rsidRPr="00F20FD0">
              <w:rPr>
                <w:sz w:val="22"/>
                <w:szCs w:val="22"/>
              </w:rPr>
              <w:t>15-531 Białystok</w:t>
            </w:r>
          </w:p>
          <w:p w:rsidR="00280CF6" w:rsidRPr="00F20FD0" w:rsidRDefault="00280CF6" w:rsidP="00F20FD0">
            <w:pPr>
              <w:jc w:val="center"/>
              <w:rPr>
                <w:sz w:val="22"/>
                <w:szCs w:val="22"/>
              </w:rPr>
            </w:pPr>
          </w:p>
          <w:p w:rsidR="00280CF6" w:rsidRPr="00F20FD0" w:rsidRDefault="00280CF6" w:rsidP="00F20FD0">
            <w:pPr>
              <w:jc w:val="center"/>
              <w:rPr>
                <w:sz w:val="22"/>
                <w:szCs w:val="22"/>
              </w:rPr>
            </w:pPr>
          </w:p>
          <w:p w:rsidR="00280CF6" w:rsidRPr="00F20FD0" w:rsidRDefault="00280CF6" w:rsidP="00F20FD0">
            <w:pPr>
              <w:spacing w:after="40"/>
              <w:jc w:val="center"/>
              <w:rPr>
                <w:sz w:val="22"/>
                <w:szCs w:val="22"/>
              </w:rPr>
            </w:pPr>
          </w:p>
        </w:tc>
        <w:tc>
          <w:tcPr>
            <w:tcW w:w="5327" w:type="dxa"/>
            <w:vAlign w:val="center"/>
          </w:tcPr>
          <w:p w:rsidR="00280CF6" w:rsidRPr="00F20FD0" w:rsidRDefault="004074FB" w:rsidP="004D46B8">
            <w:pPr>
              <w:rPr>
                <w:b/>
                <w:bCs/>
              </w:rPr>
            </w:pPr>
            <w:r w:rsidRPr="00F20FD0">
              <w:rPr>
                <w:b/>
                <w:bCs/>
              </w:rPr>
              <w:lastRenderedPageBreak/>
              <w:t>Oferta odrzucona w zadaniu nr 3</w:t>
            </w:r>
          </w:p>
          <w:p w:rsidR="004074FB" w:rsidRDefault="004074FB" w:rsidP="004D46B8">
            <w:r>
              <w:t xml:space="preserve">Art. 89 ust. 1 pkt 2: jej treść nie odpowiada treści </w:t>
            </w:r>
            <w:r>
              <w:lastRenderedPageBreak/>
              <w:t xml:space="preserve">specyfikacji istotnych warunków zamówienia, z zastrzeżeniem art. 87 ust. 2 pkt 3. </w:t>
            </w:r>
          </w:p>
          <w:p w:rsidR="00280CF6" w:rsidRDefault="00280CF6" w:rsidP="004D46B8">
            <w:pPr>
              <w:jc w:val="both"/>
            </w:pPr>
          </w:p>
          <w:p w:rsidR="00FC4E5B" w:rsidRDefault="00FC4E5B" w:rsidP="004D46B8">
            <w:pPr>
              <w:jc w:val="both"/>
            </w:pPr>
            <w:r>
              <w:t xml:space="preserve">Zaoferowany w zadaniu nr 3 produkt ANIOSGEL NPC </w:t>
            </w:r>
            <w:r w:rsidR="009F6964">
              <w:t>w składzie preparatu posiada 70% alkohol jako jedyna substancja czynna. Zamawiający wymagał preparatu zawierającego substancje z 3 różnych grup: QAF, alkohol, kwasy organiczne.</w:t>
            </w:r>
          </w:p>
        </w:tc>
      </w:tr>
      <w:tr w:rsidR="004074FB" w:rsidTr="00924CA7">
        <w:tc>
          <w:tcPr>
            <w:tcW w:w="779" w:type="dxa"/>
            <w:vAlign w:val="center"/>
          </w:tcPr>
          <w:p w:rsidR="004074FB" w:rsidRDefault="004074FB" w:rsidP="00840B8A">
            <w:pPr>
              <w:jc w:val="center"/>
            </w:pPr>
            <w:r>
              <w:lastRenderedPageBreak/>
              <w:t>2</w:t>
            </w:r>
          </w:p>
        </w:tc>
        <w:tc>
          <w:tcPr>
            <w:tcW w:w="3119" w:type="dxa"/>
            <w:vAlign w:val="center"/>
          </w:tcPr>
          <w:p w:rsidR="009F6964" w:rsidRPr="00F20FD0" w:rsidRDefault="009F6964" w:rsidP="00F20FD0">
            <w:pPr>
              <w:spacing w:before="40"/>
              <w:jc w:val="center"/>
              <w:rPr>
                <w:sz w:val="22"/>
                <w:szCs w:val="22"/>
              </w:rPr>
            </w:pPr>
            <w:proofErr w:type="spellStart"/>
            <w:r w:rsidRPr="00F20FD0">
              <w:rPr>
                <w:sz w:val="22"/>
                <w:szCs w:val="22"/>
              </w:rPr>
              <w:t>Biachem</w:t>
            </w:r>
            <w:proofErr w:type="spellEnd"/>
            <w:r w:rsidRPr="00F20FD0">
              <w:rPr>
                <w:sz w:val="22"/>
                <w:szCs w:val="22"/>
              </w:rPr>
              <w:t xml:space="preserve"> Sp. z o.o.</w:t>
            </w:r>
          </w:p>
          <w:p w:rsidR="009F6964" w:rsidRPr="00F20FD0" w:rsidRDefault="009F6964" w:rsidP="00F20FD0">
            <w:pPr>
              <w:jc w:val="center"/>
              <w:rPr>
                <w:sz w:val="22"/>
                <w:szCs w:val="22"/>
              </w:rPr>
            </w:pPr>
            <w:proofErr w:type="spellStart"/>
            <w:r w:rsidRPr="00F20FD0">
              <w:rPr>
                <w:sz w:val="22"/>
                <w:szCs w:val="22"/>
              </w:rPr>
              <w:t>Alejkowa</w:t>
            </w:r>
            <w:proofErr w:type="spellEnd"/>
            <w:r w:rsidRPr="00F20FD0">
              <w:rPr>
                <w:sz w:val="22"/>
                <w:szCs w:val="22"/>
              </w:rPr>
              <w:t xml:space="preserve"> 21/B9</w:t>
            </w:r>
          </w:p>
          <w:p w:rsidR="004074FB" w:rsidRPr="00F20FD0" w:rsidRDefault="009F6964" w:rsidP="00F20FD0">
            <w:pPr>
              <w:spacing w:before="40"/>
              <w:jc w:val="center"/>
              <w:rPr>
                <w:sz w:val="22"/>
                <w:szCs w:val="22"/>
              </w:rPr>
            </w:pPr>
            <w:r w:rsidRPr="00F20FD0">
              <w:rPr>
                <w:sz w:val="22"/>
                <w:szCs w:val="22"/>
              </w:rPr>
              <w:t>15-528 Białystok</w:t>
            </w:r>
          </w:p>
        </w:tc>
        <w:tc>
          <w:tcPr>
            <w:tcW w:w="5327" w:type="dxa"/>
            <w:vAlign w:val="center"/>
          </w:tcPr>
          <w:p w:rsidR="004074FB" w:rsidRPr="00F20FD0" w:rsidRDefault="009F6964" w:rsidP="004D46B8">
            <w:pPr>
              <w:rPr>
                <w:b/>
                <w:bCs/>
              </w:rPr>
            </w:pPr>
            <w:r w:rsidRPr="00F20FD0">
              <w:rPr>
                <w:b/>
                <w:bCs/>
              </w:rPr>
              <w:t>Oferta odrzucona w zadaniu nr 9</w:t>
            </w:r>
          </w:p>
          <w:p w:rsidR="009F6964" w:rsidRDefault="009F6964" w:rsidP="004D46B8">
            <w:r>
              <w:t>Art. 89 ust. 1 pkt 2: jej treść nie odpowiada treści specyfikacji istotnych warunków zamówienia, z zastrzeżeniem art. 87 ust. 2 pkt 3.</w:t>
            </w:r>
          </w:p>
          <w:p w:rsidR="009F6964" w:rsidRDefault="009F6964" w:rsidP="004D46B8"/>
          <w:p w:rsidR="009F6964" w:rsidRDefault="009F6964" w:rsidP="004D46B8">
            <w:r>
              <w:t xml:space="preserve">Zaoferowany w zadaniu nr 9 produkt </w:t>
            </w:r>
            <w:proofErr w:type="spellStart"/>
            <w:r w:rsidR="00DA20B7">
              <w:t>Bactid</w:t>
            </w:r>
            <w:proofErr w:type="spellEnd"/>
            <w:r w:rsidR="00384456">
              <w:t xml:space="preserve"> AF</w:t>
            </w:r>
            <w:r w:rsidR="00DA20B7">
              <w:t xml:space="preserve">, w spektrum działania </w:t>
            </w:r>
            <w:r w:rsidR="00384456">
              <w:t xml:space="preserve">wykazuje działanie </w:t>
            </w:r>
            <w:proofErr w:type="spellStart"/>
            <w:r w:rsidR="00384456">
              <w:t>drożdżakobójcze</w:t>
            </w:r>
            <w:proofErr w:type="spellEnd"/>
            <w:r w:rsidR="00384456">
              <w:t xml:space="preserve"> w czasie 30 sekund (Zamawiający w SIWZ wymagał 15 sekund). Nie wykazuje aktywności </w:t>
            </w:r>
            <w:proofErr w:type="spellStart"/>
            <w:r w:rsidR="00384456">
              <w:t>bójczej</w:t>
            </w:r>
            <w:proofErr w:type="spellEnd"/>
            <w:r w:rsidR="00384456">
              <w:t xml:space="preserve"> wobec wirusa </w:t>
            </w:r>
            <w:proofErr w:type="spellStart"/>
            <w:r w:rsidR="00384456">
              <w:t>Herpes</w:t>
            </w:r>
            <w:proofErr w:type="spellEnd"/>
            <w:r w:rsidR="00384456">
              <w:t xml:space="preserve"> </w:t>
            </w:r>
            <w:proofErr w:type="spellStart"/>
            <w:r w:rsidR="00384456">
              <w:t>Simplex</w:t>
            </w:r>
            <w:proofErr w:type="spellEnd"/>
            <w:r w:rsidR="00384456">
              <w:t>, oraz zawiera dodatkowe substancje czynne poza etanolem i 2-propanolem, co jest niezgodne z wymaganiami SIWZ.</w:t>
            </w:r>
          </w:p>
        </w:tc>
      </w:tr>
      <w:tr w:rsidR="004074FB" w:rsidTr="00924CA7">
        <w:tc>
          <w:tcPr>
            <w:tcW w:w="779" w:type="dxa"/>
            <w:vAlign w:val="center"/>
          </w:tcPr>
          <w:p w:rsidR="004074FB" w:rsidRDefault="004074FB" w:rsidP="00840B8A">
            <w:pPr>
              <w:jc w:val="center"/>
            </w:pPr>
            <w:r>
              <w:t>3</w:t>
            </w:r>
          </w:p>
        </w:tc>
        <w:tc>
          <w:tcPr>
            <w:tcW w:w="3119" w:type="dxa"/>
            <w:vAlign w:val="center"/>
          </w:tcPr>
          <w:p w:rsidR="00384456" w:rsidRPr="00F20FD0" w:rsidRDefault="00384456" w:rsidP="00F20FD0">
            <w:pPr>
              <w:spacing w:before="40"/>
              <w:jc w:val="center"/>
              <w:rPr>
                <w:sz w:val="22"/>
                <w:szCs w:val="22"/>
              </w:rPr>
            </w:pPr>
            <w:proofErr w:type="spellStart"/>
            <w:r w:rsidRPr="00F20FD0">
              <w:rPr>
                <w:sz w:val="22"/>
                <w:szCs w:val="22"/>
              </w:rPr>
              <w:t>Biachem</w:t>
            </w:r>
            <w:proofErr w:type="spellEnd"/>
            <w:r w:rsidRPr="00F20FD0">
              <w:rPr>
                <w:sz w:val="22"/>
                <w:szCs w:val="22"/>
              </w:rPr>
              <w:t xml:space="preserve"> Sp. z o.o.</w:t>
            </w:r>
          </w:p>
          <w:p w:rsidR="00384456" w:rsidRPr="00F20FD0" w:rsidRDefault="00384456" w:rsidP="00F20FD0">
            <w:pPr>
              <w:jc w:val="center"/>
              <w:rPr>
                <w:sz w:val="22"/>
                <w:szCs w:val="22"/>
              </w:rPr>
            </w:pPr>
            <w:proofErr w:type="spellStart"/>
            <w:r w:rsidRPr="00F20FD0">
              <w:rPr>
                <w:sz w:val="22"/>
                <w:szCs w:val="22"/>
              </w:rPr>
              <w:t>Alejkowa</w:t>
            </w:r>
            <w:proofErr w:type="spellEnd"/>
            <w:r w:rsidRPr="00F20FD0">
              <w:rPr>
                <w:sz w:val="22"/>
                <w:szCs w:val="22"/>
              </w:rPr>
              <w:t xml:space="preserve"> 21/B9</w:t>
            </w:r>
          </w:p>
          <w:p w:rsidR="004074FB" w:rsidRPr="00F20FD0" w:rsidRDefault="00384456" w:rsidP="00F20FD0">
            <w:pPr>
              <w:spacing w:before="40"/>
              <w:jc w:val="center"/>
              <w:rPr>
                <w:sz w:val="22"/>
                <w:szCs w:val="22"/>
              </w:rPr>
            </w:pPr>
            <w:r w:rsidRPr="00F20FD0">
              <w:rPr>
                <w:sz w:val="22"/>
                <w:szCs w:val="22"/>
              </w:rPr>
              <w:t>15-528 Białystok</w:t>
            </w:r>
          </w:p>
        </w:tc>
        <w:tc>
          <w:tcPr>
            <w:tcW w:w="5327" w:type="dxa"/>
            <w:vAlign w:val="center"/>
          </w:tcPr>
          <w:p w:rsidR="004074FB" w:rsidRPr="00F20FD0" w:rsidRDefault="00384456" w:rsidP="004D46B8">
            <w:pPr>
              <w:rPr>
                <w:b/>
                <w:bCs/>
              </w:rPr>
            </w:pPr>
            <w:r w:rsidRPr="00F20FD0">
              <w:rPr>
                <w:b/>
                <w:bCs/>
              </w:rPr>
              <w:t>Oferta odrzucona w zadaniu nr 11</w:t>
            </w:r>
          </w:p>
          <w:p w:rsidR="00384456" w:rsidRDefault="00384456" w:rsidP="004D46B8">
            <w:r>
              <w:t>Art. 89 ust. 1 pkt 2: jej treść nie odpowiada treści specyfikacji istotnych warunków zamówienia, z zastrzeżeniem art. 87 ust. 2 pkt 3.</w:t>
            </w:r>
          </w:p>
          <w:p w:rsidR="00384456" w:rsidRDefault="00384456" w:rsidP="004D46B8"/>
          <w:p w:rsidR="00384456" w:rsidRDefault="00384456" w:rsidP="004D46B8">
            <w:r>
              <w:t xml:space="preserve">Zaoferowany w zadaniu nr 11 produkt </w:t>
            </w:r>
            <w:proofErr w:type="spellStart"/>
            <w:r>
              <w:t>Sterisept</w:t>
            </w:r>
            <w:proofErr w:type="spellEnd"/>
            <w:r>
              <w:t xml:space="preserve"> Forte </w:t>
            </w:r>
            <w:r w:rsidR="005362AD">
              <w:t xml:space="preserve">nie posiada opinii producenta materiałów obiciowych w zakresie tolerancji materiałowej na tworzywo ABS i materiały obiciowe, np. </w:t>
            </w:r>
            <w:proofErr w:type="spellStart"/>
            <w:r w:rsidR="005362AD">
              <w:t>Famed</w:t>
            </w:r>
            <w:proofErr w:type="spellEnd"/>
            <w:r w:rsidR="005362AD">
              <w:t xml:space="preserve"> i równoważna.</w:t>
            </w:r>
            <w:r w:rsidR="00910169">
              <w:t xml:space="preserve"> </w:t>
            </w:r>
            <w:proofErr w:type="spellStart"/>
            <w:r w:rsidR="00910169">
              <w:t>Sterisept</w:t>
            </w:r>
            <w:proofErr w:type="spellEnd"/>
            <w:r w:rsidR="00910169">
              <w:t xml:space="preserve"> Forte nie posiada również rejestracji jako produkt biobójczy.</w:t>
            </w:r>
            <w:r w:rsidR="005362AD">
              <w:t xml:space="preserve"> Preparat działa na wirusa </w:t>
            </w:r>
            <w:proofErr w:type="spellStart"/>
            <w:r w:rsidR="005362AD">
              <w:t>Adeno</w:t>
            </w:r>
            <w:proofErr w:type="spellEnd"/>
            <w:r w:rsidR="005362AD">
              <w:t xml:space="preserve"> w czasie 60 minut (Zamawiający w SIWZ wymagał 30 minut), oraz na wirusa Polio w czasie 60 minut (Zamawiający w SIWZ wymagał 15 minut). Preparat nie wykazuje aktywności wobec wirusa </w:t>
            </w:r>
            <w:proofErr w:type="spellStart"/>
            <w:r w:rsidR="005362AD">
              <w:t>Herpes</w:t>
            </w:r>
            <w:proofErr w:type="spellEnd"/>
            <w:r w:rsidR="005362AD">
              <w:t xml:space="preserve"> </w:t>
            </w:r>
            <w:proofErr w:type="spellStart"/>
            <w:r w:rsidR="005362AD">
              <w:t>Simplex</w:t>
            </w:r>
            <w:proofErr w:type="spellEnd"/>
            <w:r w:rsidR="005362AD">
              <w:t xml:space="preserve">. </w:t>
            </w:r>
            <w:r w:rsidR="00910169">
              <w:t xml:space="preserve">Wskazane okoliczności są niezgodne z wymaganiami SIWZ. </w:t>
            </w:r>
          </w:p>
        </w:tc>
      </w:tr>
      <w:tr w:rsidR="004074FB" w:rsidTr="00924CA7">
        <w:tc>
          <w:tcPr>
            <w:tcW w:w="779" w:type="dxa"/>
            <w:vAlign w:val="center"/>
          </w:tcPr>
          <w:p w:rsidR="004074FB" w:rsidRDefault="004074FB" w:rsidP="00840B8A">
            <w:pPr>
              <w:jc w:val="center"/>
            </w:pPr>
            <w:r>
              <w:t>4</w:t>
            </w:r>
          </w:p>
        </w:tc>
        <w:tc>
          <w:tcPr>
            <w:tcW w:w="3119" w:type="dxa"/>
            <w:vAlign w:val="center"/>
          </w:tcPr>
          <w:p w:rsidR="005362AD" w:rsidRPr="00F20FD0" w:rsidRDefault="005362AD" w:rsidP="00F20FD0">
            <w:pPr>
              <w:spacing w:before="40"/>
              <w:jc w:val="center"/>
              <w:rPr>
                <w:sz w:val="22"/>
                <w:szCs w:val="22"/>
              </w:rPr>
            </w:pPr>
            <w:proofErr w:type="spellStart"/>
            <w:r w:rsidRPr="00F20FD0">
              <w:rPr>
                <w:sz w:val="22"/>
                <w:szCs w:val="22"/>
              </w:rPr>
              <w:t>Novax</w:t>
            </w:r>
            <w:proofErr w:type="spellEnd"/>
            <w:r w:rsidRPr="00F20FD0">
              <w:rPr>
                <w:sz w:val="22"/>
                <w:szCs w:val="22"/>
              </w:rPr>
              <w:t xml:space="preserve"> Sp. z o.o.</w:t>
            </w:r>
          </w:p>
          <w:p w:rsidR="005362AD" w:rsidRPr="00F20FD0" w:rsidRDefault="005362AD" w:rsidP="00F20FD0">
            <w:pPr>
              <w:jc w:val="center"/>
              <w:rPr>
                <w:sz w:val="22"/>
                <w:szCs w:val="22"/>
              </w:rPr>
            </w:pPr>
            <w:r w:rsidRPr="00F20FD0">
              <w:rPr>
                <w:sz w:val="22"/>
                <w:szCs w:val="22"/>
              </w:rPr>
              <w:t>Plac Wolności 7</w:t>
            </w:r>
          </w:p>
          <w:p w:rsidR="004074FB" w:rsidRPr="00F20FD0" w:rsidRDefault="005362AD" w:rsidP="00F20FD0">
            <w:pPr>
              <w:spacing w:before="40"/>
              <w:jc w:val="center"/>
              <w:rPr>
                <w:sz w:val="22"/>
                <w:szCs w:val="22"/>
              </w:rPr>
            </w:pPr>
            <w:r w:rsidRPr="00F20FD0">
              <w:rPr>
                <w:sz w:val="22"/>
                <w:szCs w:val="22"/>
              </w:rPr>
              <w:t>85-004 Bydgoszcz</w:t>
            </w:r>
          </w:p>
        </w:tc>
        <w:tc>
          <w:tcPr>
            <w:tcW w:w="5327" w:type="dxa"/>
            <w:vAlign w:val="center"/>
          </w:tcPr>
          <w:p w:rsidR="004074FB" w:rsidRPr="00F20FD0" w:rsidRDefault="005362AD" w:rsidP="004D46B8">
            <w:pPr>
              <w:rPr>
                <w:b/>
                <w:bCs/>
              </w:rPr>
            </w:pPr>
            <w:r w:rsidRPr="00F20FD0">
              <w:rPr>
                <w:b/>
                <w:bCs/>
              </w:rPr>
              <w:t>Oferta odrzucona w zadaniu nr 16</w:t>
            </w:r>
          </w:p>
          <w:p w:rsidR="005362AD" w:rsidRDefault="005362AD" w:rsidP="004D46B8">
            <w:r>
              <w:t>Art. 89 ust. 1 pkt 2: jej treść nie odpowiada treści specyfikacji istotnych warunków zamówienia, z zastrzeżeniem art. 87 ust. 2 pkt 3.</w:t>
            </w:r>
          </w:p>
          <w:p w:rsidR="005362AD" w:rsidRDefault="005362AD" w:rsidP="004D46B8"/>
          <w:p w:rsidR="005362AD" w:rsidRDefault="005362AD" w:rsidP="004D46B8">
            <w:r>
              <w:t xml:space="preserve">Zaoferowany w zadaniu nr 16 produkt </w:t>
            </w:r>
            <w:proofErr w:type="spellStart"/>
            <w:r>
              <w:t>Labomat</w:t>
            </w:r>
            <w:proofErr w:type="spellEnd"/>
            <w:r>
              <w:t xml:space="preserve"> KS</w:t>
            </w:r>
            <w:r w:rsidR="00910169">
              <w:t>, według przedstawionej przez Wykonawcę oferty,</w:t>
            </w:r>
            <w:r>
              <w:t xml:space="preserve"> </w:t>
            </w:r>
            <w:r w:rsidR="00446E23">
              <w:t xml:space="preserve">posiada wartość </w:t>
            </w:r>
            <w:proofErr w:type="spellStart"/>
            <w:r w:rsidR="00446E23">
              <w:t>pH</w:t>
            </w:r>
            <w:proofErr w:type="spellEnd"/>
            <w:r w:rsidR="00446E23">
              <w:t xml:space="preserve"> 2,2 (Zamawiający w SIWZ wymagał </w:t>
            </w:r>
            <w:proofErr w:type="spellStart"/>
            <w:r w:rsidR="00446E23">
              <w:t>pH</w:t>
            </w:r>
            <w:proofErr w:type="spellEnd"/>
            <w:r w:rsidR="00577C97">
              <w:t xml:space="preserve"> preparatu</w:t>
            </w:r>
            <w:r w:rsidR="00446E23">
              <w:t xml:space="preserve"> w zakresie od 3 do 5). </w:t>
            </w:r>
          </w:p>
        </w:tc>
      </w:tr>
    </w:tbl>
    <w:p w:rsidR="002E03AB" w:rsidRDefault="00246045" w:rsidP="001E1E01">
      <w:pPr>
        <w:spacing w:line="276" w:lineRule="auto"/>
        <w:jc w:val="both"/>
        <w:rPr>
          <w:color w:val="000000"/>
        </w:rPr>
      </w:pPr>
      <w:r w:rsidRPr="00F20FD0">
        <w:rPr>
          <w:b/>
          <w:bCs/>
          <w:color w:val="000000"/>
        </w:rPr>
        <w:t>Zamawiający nie wykluczył z postępowania żadnego Wykonawcy.</w:t>
      </w:r>
    </w:p>
    <w:p w:rsidR="002E03AB" w:rsidRPr="00F20FD0" w:rsidRDefault="002E03AB" w:rsidP="001E1E01">
      <w:pPr>
        <w:spacing w:line="276" w:lineRule="auto"/>
        <w:jc w:val="both"/>
        <w:rPr>
          <w:b/>
          <w:bCs/>
          <w:color w:val="000000"/>
        </w:rPr>
      </w:pPr>
      <w:r w:rsidRPr="00F20FD0">
        <w:rPr>
          <w:b/>
          <w:bCs/>
          <w:color w:val="000000"/>
        </w:rPr>
        <w:t>Pakiety unieważnione:</w:t>
      </w:r>
    </w:p>
    <w:p w:rsidR="002E03AB" w:rsidRPr="00924CA7" w:rsidRDefault="002E03AB" w:rsidP="00924CA7">
      <w:pPr>
        <w:numPr>
          <w:ilvl w:val="0"/>
          <w:numId w:val="2"/>
        </w:numPr>
        <w:spacing w:line="276" w:lineRule="auto"/>
        <w:jc w:val="both"/>
        <w:rPr>
          <w:bCs/>
        </w:rPr>
      </w:pPr>
      <w:r w:rsidRPr="00924CA7">
        <w:rPr>
          <w:b/>
          <w:bCs/>
          <w:color w:val="000000"/>
        </w:rPr>
        <w:t>Zadanie nr 21</w:t>
      </w:r>
      <w:r w:rsidR="00F20FD0" w:rsidRPr="00924CA7">
        <w:rPr>
          <w:b/>
          <w:bCs/>
          <w:color w:val="000000"/>
        </w:rPr>
        <w:t xml:space="preserve"> - </w:t>
      </w:r>
      <w:r w:rsidR="002E48F7" w:rsidRPr="00924CA7">
        <w:rPr>
          <w:color w:val="000000"/>
        </w:rPr>
        <w:t xml:space="preserve"> </w:t>
      </w:r>
      <w:r w:rsidR="002E48F7" w:rsidRPr="00924CA7">
        <w:t xml:space="preserve">Zamawiający, podjął decyzję </w:t>
      </w:r>
      <w:r w:rsidR="002E48F7" w:rsidRPr="00924CA7">
        <w:rPr>
          <w:bCs/>
        </w:rPr>
        <w:t>o unieważnieniu postępowania w zakresie zadania nr 21 na podstawie art. 93 ust. 1 pkt. 7 w związku z art. 93 ust. 2</w:t>
      </w:r>
      <w:r w:rsidR="00F20FD0" w:rsidRPr="00924CA7">
        <w:rPr>
          <w:bCs/>
        </w:rPr>
        <w:t xml:space="preserve"> – oferty są nieporównywalne.</w:t>
      </w:r>
    </w:p>
    <w:p w:rsidR="00924CA7" w:rsidRDefault="00924CA7" w:rsidP="00910169">
      <w:pPr>
        <w:pStyle w:val="Tekstpodstawowy"/>
        <w:spacing w:line="276" w:lineRule="auto"/>
        <w:jc w:val="center"/>
        <w:rPr>
          <w:b/>
          <w:sz w:val="22"/>
          <w:szCs w:val="22"/>
        </w:rPr>
      </w:pPr>
    </w:p>
    <w:p w:rsidR="00910169" w:rsidRPr="00924CA7" w:rsidRDefault="00910169" w:rsidP="00910169">
      <w:pPr>
        <w:pStyle w:val="Tekstpodstawowy"/>
        <w:spacing w:line="276" w:lineRule="auto"/>
        <w:jc w:val="center"/>
        <w:rPr>
          <w:b/>
          <w:sz w:val="22"/>
          <w:szCs w:val="22"/>
        </w:rPr>
      </w:pPr>
      <w:r w:rsidRPr="00924CA7">
        <w:rPr>
          <w:b/>
          <w:sz w:val="22"/>
          <w:szCs w:val="22"/>
        </w:rPr>
        <w:lastRenderedPageBreak/>
        <w:t>Uzasadnienie prawne</w:t>
      </w:r>
    </w:p>
    <w:p w:rsidR="00910169" w:rsidRPr="00924CA7" w:rsidRDefault="00910169" w:rsidP="00910169">
      <w:pPr>
        <w:spacing w:line="276" w:lineRule="auto"/>
        <w:ind w:firstLine="709"/>
        <w:jc w:val="both"/>
        <w:rPr>
          <w:sz w:val="22"/>
          <w:szCs w:val="22"/>
        </w:rPr>
      </w:pPr>
      <w:r w:rsidRPr="00924CA7">
        <w:rPr>
          <w:sz w:val="22"/>
          <w:szCs w:val="22"/>
        </w:rPr>
        <w:t xml:space="preserve">Bezpośrednią przyczyną unieważnienia postępowania w zakresie zadania nr 21 jest zaistnienie okoliczności stwierdzenia przez Zamawiającego niemożliwej do usunięcia wady postępowania uniemożliwiającej zawarcie niepodlegającej unieważnieniu umowy w sprawie zamówienia publicznego. Wada w postępowaniu polegająca na dokonaniu przez Zamawiającego czynności z naruszeniem przepisów ustawy </w:t>
      </w:r>
      <w:proofErr w:type="spellStart"/>
      <w:r w:rsidRPr="00924CA7">
        <w:rPr>
          <w:sz w:val="22"/>
          <w:szCs w:val="22"/>
        </w:rPr>
        <w:t>Pzp</w:t>
      </w:r>
      <w:proofErr w:type="spellEnd"/>
      <w:r w:rsidRPr="00924CA7">
        <w:rPr>
          <w:sz w:val="22"/>
          <w:szCs w:val="22"/>
        </w:rPr>
        <w:t xml:space="preserve">, które mają lub mogły mieć wpływ na wynik postępowania i nie są usuwalne, stanowią podstawę unieważnienia postępowania. </w:t>
      </w:r>
    </w:p>
    <w:p w:rsidR="00910169" w:rsidRPr="00924CA7" w:rsidRDefault="00910169" w:rsidP="00910169">
      <w:pPr>
        <w:pStyle w:val="Tekstpodstawowy"/>
        <w:spacing w:line="276" w:lineRule="auto"/>
        <w:jc w:val="center"/>
        <w:rPr>
          <w:b/>
          <w:sz w:val="22"/>
          <w:szCs w:val="22"/>
        </w:rPr>
      </w:pPr>
      <w:r w:rsidRPr="00924CA7">
        <w:rPr>
          <w:b/>
          <w:sz w:val="22"/>
          <w:szCs w:val="22"/>
        </w:rPr>
        <w:t>Uzasadnienie faktyczne</w:t>
      </w:r>
    </w:p>
    <w:p w:rsidR="00910169" w:rsidRPr="00924CA7" w:rsidRDefault="00910169" w:rsidP="00910169">
      <w:pPr>
        <w:spacing w:line="276" w:lineRule="auto"/>
        <w:ind w:firstLine="709"/>
        <w:jc w:val="both"/>
        <w:rPr>
          <w:sz w:val="22"/>
          <w:szCs w:val="22"/>
        </w:rPr>
      </w:pPr>
      <w:r w:rsidRPr="00924CA7">
        <w:rPr>
          <w:sz w:val="22"/>
          <w:szCs w:val="22"/>
        </w:rPr>
        <w:t xml:space="preserve">W dniu 14.06.2019 o godzinie 10:10 nastąpiło otwarcie ofert w przedmiotowym postępowaniu. Oferty na realizację zadania nr 21 złożyło dwóch Wykonawców. Opis przedmiotu zamówienia, w pozycji pierwszej zadania nr 21, dotyczący „chusteczek suchych w rolkach do nasączania dowolnym środkiem myjącym lub dezynfekującym” zawiera sformułowanie „Opakowanie do 300 szt. w rolce”. Zamawiający w toku  badania ofert ustalił, że dwaj Wykonawcy przystępujący do zadania nr 21 zaoferowali produkty, które znacząco różniły się ilością chusteczek w opakowaniu (odpowiednio 100 i 300 chusteczek na opakowanie). Zamawiający stwierdził również znaczącą różnicę w jednostkowej cenie chusteczki pomiędzy dwoma analizowanymi ofertami. </w:t>
      </w:r>
    </w:p>
    <w:p w:rsidR="00910169" w:rsidRPr="00924CA7" w:rsidRDefault="00910169" w:rsidP="00910169">
      <w:pPr>
        <w:spacing w:line="276" w:lineRule="auto"/>
        <w:ind w:firstLine="709"/>
        <w:jc w:val="both"/>
        <w:rPr>
          <w:sz w:val="22"/>
          <w:szCs w:val="22"/>
        </w:rPr>
      </w:pPr>
      <w:r w:rsidRPr="00924CA7">
        <w:rPr>
          <w:sz w:val="22"/>
          <w:szCs w:val="22"/>
        </w:rPr>
        <w:t xml:space="preserve">W związku z powyższym, w świetle art. 29 ust. 1 ustawy, komisja przetargowa stwierdziła, że oferty złożone na zadanie nr 21 są nieporównywalne, oraz podejmuje decyzję o unieważnieniu postępowania w zakresie zadania nr 21. </w:t>
      </w:r>
    </w:p>
    <w:p w:rsidR="00910169" w:rsidRPr="00924CA7" w:rsidRDefault="00910169" w:rsidP="00910169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2"/>
          <w:szCs w:val="22"/>
        </w:rPr>
      </w:pPr>
      <w:r w:rsidRPr="00924CA7">
        <w:rPr>
          <w:sz w:val="22"/>
          <w:szCs w:val="22"/>
        </w:rPr>
        <w:t xml:space="preserve">Stosownie do art. 93 ust. 1 pkt 7 ustawy Zamawiający jest zobligowany unieważnić postępowania w sytuacji, gdy: </w:t>
      </w:r>
    </w:p>
    <w:p w:rsidR="00910169" w:rsidRPr="00924CA7" w:rsidRDefault="00910169" w:rsidP="00910169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sz w:val="22"/>
          <w:szCs w:val="22"/>
        </w:rPr>
      </w:pPr>
      <w:r w:rsidRPr="00924CA7">
        <w:rPr>
          <w:sz w:val="22"/>
          <w:szCs w:val="22"/>
        </w:rPr>
        <w:t xml:space="preserve">jest ono obarczone wadą, </w:t>
      </w:r>
    </w:p>
    <w:p w:rsidR="00910169" w:rsidRPr="00924CA7" w:rsidRDefault="00910169" w:rsidP="00910169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sz w:val="22"/>
          <w:szCs w:val="22"/>
        </w:rPr>
      </w:pPr>
      <w:r w:rsidRPr="00924CA7">
        <w:rPr>
          <w:sz w:val="22"/>
          <w:szCs w:val="22"/>
        </w:rPr>
        <w:t xml:space="preserve">wada jest niemożliwa do usunięcia, </w:t>
      </w:r>
    </w:p>
    <w:p w:rsidR="00910169" w:rsidRPr="00924CA7" w:rsidRDefault="00910169" w:rsidP="00910169">
      <w:pPr>
        <w:numPr>
          <w:ilvl w:val="0"/>
          <w:numId w:val="1"/>
        </w:numPr>
        <w:tabs>
          <w:tab w:val="left" w:pos="426"/>
        </w:tabs>
        <w:autoSpaceDE w:val="0"/>
        <w:autoSpaceDN w:val="0"/>
        <w:adjustRightInd w:val="0"/>
        <w:spacing w:after="200" w:line="276" w:lineRule="auto"/>
        <w:contextualSpacing/>
        <w:jc w:val="both"/>
        <w:rPr>
          <w:sz w:val="22"/>
          <w:szCs w:val="22"/>
        </w:rPr>
      </w:pPr>
      <w:r w:rsidRPr="00924CA7">
        <w:rPr>
          <w:sz w:val="22"/>
          <w:szCs w:val="22"/>
        </w:rPr>
        <w:t xml:space="preserve">wada ma uniemożliwiać zawarcie niepodlegającej unieważnieniu umowy. </w:t>
      </w:r>
    </w:p>
    <w:p w:rsidR="00910169" w:rsidRPr="00924CA7" w:rsidRDefault="00910169" w:rsidP="00910169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2"/>
          <w:szCs w:val="22"/>
        </w:rPr>
      </w:pPr>
      <w:r w:rsidRPr="00924CA7">
        <w:rPr>
          <w:sz w:val="22"/>
          <w:szCs w:val="22"/>
        </w:rPr>
        <w:t xml:space="preserve">Zgodnie z utrwaloną linią orzeczniczą Krajowej Izby Odwoławczej takie wady zostały wymienione w art. 146 ust. 1 ustawy </w:t>
      </w:r>
      <w:proofErr w:type="spellStart"/>
      <w:r w:rsidRPr="00924CA7">
        <w:rPr>
          <w:sz w:val="22"/>
          <w:szCs w:val="22"/>
        </w:rPr>
        <w:t>Pzp</w:t>
      </w:r>
      <w:proofErr w:type="spellEnd"/>
      <w:r w:rsidRPr="00924CA7">
        <w:rPr>
          <w:sz w:val="22"/>
          <w:szCs w:val="22"/>
        </w:rPr>
        <w:t xml:space="preserve">, jednak nie wyczerpują one wszystkich wadliwości postępowania jakich może dopuścić się Zamawiający, a które powinny skutkować unieważnieniem postępowania. W orzecznictwie wskazuje się na to, że również okoliczności uprawniające Prezesa Urzędu Zamówień Publicznych do wystąpienia do sądu powszechnego o unieważnienie umowy stanowią przesłankę dla samodzielnego dokonania przez Zamawiającego unieważnienia postępowania na podstawie art. 93 ust. 1 pkt 7 ustawy </w:t>
      </w:r>
      <w:proofErr w:type="spellStart"/>
      <w:r w:rsidRPr="00924CA7">
        <w:rPr>
          <w:sz w:val="22"/>
          <w:szCs w:val="22"/>
        </w:rPr>
        <w:t>Pzp</w:t>
      </w:r>
      <w:proofErr w:type="spellEnd"/>
      <w:r w:rsidRPr="00924CA7">
        <w:rPr>
          <w:sz w:val="22"/>
          <w:szCs w:val="22"/>
        </w:rPr>
        <w:t xml:space="preserve">.. Oznacza to, że dodatkową przesłanką, jaką należy brać pod uwagę przy dokonywaniu oceny dopuszczalności unieważnienia postępowania na podstawie art. 93 ust. 1 pkt 7 ustawy </w:t>
      </w:r>
      <w:proofErr w:type="spellStart"/>
      <w:r w:rsidRPr="00924CA7">
        <w:rPr>
          <w:sz w:val="22"/>
          <w:szCs w:val="22"/>
        </w:rPr>
        <w:t>Pzp</w:t>
      </w:r>
      <w:proofErr w:type="spellEnd"/>
      <w:r w:rsidRPr="00924CA7">
        <w:rPr>
          <w:sz w:val="22"/>
          <w:szCs w:val="22"/>
        </w:rPr>
        <w:t xml:space="preserve"> jest wymóg, aby wada była wynikiem naruszenia przez Zamawiającego przepisów ustawy, które miało lub mogło mieć istotny wpływ na wynik postępowania. </w:t>
      </w:r>
    </w:p>
    <w:p w:rsidR="00910169" w:rsidRPr="00924CA7" w:rsidRDefault="00910169" w:rsidP="00910169">
      <w:pPr>
        <w:autoSpaceDE w:val="0"/>
        <w:autoSpaceDN w:val="0"/>
        <w:adjustRightInd w:val="0"/>
        <w:spacing w:line="276" w:lineRule="auto"/>
        <w:ind w:firstLine="708"/>
        <w:jc w:val="both"/>
        <w:rPr>
          <w:sz w:val="22"/>
          <w:szCs w:val="22"/>
        </w:rPr>
      </w:pPr>
      <w:r w:rsidRPr="00924CA7">
        <w:rPr>
          <w:sz w:val="22"/>
          <w:szCs w:val="22"/>
        </w:rPr>
        <w:t xml:space="preserve">Stan faktyczny wyczerpuje przesłanki zawarte w art. 93 ust. 1 pkt 7 ustawy </w:t>
      </w:r>
      <w:proofErr w:type="spellStart"/>
      <w:r w:rsidRPr="00924CA7">
        <w:rPr>
          <w:sz w:val="22"/>
          <w:szCs w:val="22"/>
        </w:rPr>
        <w:t>Pzp</w:t>
      </w:r>
      <w:proofErr w:type="spellEnd"/>
      <w:r w:rsidRPr="00924CA7">
        <w:rPr>
          <w:sz w:val="22"/>
          <w:szCs w:val="22"/>
        </w:rPr>
        <w:t xml:space="preserve"> i Zamawiający jest zobowiązany do unieważnienia przedmiotowego postępowania o udzielenie zamówienia publicznego. </w:t>
      </w:r>
    </w:p>
    <w:p w:rsidR="00924CA7" w:rsidRPr="00924CA7" w:rsidRDefault="00924CA7" w:rsidP="00924CA7">
      <w:pPr>
        <w:spacing w:line="276" w:lineRule="auto"/>
        <w:jc w:val="both"/>
        <w:rPr>
          <w:color w:val="000000"/>
          <w:sz w:val="28"/>
          <w:szCs w:val="28"/>
        </w:rPr>
      </w:pPr>
    </w:p>
    <w:p w:rsidR="0033076C" w:rsidRPr="00924CA7" w:rsidRDefault="00924CA7" w:rsidP="00924CA7">
      <w:pPr>
        <w:numPr>
          <w:ilvl w:val="0"/>
          <w:numId w:val="2"/>
        </w:numPr>
        <w:spacing w:line="276" w:lineRule="auto"/>
        <w:jc w:val="both"/>
        <w:rPr>
          <w:color w:val="000000"/>
        </w:rPr>
      </w:pPr>
      <w:r w:rsidRPr="00924CA7">
        <w:rPr>
          <w:b/>
          <w:bCs/>
          <w:color w:val="000000"/>
        </w:rPr>
        <w:t xml:space="preserve"> </w:t>
      </w:r>
      <w:r w:rsidR="002E03AB" w:rsidRPr="00924CA7">
        <w:rPr>
          <w:b/>
          <w:bCs/>
          <w:color w:val="000000"/>
        </w:rPr>
        <w:t>Zadania nr: 19, 26</w:t>
      </w:r>
      <w:r w:rsidR="002E48F7" w:rsidRPr="00924CA7">
        <w:rPr>
          <w:b/>
          <w:bCs/>
          <w:color w:val="000000"/>
        </w:rPr>
        <w:t>,</w:t>
      </w:r>
      <w:r w:rsidR="002E03AB" w:rsidRPr="00924CA7">
        <w:rPr>
          <w:b/>
          <w:bCs/>
          <w:color w:val="000000"/>
        </w:rPr>
        <w:t xml:space="preserve"> 28</w:t>
      </w:r>
      <w:r w:rsidR="002E03AB" w:rsidRPr="00924CA7">
        <w:rPr>
          <w:color w:val="000000"/>
        </w:rPr>
        <w:t xml:space="preserve"> - Zamawiający unieważnił w oparciu o art. 93 ust. 1 pkt 1 – nie złożono żadnej oferty niepodlegającej odrzuceniu.</w:t>
      </w:r>
      <w:r w:rsidR="00246045" w:rsidRPr="00924CA7">
        <w:rPr>
          <w:color w:val="000000"/>
        </w:rPr>
        <w:t xml:space="preserve"> </w:t>
      </w:r>
    </w:p>
    <w:sectPr w:rsidR="0033076C" w:rsidRPr="00924CA7" w:rsidSect="00FA469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51" w:right="1417" w:bottom="851" w:left="1417" w:header="708" w:footer="32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10169" w:rsidRDefault="00910169">
      <w:r>
        <w:separator/>
      </w:r>
    </w:p>
  </w:endnote>
  <w:endnote w:type="continuationSeparator" w:id="0">
    <w:p w:rsidR="00910169" w:rsidRDefault="009101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169" w:rsidRDefault="0091016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169" w:rsidRDefault="00910169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910169" w:rsidRDefault="00910169">
    <w:pPr>
      <w:pStyle w:val="Stopka"/>
      <w:tabs>
        <w:tab w:val="clear" w:pos="4536"/>
      </w:tabs>
      <w:jc w:val="center"/>
      <w:rPr>
        <w:sz w:val="18"/>
        <w:szCs w:val="18"/>
      </w:rPr>
    </w:pPr>
  </w:p>
  <w:p w:rsidR="00910169" w:rsidRDefault="00910169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169" w:rsidRDefault="0091016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10169" w:rsidRDefault="00910169">
      <w:r>
        <w:separator/>
      </w:r>
    </w:p>
  </w:footnote>
  <w:footnote w:type="continuationSeparator" w:id="0">
    <w:p w:rsidR="00910169" w:rsidRDefault="0091016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169" w:rsidRDefault="0091016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169" w:rsidRDefault="0091016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10169" w:rsidRDefault="0091016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7333710"/>
    <w:multiLevelType w:val="hybridMultilevel"/>
    <w:tmpl w:val="F8E2ADB0"/>
    <w:lvl w:ilvl="0" w:tplc="913C2ACA">
      <w:start w:val="1"/>
      <w:numFmt w:val="decimal"/>
      <w:lvlText w:val="%1)"/>
      <w:lvlJc w:val="left"/>
      <w:pPr>
        <w:ind w:left="780" w:hanging="4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A072325"/>
    <w:multiLevelType w:val="hybridMultilevel"/>
    <w:tmpl w:val="756EA176"/>
    <w:lvl w:ilvl="0" w:tplc="0A140B5E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5CF5"/>
    <w:rsid w:val="00034F15"/>
    <w:rsid w:val="000A4A43"/>
    <w:rsid w:val="000B6515"/>
    <w:rsid w:val="000D1E6C"/>
    <w:rsid w:val="000D6259"/>
    <w:rsid w:val="001036FB"/>
    <w:rsid w:val="00114DD2"/>
    <w:rsid w:val="00176EFA"/>
    <w:rsid w:val="001B5D4C"/>
    <w:rsid w:val="001E1E01"/>
    <w:rsid w:val="001F67FA"/>
    <w:rsid w:val="002371E6"/>
    <w:rsid w:val="00246045"/>
    <w:rsid w:val="00251690"/>
    <w:rsid w:val="00280CF6"/>
    <w:rsid w:val="002B7FD3"/>
    <w:rsid w:val="002D6788"/>
    <w:rsid w:val="002E03AB"/>
    <w:rsid w:val="002E48F7"/>
    <w:rsid w:val="002F587A"/>
    <w:rsid w:val="0033076C"/>
    <w:rsid w:val="00384456"/>
    <w:rsid w:val="003C27EC"/>
    <w:rsid w:val="004074FB"/>
    <w:rsid w:val="00446E23"/>
    <w:rsid w:val="004B5777"/>
    <w:rsid w:val="004D46B8"/>
    <w:rsid w:val="005362AD"/>
    <w:rsid w:val="005652D5"/>
    <w:rsid w:val="00577C97"/>
    <w:rsid w:val="005811DF"/>
    <w:rsid w:val="00596F83"/>
    <w:rsid w:val="0060301B"/>
    <w:rsid w:val="006440E9"/>
    <w:rsid w:val="00645026"/>
    <w:rsid w:val="00654E82"/>
    <w:rsid w:val="0068637A"/>
    <w:rsid w:val="006B7962"/>
    <w:rsid w:val="006D0465"/>
    <w:rsid w:val="006D41D5"/>
    <w:rsid w:val="006F0507"/>
    <w:rsid w:val="00793D0A"/>
    <w:rsid w:val="007A46CF"/>
    <w:rsid w:val="007A5CF5"/>
    <w:rsid w:val="007B1701"/>
    <w:rsid w:val="007D44B7"/>
    <w:rsid w:val="007E5104"/>
    <w:rsid w:val="007E7D8F"/>
    <w:rsid w:val="00802201"/>
    <w:rsid w:val="008113FF"/>
    <w:rsid w:val="00811CBB"/>
    <w:rsid w:val="00834EF4"/>
    <w:rsid w:val="00840B8A"/>
    <w:rsid w:val="0089707A"/>
    <w:rsid w:val="008C0372"/>
    <w:rsid w:val="008E241C"/>
    <w:rsid w:val="00910169"/>
    <w:rsid w:val="00917FEB"/>
    <w:rsid w:val="00924CA7"/>
    <w:rsid w:val="00953D9A"/>
    <w:rsid w:val="009747C2"/>
    <w:rsid w:val="00982A11"/>
    <w:rsid w:val="009B049C"/>
    <w:rsid w:val="009D45DC"/>
    <w:rsid w:val="009F6964"/>
    <w:rsid w:val="00A46D85"/>
    <w:rsid w:val="00A978A9"/>
    <w:rsid w:val="00AA3A13"/>
    <w:rsid w:val="00AD5B8D"/>
    <w:rsid w:val="00AE6513"/>
    <w:rsid w:val="00B37924"/>
    <w:rsid w:val="00B51EC7"/>
    <w:rsid w:val="00BA1245"/>
    <w:rsid w:val="00BB13B8"/>
    <w:rsid w:val="00BE3FC5"/>
    <w:rsid w:val="00C63070"/>
    <w:rsid w:val="00C73714"/>
    <w:rsid w:val="00D26C67"/>
    <w:rsid w:val="00D5181E"/>
    <w:rsid w:val="00DA20B7"/>
    <w:rsid w:val="00E05A7A"/>
    <w:rsid w:val="00E4520D"/>
    <w:rsid w:val="00E81ED4"/>
    <w:rsid w:val="00EB4311"/>
    <w:rsid w:val="00EB56AB"/>
    <w:rsid w:val="00EC081E"/>
    <w:rsid w:val="00EF36C3"/>
    <w:rsid w:val="00F14FCC"/>
    <w:rsid w:val="00F15792"/>
    <w:rsid w:val="00F20FD0"/>
    <w:rsid w:val="00F65311"/>
    <w:rsid w:val="00F761BD"/>
    <w:rsid w:val="00F92BBF"/>
    <w:rsid w:val="00F973C8"/>
    <w:rsid w:val="00FA4697"/>
    <w:rsid w:val="00FB2FA2"/>
    <w:rsid w:val="00FC4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chartTrackingRefBased/>
  <w15:docId w15:val="{23BC2087-3428-4024-A93C-95147AF09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1Znak">
    <w:name w:val="Nagłówek 1 Znak"/>
    <w:link w:val="Nagwek1"/>
    <w:rsid w:val="00280CF6"/>
    <w:rPr>
      <w:b/>
      <w:kern w:val="28"/>
      <w:sz w:val="24"/>
    </w:rPr>
  </w:style>
  <w:style w:type="character" w:customStyle="1" w:styleId="NagwekZnak">
    <w:name w:val="Nagłówek Znak"/>
    <w:link w:val="Nagwek"/>
    <w:rsid w:val="00280CF6"/>
    <w:rPr>
      <w:sz w:val="24"/>
      <w:szCs w:val="24"/>
    </w:rPr>
  </w:style>
  <w:style w:type="character" w:customStyle="1" w:styleId="TekstpodstawowyZnak">
    <w:name w:val="Tekst podstawowy Znak"/>
    <w:link w:val="Tekstpodstawowy"/>
    <w:rsid w:val="00280CF6"/>
    <w:rPr>
      <w:sz w:val="24"/>
    </w:rPr>
  </w:style>
  <w:style w:type="character" w:customStyle="1" w:styleId="ZwykytekstZnak">
    <w:name w:val="Zwykły tekst Znak"/>
    <w:link w:val="Zwykytekst"/>
    <w:rsid w:val="00280CF6"/>
    <w:rPr>
      <w:rFonts w:ascii="Courier New" w:hAnsi="Courier New" w:cs="Courier New"/>
    </w:rPr>
  </w:style>
  <w:style w:type="paragraph" w:customStyle="1" w:styleId="pkt">
    <w:name w:val="pkt"/>
    <w:basedOn w:val="Normalny"/>
    <w:rsid w:val="002D6788"/>
    <w:pPr>
      <w:spacing w:before="60" w:after="60"/>
      <w:ind w:left="851" w:hanging="29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733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6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rask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FEC836-7597-4403-AA68-F94E8A326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13</Pages>
  <Words>3537</Words>
  <Characters>21224</Characters>
  <Application>Microsoft Office Word</Application>
  <DocSecurity>0</DocSecurity>
  <Lines>176</Lines>
  <Paragraphs>49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24712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kkrasko</dc:creator>
  <cp:keywords/>
  <cp:lastModifiedBy>kkrasko@bielsk.adt.psiez.pl</cp:lastModifiedBy>
  <cp:revision>2</cp:revision>
  <cp:lastPrinted>1899-12-31T23:00:00Z</cp:lastPrinted>
  <dcterms:created xsi:type="dcterms:W3CDTF">2019-07-09T09:52:00Z</dcterms:created>
  <dcterms:modified xsi:type="dcterms:W3CDTF">2019-07-09T09:52:00Z</dcterms:modified>
</cp:coreProperties>
</file>