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6C2D4B19" wp14:editId="20A6F54C">
            <wp:simplePos x="0" y="0"/>
            <wp:positionH relativeFrom="column">
              <wp:posOffset>-118745</wp:posOffset>
            </wp:positionH>
            <wp:positionV relativeFrom="paragraph">
              <wp:posOffset>-80646</wp:posOffset>
            </wp:positionV>
            <wp:extent cx="7286594" cy="9229725"/>
            <wp:effectExtent l="0" t="0" r="0" b="0"/>
            <wp:wrapNone/>
            <wp:docPr id="1" name="Obraz 1" descr="Żeromski - firmówka UE Program Regionalny KRAKÓW 18-02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Żeromski - firmówka UE Program Regionalny KRAKÓW 18-02-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354" cy="9245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72921" w:rsidRDefault="00C72921" w:rsidP="00C72921">
      <w:pPr>
        <w:pStyle w:val="Nagwek"/>
        <w:tabs>
          <w:tab w:val="clear" w:pos="4536"/>
        </w:tabs>
        <w:jc w:val="both"/>
      </w:pPr>
      <w:r>
        <w:rPr>
          <w:b/>
          <w:sz w:val="28"/>
          <w:szCs w:val="28"/>
        </w:rPr>
        <w:tab/>
      </w:r>
      <w:r w:rsidR="00DA32A2">
        <w:rPr>
          <w:b/>
          <w:sz w:val="28"/>
          <w:szCs w:val="28"/>
        </w:rPr>
        <w:t xml:space="preserve"> </w:t>
      </w:r>
      <w:r w:rsidRPr="00EC01BA">
        <w:t>Kraków</w:t>
      </w:r>
      <w:r>
        <w:t xml:space="preserve"> dnia: </w:t>
      </w:r>
      <w:r w:rsidRPr="00EC01BA">
        <w:t>2019-0</w:t>
      </w:r>
      <w:r w:rsidR="00DB3F0F">
        <w:t>7</w:t>
      </w:r>
      <w:r w:rsidRPr="00EC01BA">
        <w:t>-</w:t>
      </w:r>
      <w:r w:rsidR="00DB3F0F">
        <w:t>03</w:t>
      </w:r>
    </w:p>
    <w:p w:rsidR="00C72921" w:rsidRDefault="00C72921" w:rsidP="00C72921">
      <w:pPr>
        <w:pStyle w:val="ogloszenie"/>
        <w:tabs>
          <w:tab w:val="left" w:pos="801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Znak sprawy: 271.2</w:t>
      </w:r>
      <w:r w:rsidR="00575972">
        <w:rPr>
          <w:rFonts w:ascii="Times New Roman" w:hAnsi="Times New Roman"/>
          <w:b/>
          <w:sz w:val="28"/>
          <w:szCs w:val="28"/>
        </w:rPr>
        <w:t>73</w:t>
      </w:r>
      <w:r>
        <w:rPr>
          <w:rFonts w:ascii="Times New Roman" w:hAnsi="Times New Roman"/>
          <w:b/>
          <w:sz w:val="28"/>
          <w:szCs w:val="28"/>
        </w:rPr>
        <w:t>/9/2019</w:t>
      </w: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DB3F0F" w:rsidRDefault="00DB3F0F" w:rsidP="00DB3F0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DB3F0F" w:rsidRDefault="00DB3F0F" w:rsidP="00DB3F0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 w grupach 1, 4, 10, 11</w:t>
      </w:r>
    </w:p>
    <w:p w:rsidR="00DB3F0F" w:rsidRDefault="00DB3F0F" w:rsidP="00DB3F0F">
      <w:pPr>
        <w:spacing w:line="360" w:lineRule="auto"/>
        <w:rPr>
          <w:color w:val="000000"/>
        </w:rPr>
      </w:pPr>
    </w:p>
    <w:p w:rsidR="00DB3F0F" w:rsidRDefault="00DB3F0F" w:rsidP="00DB3F0F">
      <w:pPr>
        <w:spacing w:line="360" w:lineRule="auto"/>
        <w:rPr>
          <w:color w:val="000000"/>
        </w:rPr>
      </w:pPr>
      <w:r>
        <w:rPr>
          <w:b/>
          <w:bCs/>
          <w:color w:val="000000"/>
        </w:rPr>
        <w:t xml:space="preserve">Szpital Specjalistyczny im. S. Żeromskiego SP ZOZ w Krakowie  </w:t>
      </w:r>
      <w:r w:rsidRPr="00B05526">
        <w:rPr>
          <w:color w:val="000000"/>
        </w:rPr>
        <w:t>o</w:t>
      </w:r>
      <w:r>
        <w:rPr>
          <w:color w:val="000000"/>
        </w:rPr>
        <w:t>s</w:t>
      </w:r>
      <w:r w:rsidRPr="00B05526">
        <w:rPr>
          <w:color w:val="000000"/>
        </w:rPr>
        <w:t>. Na Skarpie</w:t>
      </w:r>
      <w:r>
        <w:rPr>
          <w:color w:val="000000"/>
        </w:rPr>
        <w:t xml:space="preserve"> </w:t>
      </w:r>
      <w:r w:rsidRPr="00B05526">
        <w:rPr>
          <w:color w:val="000000"/>
        </w:rPr>
        <w:t>66</w:t>
      </w:r>
      <w:r>
        <w:rPr>
          <w:color w:val="000000"/>
        </w:rPr>
        <w:t xml:space="preserve"> ,</w:t>
      </w:r>
    </w:p>
    <w:p w:rsidR="00DB3F0F" w:rsidRDefault="00DB3F0F" w:rsidP="00DB3F0F">
      <w:pPr>
        <w:spacing w:line="360" w:lineRule="auto"/>
        <w:rPr>
          <w:color w:val="000000"/>
        </w:rPr>
      </w:pPr>
      <w:r w:rsidRPr="00B05526">
        <w:rPr>
          <w:color w:val="000000"/>
        </w:rPr>
        <w:t>31-913</w:t>
      </w:r>
      <w:r>
        <w:rPr>
          <w:color w:val="000000"/>
        </w:rPr>
        <w:t xml:space="preserve"> </w:t>
      </w:r>
      <w:r w:rsidRPr="00B05526">
        <w:rPr>
          <w:color w:val="000000"/>
        </w:rPr>
        <w:t>Kraków</w:t>
      </w:r>
      <w:r>
        <w:rPr>
          <w:color w:val="000000"/>
        </w:rPr>
        <w:t xml:space="preserve">, niniejszym informuje o wyniku postępowania na </w:t>
      </w:r>
      <w:r w:rsidRPr="00B05526">
        <w:rPr>
          <w:b/>
          <w:color w:val="000000"/>
        </w:rPr>
        <w:t>Zakup, dostawa i uruchomienie sprzętu medycznego wraz z przeszkoleniem pracowników w ramach projektu pn. Zakup sprzętu medycznego dla Szpitala Specjalistycznego im. Stefana Żeromskiego SP ZOZ w Krakowie (ZIT) (grupa 1-12) oraz dotacji z Gminy Miejskiej Kraków (grupa 13).</w:t>
      </w:r>
      <w:r>
        <w:rPr>
          <w:color w:val="000000"/>
        </w:rPr>
        <w:t>.</w:t>
      </w:r>
    </w:p>
    <w:p w:rsidR="00DB3F0F" w:rsidRDefault="00DB3F0F" w:rsidP="00DB3F0F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B3F0F" w:rsidTr="00A349A9">
        <w:trPr>
          <w:cantSplit/>
          <w:trHeight w:val="2561"/>
        </w:trPr>
        <w:tc>
          <w:tcPr>
            <w:tcW w:w="9526" w:type="dxa"/>
          </w:tcPr>
          <w:p w:rsidR="00DB3F0F" w:rsidRDefault="00DB3F0F" w:rsidP="00A349A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 xml:space="preserve">Zadanie nr: 1- </w:t>
            </w:r>
          </w:p>
          <w:p w:rsidR="00DB3F0F" w:rsidRDefault="00DB3F0F" w:rsidP="00A349A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B3F0F" w:rsidRPr="00DA59EB" w:rsidRDefault="00DB3F0F" w:rsidP="00A349A9">
            <w:pPr>
              <w:spacing w:before="40"/>
              <w:rPr>
                <w:b/>
              </w:rPr>
            </w:pPr>
            <w:proofErr w:type="spellStart"/>
            <w:r w:rsidRPr="00DA59EB">
              <w:rPr>
                <w:b/>
              </w:rPr>
              <w:t>Optotech</w:t>
            </w:r>
            <w:proofErr w:type="spellEnd"/>
            <w:r w:rsidRPr="00DA59EB">
              <w:rPr>
                <w:b/>
              </w:rPr>
              <w:t xml:space="preserve"> </w:t>
            </w:r>
            <w:proofErr w:type="spellStart"/>
            <w:r w:rsidRPr="00DA59EB">
              <w:rPr>
                <w:b/>
              </w:rPr>
              <w:t>Medical</w:t>
            </w:r>
            <w:proofErr w:type="spellEnd"/>
            <w:r w:rsidRPr="00DA59EB">
              <w:rPr>
                <w:b/>
              </w:rPr>
              <w:t xml:space="preserve"> Sp. z o. o. Sp. K.</w:t>
            </w:r>
          </w:p>
          <w:p w:rsidR="00DB3F0F" w:rsidRDefault="00DB3F0F" w:rsidP="00A349A9">
            <w:pPr>
              <w:rPr>
                <w:b/>
              </w:rPr>
            </w:pPr>
          </w:p>
          <w:p w:rsidR="00DB3F0F" w:rsidRPr="00DA59EB" w:rsidRDefault="00DB3F0F" w:rsidP="00A349A9">
            <w:pPr>
              <w:rPr>
                <w:b/>
              </w:rPr>
            </w:pPr>
            <w:r w:rsidRPr="00DA59EB">
              <w:rPr>
                <w:b/>
              </w:rPr>
              <w:t xml:space="preserve">Św. Barbary 18 </w:t>
            </w:r>
          </w:p>
          <w:p w:rsidR="00DB3F0F" w:rsidRDefault="00DB3F0F" w:rsidP="00A349A9">
            <w:pPr>
              <w:spacing w:line="360" w:lineRule="auto"/>
              <w:ind w:firstLine="284"/>
              <w:jc w:val="both"/>
              <w:rPr>
                <w:b/>
              </w:rPr>
            </w:pPr>
          </w:p>
          <w:p w:rsidR="00DB3F0F" w:rsidRPr="00DA59EB" w:rsidRDefault="00DB3F0F" w:rsidP="00A349A9">
            <w:pPr>
              <w:spacing w:line="360" w:lineRule="auto"/>
              <w:jc w:val="both"/>
              <w:rPr>
                <w:b/>
              </w:rPr>
            </w:pPr>
            <w:r w:rsidRPr="00DA59EB">
              <w:rPr>
                <w:b/>
              </w:rPr>
              <w:t>32-020 Wieliczka</w:t>
            </w:r>
          </w:p>
          <w:p w:rsidR="00DB3F0F" w:rsidRPr="00DA59EB" w:rsidRDefault="00DB3F0F" w:rsidP="00A349A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>
              <w:rPr>
                <w:b/>
              </w:rPr>
              <w:t>4 536,</w:t>
            </w:r>
            <w:r w:rsidRPr="00DA59EB">
              <w:rPr>
                <w:b/>
              </w:rPr>
              <w:t>00 zł</w:t>
            </w:r>
          </w:p>
          <w:p w:rsidR="00DB3F0F" w:rsidRDefault="00DB3F0F" w:rsidP="00A349A9">
            <w:pPr>
              <w:spacing w:before="120" w:after="120"/>
              <w:jc w:val="both"/>
            </w:pPr>
            <w:r>
              <w:rPr>
                <w:color w:val="000000"/>
              </w:rPr>
              <w:t xml:space="preserve">Uzasadnienie wyboru: </w:t>
            </w:r>
            <w:r>
              <w:t>oferta odpowiada wszystkim wymaganiom przedstawionym w ustawie z dnia 29 stycznia 2004 r. Prawo zamówień publicznych ( tekst jednolity Dz. U. z 2018, poz. 1986), wymaganiom przedstawionym w specyfikacji istotnych warunków zamówienia, oraz jest najkorzystniejsza przy zastosowaniu kryteriów określonych w SIWZ.</w:t>
            </w:r>
          </w:p>
          <w:p w:rsidR="00DB3F0F" w:rsidRDefault="00DB3F0F" w:rsidP="00A349A9">
            <w:pPr>
              <w:spacing w:line="360" w:lineRule="auto"/>
              <w:ind w:firstLine="284"/>
              <w:jc w:val="both"/>
            </w:pPr>
          </w:p>
        </w:tc>
      </w:tr>
    </w:tbl>
    <w:p w:rsidR="00DB3F0F" w:rsidRDefault="00DB3F0F" w:rsidP="00DB3F0F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DB3F0F" w:rsidRPr="008463A1" w:rsidTr="00A349A9">
        <w:tc>
          <w:tcPr>
            <w:tcW w:w="9212" w:type="dxa"/>
            <w:shd w:val="clear" w:color="auto" w:fill="auto"/>
          </w:tcPr>
          <w:p w:rsidR="00DB3F0F" w:rsidRDefault="00DB3F0F" w:rsidP="00A349A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 xml:space="preserve">Zadanie nr: 4- </w:t>
            </w:r>
          </w:p>
          <w:p w:rsidR="00DB3F0F" w:rsidRDefault="00DB3F0F" w:rsidP="00A349A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B3F0F" w:rsidRDefault="00DB3F0F" w:rsidP="00A349A9">
            <w:pPr>
              <w:spacing w:line="360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Medtronic</w:t>
            </w:r>
            <w:proofErr w:type="spellEnd"/>
            <w:r>
              <w:rPr>
                <w:b/>
              </w:rPr>
              <w:t xml:space="preserve"> Poland Sp. z o. o.</w:t>
            </w:r>
          </w:p>
          <w:p w:rsidR="00DB3F0F" w:rsidRDefault="00DB3F0F" w:rsidP="00A349A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00-633 Warszawa</w:t>
            </w:r>
          </w:p>
          <w:p w:rsidR="00DB3F0F" w:rsidRDefault="00DB3F0F" w:rsidP="00A349A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Polna    11</w:t>
            </w:r>
          </w:p>
          <w:p w:rsidR="00DB3F0F" w:rsidRDefault="00DB3F0F" w:rsidP="00A349A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  <w:bCs/>
              </w:rPr>
              <w:t>Cena oferty 81000,00</w:t>
            </w:r>
            <w:r>
              <w:rPr>
                <w:b/>
              </w:rPr>
              <w:t xml:space="preserve"> zł</w:t>
            </w:r>
          </w:p>
          <w:p w:rsidR="00DB3F0F" w:rsidRDefault="00DB3F0F" w:rsidP="00A349A9">
            <w:pPr>
              <w:spacing w:before="120" w:after="120"/>
              <w:jc w:val="both"/>
            </w:pPr>
            <w:r>
              <w:rPr>
                <w:color w:val="000000"/>
              </w:rPr>
              <w:t xml:space="preserve">Uzasadnienie wyboru: </w:t>
            </w:r>
            <w:r>
              <w:t>oferta odpowiada wszystkim wymaganiom przedstawionym w ustawie z dnia 29 stycznia 2004 r. Prawo zamówień publicznych ( tekst jednolity Dz. U. z 2018, poz. 1986), wymaganiom przedstawionym w specyfikacji istotnych warunków zamówienia, oraz jest najkorzystniejsza przy zastosowaniu kryteriów określonych w SIWZ.</w:t>
            </w:r>
          </w:p>
          <w:p w:rsidR="00DB3F0F" w:rsidRPr="00B05526" w:rsidRDefault="00DB3F0F" w:rsidP="00A349A9">
            <w:pPr>
              <w:spacing w:before="120" w:after="120"/>
              <w:jc w:val="both"/>
              <w:rPr>
                <w:color w:val="000000"/>
                <w:highlight w:val="darkGray"/>
              </w:rPr>
            </w:pPr>
          </w:p>
        </w:tc>
      </w:tr>
    </w:tbl>
    <w:p w:rsidR="00DB3F0F" w:rsidRDefault="00DB3F0F" w:rsidP="00DB3F0F">
      <w:pPr>
        <w:spacing w:line="360" w:lineRule="auto"/>
        <w:rPr>
          <w:color w:val="000000"/>
        </w:rPr>
      </w:pPr>
    </w:p>
    <w:p w:rsidR="00DB3F0F" w:rsidRDefault="00DB3F0F" w:rsidP="00DB3F0F">
      <w:pPr>
        <w:spacing w:line="360" w:lineRule="auto"/>
        <w:rPr>
          <w:color w:val="000000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B3F0F" w:rsidTr="00A349A9">
        <w:trPr>
          <w:cantSplit/>
        </w:trPr>
        <w:tc>
          <w:tcPr>
            <w:tcW w:w="9568" w:type="dxa"/>
          </w:tcPr>
          <w:p w:rsidR="00DB3F0F" w:rsidRDefault="00DB3F0F" w:rsidP="00A349A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 xml:space="preserve">Zadanie nr: 10- </w:t>
            </w:r>
          </w:p>
          <w:p w:rsidR="00DB3F0F" w:rsidRDefault="00DB3F0F" w:rsidP="00A349A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B3F0F" w:rsidRPr="00DA59EB" w:rsidRDefault="00DB3F0F" w:rsidP="00A349A9">
            <w:pPr>
              <w:spacing w:before="40"/>
              <w:rPr>
                <w:b/>
              </w:rPr>
            </w:pPr>
            <w:r>
              <w:rPr>
                <w:b/>
              </w:rPr>
              <w:t>TOPCON P</w:t>
            </w:r>
            <w:r w:rsidRPr="00DA59EB">
              <w:rPr>
                <w:b/>
              </w:rPr>
              <w:t>olska Sp. z o.o.</w:t>
            </w:r>
          </w:p>
          <w:p w:rsidR="00DB3F0F" w:rsidRDefault="00DB3F0F" w:rsidP="00A349A9">
            <w:pPr>
              <w:rPr>
                <w:b/>
              </w:rPr>
            </w:pPr>
          </w:p>
          <w:p w:rsidR="00DB3F0F" w:rsidRPr="00DA59EB" w:rsidRDefault="00DB3F0F" w:rsidP="00A349A9">
            <w:pPr>
              <w:rPr>
                <w:b/>
              </w:rPr>
            </w:pPr>
            <w:r w:rsidRPr="00DA59EB">
              <w:rPr>
                <w:b/>
              </w:rPr>
              <w:t xml:space="preserve">Warszawska 23 </w:t>
            </w:r>
          </w:p>
          <w:p w:rsidR="00DB3F0F" w:rsidRDefault="00DB3F0F" w:rsidP="00A349A9">
            <w:pPr>
              <w:spacing w:line="360" w:lineRule="auto"/>
              <w:jc w:val="both"/>
              <w:rPr>
                <w:b/>
              </w:rPr>
            </w:pPr>
          </w:p>
          <w:p w:rsidR="00DB3F0F" w:rsidRPr="00DA59EB" w:rsidRDefault="00DB3F0F" w:rsidP="00A349A9">
            <w:pPr>
              <w:spacing w:line="360" w:lineRule="auto"/>
              <w:jc w:val="both"/>
              <w:rPr>
                <w:b/>
              </w:rPr>
            </w:pPr>
            <w:r w:rsidRPr="00DA59EB">
              <w:rPr>
                <w:b/>
              </w:rPr>
              <w:t>42-470 Siewierz</w:t>
            </w:r>
          </w:p>
          <w:p w:rsidR="00DB3F0F" w:rsidRPr="00DA59EB" w:rsidRDefault="00DB3F0F" w:rsidP="00A349A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DA59EB">
              <w:rPr>
                <w:b/>
              </w:rPr>
              <w:t>125 700.00 zł</w:t>
            </w:r>
          </w:p>
          <w:p w:rsidR="00DB3F0F" w:rsidRDefault="00DB3F0F" w:rsidP="00A349A9">
            <w:pPr>
              <w:spacing w:before="120" w:after="120"/>
              <w:jc w:val="both"/>
            </w:pPr>
            <w:r>
              <w:rPr>
                <w:color w:val="000000"/>
              </w:rPr>
              <w:t xml:space="preserve">Uzasadnienie wyboru: </w:t>
            </w:r>
            <w:r>
              <w:t>oferta odpowiada wszystkim wymaganiom przedstawionym w ustawie z dnia 29 stycznia 2004 r. Prawo zamówień publicznych ( tekst jednolity Dz. U. z 2018, poz. 1986), wymaganiom przedstawionym w specyfikacji istotnych warunków zamówienia, oraz jest najkorzystniejsza przy zastosowaniu kryteriów określonych w SIWZ.</w:t>
            </w:r>
          </w:p>
          <w:p w:rsidR="00DB3F0F" w:rsidRDefault="00DB3F0F" w:rsidP="00A349A9">
            <w:pPr>
              <w:spacing w:line="360" w:lineRule="auto"/>
              <w:rPr>
                <w:color w:val="000000"/>
              </w:rPr>
            </w:pPr>
          </w:p>
        </w:tc>
      </w:tr>
      <w:tr w:rsidR="00DB3F0F" w:rsidTr="00A349A9">
        <w:trPr>
          <w:cantSplit/>
        </w:trPr>
        <w:tc>
          <w:tcPr>
            <w:tcW w:w="9568" w:type="dxa"/>
          </w:tcPr>
          <w:p w:rsidR="00DB3F0F" w:rsidRDefault="00DB3F0F" w:rsidP="00A349A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 xml:space="preserve">Zadanie nr: 11- </w:t>
            </w:r>
          </w:p>
          <w:p w:rsidR="00DB3F0F" w:rsidRDefault="00DB3F0F" w:rsidP="00A349A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B3F0F" w:rsidRPr="00DA59EB" w:rsidRDefault="00DB3F0F" w:rsidP="00A349A9">
            <w:pPr>
              <w:spacing w:before="40" w:line="360" w:lineRule="auto"/>
              <w:rPr>
                <w:b/>
              </w:rPr>
            </w:pPr>
            <w:r w:rsidRPr="00DA59EB">
              <w:rPr>
                <w:b/>
              </w:rPr>
              <w:t xml:space="preserve">INVIEV MEDICAL </w:t>
            </w:r>
            <w:proofErr w:type="spellStart"/>
            <w:r w:rsidRPr="00DA59EB">
              <w:rPr>
                <w:b/>
              </w:rPr>
              <w:t>Mercik</w:t>
            </w:r>
            <w:proofErr w:type="spellEnd"/>
            <w:r w:rsidRPr="00DA59EB">
              <w:rPr>
                <w:b/>
              </w:rPr>
              <w:t xml:space="preserve">, </w:t>
            </w:r>
            <w:proofErr w:type="spellStart"/>
            <w:r w:rsidRPr="00DA59EB">
              <w:rPr>
                <w:b/>
              </w:rPr>
              <w:t>Mercik</w:t>
            </w:r>
            <w:proofErr w:type="spellEnd"/>
            <w:r w:rsidRPr="00DA59EB">
              <w:rPr>
                <w:b/>
              </w:rPr>
              <w:t xml:space="preserve"> Spółka Jawna</w:t>
            </w:r>
          </w:p>
          <w:p w:rsidR="00DB3F0F" w:rsidRPr="00DA59EB" w:rsidRDefault="00DB3F0F" w:rsidP="00A349A9">
            <w:pPr>
              <w:spacing w:line="360" w:lineRule="auto"/>
              <w:rPr>
                <w:b/>
              </w:rPr>
            </w:pPr>
            <w:r w:rsidRPr="00DA59EB">
              <w:rPr>
                <w:b/>
              </w:rPr>
              <w:t xml:space="preserve">Powstańców Śląskich 17A/222 </w:t>
            </w:r>
          </w:p>
          <w:p w:rsidR="00DB3F0F" w:rsidRDefault="00DB3F0F" w:rsidP="00A349A9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A59EB">
              <w:rPr>
                <w:b/>
              </w:rPr>
              <w:t>53-329 Wrocław</w:t>
            </w:r>
          </w:p>
          <w:p w:rsidR="00DB3F0F" w:rsidRDefault="00DB3F0F" w:rsidP="00A349A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  <w:bCs/>
              </w:rPr>
              <w:t>Cena oferty –</w:t>
            </w:r>
            <w:r>
              <w:t xml:space="preserve"> </w:t>
            </w:r>
            <w:r>
              <w:rPr>
                <w:b/>
              </w:rPr>
              <w:t>148238,00 zł</w:t>
            </w:r>
          </w:p>
          <w:p w:rsidR="00DB3F0F" w:rsidRDefault="00DB3F0F" w:rsidP="00A349A9">
            <w:pPr>
              <w:spacing w:before="120" w:after="120"/>
              <w:jc w:val="both"/>
            </w:pPr>
            <w:r>
              <w:rPr>
                <w:color w:val="000000"/>
              </w:rPr>
              <w:t xml:space="preserve">Uzasadnienie wyboru: </w:t>
            </w:r>
            <w:r>
              <w:t>oferta odpowiada wszystkim wymaganiom przedstawionym w ustawie z dnia 29 stycznia 2004 r. Prawo zamówień publicznych ( tekst jednolity Dz. U. z 2018, poz. 1986), wymaganiom przedstawionym w specyfikacji istotnych warunków zamówienia, oraz jest najkorzystniejsza przy zastosowaniu kryteriów określonych w SIWZ.</w:t>
            </w:r>
          </w:p>
          <w:p w:rsidR="00DB3F0F" w:rsidRDefault="00DB3F0F" w:rsidP="00A349A9">
            <w:pPr>
              <w:spacing w:line="360" w:lineRule="auto"/>
              <w:rPr>
                <w:color w:val="000000"/>
              </w:rPr>
            </w:pPr>
          </w:p>
        </w:tc>
      </w:tr>
    </w:tbl>
    <w:p w:rsidR="00DB3F0F" w:rsidRDefault="00DB3F0F" w:rsidP="00DB3F0F">
      <w:pPr>
        <w:spacing w:line="360" w:lineRule="auto"/>
        <w:rPr>
          <w:color w:val="000000"/>
          <w:sz w:val="16"/>
          <w:szCs w:val="16"/>
        </w:rPr>
      </w:pPr>
    </w:p>
    <w:p w:rsidR="00DB3F0F" w:rsidRPr="00AF25E0" w:rsidRDefault="00DB3F0F" w:rsidP="00DB3F0F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DB3F0F" w:rsidRPr="008463A1" w:rsidTr="00A349A9">
        <w:tc>
          <w:tcPr>
            <w:tcW w:w="2277" w:type="dxa"/>
            <w:shd w:val="clear" w:color="auto" w:fill="F3F3F3"/>
          </w:tcPr>
          <w:p w:rsidR="00DB3F0F" w:rsidRPr="008463A1" w:rsidRDefault="00DB3F0F" w:rsidP="00A349A9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DB3F0F" w:rsidRPr="008463A1" w:rsidRDefault="00DB3F0F" w:rsidP="00A349A9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DB3F0F" w:rsidRPr="008463A1" w:rsidRDefault="00DB3F0F" w:rsidP="00A349A9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DB3F0F" w:rsidRPr="008463A1" w:rsidRDefault="00DB3F0F" w:rsidP="00A349A9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DB3F0F" w:rsidRPr="008463A1" w:rsidTr="00A349A9">
        <w:tc>
          <w:tcPr>
            <w:tcW w:w="2277" w:type="dxa"/>
            <w:shd w:val="clear" w:color="auto" w:fill="auto"/>
          </w:tcPr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5526">
              <w:rPr>
                <w:sz w:val="18"/>
                <w:szCs w:val="18"/>
              </w:rPr>
              <w:t>GRUPA 1</w:t>
            </w:r>
          </w:p>
        </w:tc>
        <w:tc>
          <w:tcPr>
            <w:tcW w:w="2651" w:type="dxa"/>
            <w:shd w:val="clear" w:color="auto" w:fill="auto"/>
          </w:tcPr>
          <w:p w:rsidR="00DB3F0F" w:rsidRPr="008463A1" w:rsidRDefault="00DB3F0F" w:rsidP="00A349A9">
            <w:pPr>
              <w:rPr>
                <w:sz w:val="18"/>
                <w:szCs w:val="18"/>
              </w:rPr>
            </w:pPr>
            <w:proofErr w:type="spellStart"/>
            <w:r w:rsidRPr="00B05526">
              <w:rPr>
                <w:sz w:val="18"/>
                <w:szCs w:val="18"/>
              </w:rPr>
              <w:t>Optotech</w:t>
            </w:r>
            <w:proofErr w:type="spellEnd"/>
            <w:r w:rsidRPr="00B05526">
              <w:rPr>
                <w:sz w:val="18"/>
                <w:szCs w:val="18"/>
              </w:rPr>
              <w:t xml:space="preserve"> </w:t>
            </w:r>
            <w:proofErr w:type="spellStart"/>
            <w:r w:rsidRPr="00B05526">
              <w:rPr>
                <w:sz w:val="18"/>
                <w:szCs w:val="18"/>
              </w:rPr>
              <w:t>Medical</w:t>
            </w:r>
            <w:proofErr w:type="spellEnd"/>
            <w:r w:rsidRPr="00B05526">
              <w:rPr>
                <w:sz w:val="18"/>
                <w:szCs w:val="18"/>
              </w:rPr>
              <w:t xml:space="preserve"> Sp. z o. o. Sp. K.</w:t>
            </w:r>
          </w:p>
          <w:p w:rsidR="00DB3F0F" w:rsidRPr="008463A1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Św. Barbary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5526">
              <w:rPr>
                <w:sz w:val="18"/>
                <w:szCs w:val="18"/>
              </w:rPr>
              <w:t>18</w:t>
            </w:r>
          </w:p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32-020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5526">
              <w:rPr>
                <w:sz w:val="18"/>
                <w:szCs w:val="18"/>
              </w:rPr>
              <w:t>Wieliczka</w:t>
            </w:r>
          </w:p>
        </w:tc>
        <w:tc>
          <w:tcPr>
            <w:tcW w:w="2848" w:type="dxa"/>
            <w:shd w:val="clear" w:color="auto" w:fill="auto"/>
          </w:tcPr>
          <w:p w:rsidR="00DB3F0F" w:rsidRPr="00B05526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6</w:t>
            </w:r>
            <w:r w:rsidRPr="00B05526">
              <w:rPr>
                <w:sz w:val="18"/>
                <w:szCs w:val="18"/>
              </w:rPr>
              <w:t>0.00</w:t>
            </w:r>
          </w:p>
          <w:p w:rsidR="00DB3F0F" w:rsidRPr="00B05526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2 - WYDŁUŻENIE TERMINU GWARANCJI - 0.00</w:t>
            </w:r>
          </w:p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3 - TERMIN DOSTAWY - 0.00</w:t>
            </w:r>
          </w:p>
        </w:tc>
        <w:tc>
          <w:tcPr>
            <w:tcW w:w="1748" w:type="dxa"/>
            <w:shd w:val="clear" w:color="auto" w:fill="auto"/>
          </w:tcPr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6</w:t>
            </w:r>
            <w:r w:rsidRPr="00B05526">
              <w:rPr>
                <w:sz w:val="18"/>
                <w:szCs w:val="18"/>
              </w:rPr>
              <w:t>0,00</w:t>
            </w:r>
          </w:p>
        </w:tc>
      </w:tr>
      <w:tr w:rsidR="00DB3F0F" w:rsidRPr="008463A1" w:rsidTr="00A349A9">
        <w:tc>
          <w:tcPr>
            <w:tcW w:w="2277" w:type="dxa"/>
            <w:shd w:val="clear" w:color="auto" w:fill="auto"/>
          </w:tcPr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5526">
              <w:rPr>
                <w:sz w:val="18"/>
                <w:szCs w:val="18"/>
              </w:rPr>
              <w:t>GRUPA 4</w:t>
            </w:r>
          </w:p>
        </w:tc>
        <w:tc>
          <w:tcPr>
            <w:tcW w:w="2651" w:type="dxa"/>
            <w:shd w:val="clear" w:color="auto" w:fill="auto"/>
          </w:tcPr>
          <w:p w:rsidR="00DB3F0F" w:rsidRPr="008463A1" w:rsidRDefault="00DB3F0F" w:rsidP="00A349A9">
            <w:pPr>
              <w:rPr>
                <w:sz w:val="18"/>
                <w:szCs w:val="18"/>
              </w:rPr>
            </w:pPr>
            <w:proofErr w:type="spellStart"/>
            <w:r w:rsidRPr="00B05526">
              <w:rPr>
                <w:sz w:val="18"/>
                <w:szCs w:val="18"/>
              </w:rPr>
              <w:t>Medtronic</w:t>
            </w:r>
            <w:proofErr w:type="spellEnd"/>
            <w:r w:rsidRPr="00B05526">
              <w:rPr>
                <w:sz w:val="18"/>
                <w:szCs w:val="18"/>
              </w:rPr>
              <w:t xml:space="preserve"> Poland Sp. z o. o.</w:t>
            </w:r>
          </w:p>
          <w:p w:rsidR="00DB3F0F" w:rsidRPr="008463A1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Polna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5526">
              <w:rPr>
                <w:sz w:val="18"/>
                <w:szCs w:val="18"/>
              </w:rPr>
              <w:t>11</w:t>
            </w:r>
          </w:p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00-633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552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DB3F0F" w:rsidRPr="00B05526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6</w:t>
            </w:r>
            <w:r w:rsidRPr="00B05526">
              <w:rPr>
                <w:sz w:val="18"/>
                <w:szCs w:val="18"/>
              </w:rPr>
              <w:t>0.00</w:t>
            </w:r>
          </w:p>
          <w:p w:rsidR="00DB3F0F" w:rsidRPr="00B05526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 xml:space="preserve">2 - WYDŁUŻENIE TERMINU GWARANCJI - </w:t>
            </w:r>
            <w:r>
              <w:rPr>
                <w:sz w:val="18"/>
                <w:szCs w:val="18"/>
              </w:rPr>
              <w:t>25</w:t>
            </w:r>
            <w:r w:rsidRPr="00B05526">
              <w:rPr>
                <w:sz w:val="18"/>
                <w:szCs w:val="18"/>
              </w:rPr>
              <w:t>.00</w:t>
            </w:r>
          </w:p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 xml:space="preserve">3 - TERMIN DOSTAWY - </w:t>
            </w:r>
            <w:r>
              <w:rPr>
                <w:sz w:val="18"/>
                <w:szCs w:val="18"/>
              </w:rPr>
              <w:t>15</w:t>
            </w:r>
            <w:r w:rsidRPr="00B05526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 w:rsidRPr="00B05526">
              <w:rPr>
                <w:sz w:val="18"/>
                <w:szCs w:val="18"/>
              </w:rPr>
              <w:t>0,00</w:t>
            </w:r>
          </w:p>
        </w:tc>
      </w:tr>
      <w:tr w:rsidR="00DB3F0F" w:rsidRPr="008463A1" w:rsidTr="00A349A9">
        <w:tc>
          <w:tcPr>
            <w:tcW w:w="2277" w:type="dxa"/>
            <w:shd w:val="clear" w:color="auto" w:fill="auto"/>
          </w:tcPr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5526">
              <w:rPr>
                <w:sz w:val="18"/>
                <w:szCs w:val="18"/>
              </w:rPr>
              <w:t>GRUPA 10</w:t>
            </w:r>
          </w:p>
        </w:tc>
        <w:tc>
          <w:tcPr>
            <w:tcW w:w="2651" w:type="dxa"/>
            <w:shd w:val="clear" w:color="auto" w:fill="auto"/>
          </w:tcPr>
          <w:p w:rsidR="00DB3F0F" w:rsidRPr="008463A1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TOPCON polska Sp. z o.o.</w:t>
            </w:r>
          </w:p>
          <w:p w:rsidR="00DB3F0F" w:rsidRPr="008463A1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5526">
              <w:rPr>
                <w:sz w:val="18"/>
                <w:szCs w:val="18"/>
              </w:rPr>
              <w:t>23</w:t>
            </w:r>
          </w:p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42-470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5526">
              <w:rPr>
                <w:sz w:val="18"/>
                <w:szCs w:val="18"/>
              </w:rPr>
              <w:t>Siewierz</w:t>
            </w:r>
          </w:p>
        </w:tc>
        <w:tc>
          <w:tcPr>
            <w:tcW w:w="2848" w:type="dxa"/>
            <w:shd w:val="clear" w:color="auto" w:fill="auto"/>
          </w:tcPr>
          <w:p w:rsidR="00DB3F0F" w:rsidRPr="00B05526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6</w:t>
            </w:r>
            <w:r w:rsidRPr="00B05526">
              <w:rPr>
                <w:sz w:val="18"/>
                <w:szCs w:val="18"/>
              </w:rPr>
              <w:t>0.00</w:t>
            </w:r>
          </w:p>
          <w:p w:rsidR="00DB3F0F" w:rsidRPr="00B05526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2 - WYDŁUŻENIE TERMINU GWARANCJI - 0.00</w:t>
            </w:r>
          </w:p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 xml:space="preserve">3 - TERMIN DOSTAWY - </w:t>
            </w:r>
            <w:r>
              <w:rPr>
                <w:sz w:val="18"/>
                <w:szCs w:val="18"/>
              </w:rPr>
              <w:t>7</w:t>
            </w:r>
            <w:r w:rsidRPr="00B0552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5</w:t>
            </w:r>
            <w:r w:rsidRPr="00B05526">
              <w:rPr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</w:tcPr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67</w:t>
            </w:r>
            <w:r w:rsidRPr="00B05526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5</w:t>
            </w:r>
            <w:r w:rsidRPr="00B05526">
              <w:rPr>
                <w:sz w:val="18"/>
                <w:szCs w:val="18"/>
              </w:rPr>
              <w:t>0</w:t>
            </w:r>
          </w:p>
        </w:tc>
      </w:tr>
      <w:tr w:rsidR="00DB3F0F" w:rsidRPr="008463A1" w:rsidTr="00A349A9">
        <w:tc>
          <w:tcPr>
            <w:tcW w:w="2277" w:type="dxa"/>
            <w:shd w:val="clear" w:color="auto" w:fill="auto"/>
          </w:tcPr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5526">
              <w:rPr>
                <w:sz w:val="18"/>
                <w:szCs w:val="18"/>
              </w:rPr>
              <w:t>GRUPA 11</w:t>
            </w:r>
          </w:p>
        </w:tc>
        <w:tc>
          <w:tcPr>
            <w:tcW w:w="2651" w:type="dxa"/>
            <w:shd w:val="clear" w:color="auto" w:fill="auto"/>
          </w:tcPr>
          <w:p w:rsidR="00DB3F0F" w:rsidRPr="008463A1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 xml:space="preserve">INVIEV MEDICAL </w:t>
            </w:r>
            <w:proofErr w:type="spellStart"/>
            <w:r w:rsidRPr="00B05526">
              <w:rPr>
                <w:sz w:val="18"/>
                <w:szCs w:val="18"/>
              </w:rPr>
              <w:t>Mercik</w:t>
            </w:r>
            <w:proofErr w:type="spellEnd"/>
            <w:r w:rsidRPr="00B05526">
              <w:rPr>
                <w:sz w:val="18"/>
                <w:szCs w:val="18"/>
              </w:rPr>
              <w:t xml:space="preserve">, </w:t>
            </w:r>
            <w:proofErr w:type="spellStart"/>
            <w:r w:rsidRPr="00B05526">
              <w:rPr>
                <w:sz w:val="18"/>
                <w:szCs w:val="18"/>
              </w:rPr>
              <w:t>Mercik</w:t>
            </w:r>
            <w:proofErr w:type="spellEnd"/>
            <w:r w:rsidRPr="00B05526">
              <w:rPr>
                <w:sz w:val="18"/>
                <w:szCs w:val="18"/>
              </w:rPr>
              <w:t xml:space="preserve"> Spółka Jawna</w:t>
            </w:r>
          </w:p>
          <w:p w:rsidR="00DB3F0F" w:rsidRPr="008463A1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Powstańców Śląskich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5526">
              <w:rPr>
                <w:sz w:val="18"/>
                <w:szCs w:val="18"/>
              </w:rPr>
              <w:t>17A/222</w:t>
            </w:r>
          </w:p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53-329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5526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DB3F0F" w:rsidRPr="00B05526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6</w:t>
            </w:r>
            <w:r w:rsidRPr="00B05526">
              <w:rPr>
                <w:sz w:val="18"/>
                <w:szCs w:val="18"/>
              </w:rPr>
              <w:t>0.00</w:t>
            </w:r>
          </w:p>
          <w:p w:rsidR="00DB3F0F" w:rsidRPr="00B05526" w:rsidRDefault="00DB3F0F" w:rsidP="00A349A9">
            <w:pPr>
              <w:rPr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2 - WYDŁUŻENIE TERMINU GWARANCJI - 0.00</w:t>
            </w:r>
          </w:p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>3 - TERMIN DOSTAWY - 0.00</w:t>
            </w:r>
          </w:p>
        </w:tc>
        <w:tc>
          <w:tcPr>
            <w:tcW w:w="1748" w:type="dxa"/>
            <w:shd w:val="clear" w:color="auto" w:fill="auto"/>
          </w:tcPr>
          <w:p w:rsidR="00DB3F0F" w:rsidRPr="008463A1" w:rsidRDefault="00DB3F0F" w:rsidP="00A349A9">
            <w:pPr>
              <w:rPr>
                <w:color w:val="000000"/>
                <w:sz w:val="18"/>
                <w:szCs w:val="18"/>
              </w:rPr>
            </w:pPr>
            <w:r w:rsidRPr="00B05526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6</w:t>
            </w:r>
            <w:r w:rsidRPr="00B05526">
              <w:rPr>
                <w:sz w:val="18"/>
                <w:szCs w:val="18"/>
              </w:rPr>
              <w:t>0,00</w:t>
            </w:r>
          </w:p>
        </w:tc>
      </w:tr>
    </w:tbl>
    <w:p w:rsidR="00DB3F0F" w:rsidRDefault="00DB3F0F" w:rsidP="00DB3F0F">
      <w:pPr>
        <w:spacing w:line="360" w:lineRule="auto"/>
        <w:rPr>
          <w:color w:val="000000"/>
          <w:sz w:val="16"/>
          <w:szCs w:val="16"/>
        </w:rPr>
      </w:pPr>
    </w:p>
    <w:p w:rsidR="00DB3F0F" w:rsidRDefault="00DB3F0F" w:rsidP="00DB3F0F">
      <w:pPr>
        <w:spacing w:line="360" w:lineRule="auto"/>
        <w:rPr>
          <w:color w:val="000000"/>
          <w:sz w:val="16"/>
          <w:szCs w:val="16"/>
        </w:rPr>
      </w:pPr>
    </w:p>
    <w:p w:rsidR="00DB3F0F" w:rsidRPr="00B52A97" w:rsidRDefault="00DB3F0F" w:rsidP="00DB3F0F"/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Default="00DA32A2" w:rsidP="00B52A97">
      <w:r>
        <w:t>Zatwierdził:</w:t>
      </w:r>
    </w:p>
    <w:p w:rsidR="00C052DC" w:rsidRDefault="00C052DC" w:rsidP="00C052DC">
      <w:r>
        <w:t xml:space="preserve">Jerzy </w:t>
      </w:r>
      <w:proofErr w:type="spellStart"/>
      <w:r>
        <w:t>Friediger</w:t>
      </w:r>
      <w:proofErr w:type="spellEnd"/>
    </w:p>
    <w:p w:rsidR="00C052DC" w:rsidRDefault="00C052DC" w:rsidP="00C052DC">
      <w:r>
        <w:t>Dyrektor Szpitala</w:t>
      </w:r>
    </w:p>
    <w:p w:rsidR="00C052DC" w:rsidRDefault="00C052DC" w:rsidP="00B52A97">
      <w:bookmarkStart w:id="0" w:name="_GoBack"/>
      <w:bookmarkEnd w:id="0"/>
    </w:p>
    <w:sectPr w:rsidR="00C052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554" w:rsidRDefault="00C32554">
      <w:r>
        <w:separator/>
      </w:r>
    </w:p>
  </w:endnote>
  <w:endnote w:type="continuationSeparator" w:id="0">
    <w:p w:rsidR="00C32554" w:rsidRDefault="00C3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554" w:rsidRDefault="00C32554">
      <w:r>
        <w:separator/>
      </w:r>
    </w:p>
  </w:footnote>
  <w:footnote w:type="continuationSeparator" w:id="0">
    <w:p w:rsidR="00C32554" w:rsidRDefault="00C32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60B"/>
    <w:rsid w:val="000A2C44"/>
    <w:rsid w:val="000F060B"/>
    <w:rsid w:val="000F203E"/>
    <w:rsid w:val="001A45D0"/>
    <w:rsid w:val="0048093A"/>
    <w:rsid w:val="00502278"/>
    <w:rsid w:val="00575972"/>
    <w:rsid w:val="005E4BC7"/>
    <w:rsid w:val="005F0217"/>
    <w:rsid w:val="00747E2D"/>
    <w:rsid w:val="007B0EDC"/>
    <w:rsid w:val="007B1A7A"/>
    <w:rsid w:val="007F2C5B"/>
    <w:rsid w:val="009A4BCD"/>
    <w:rsid w:val="009B52EF"/>
    <w:rsid w:val="00B004FE"/>
    <w:rsid w:val="00B52A97"/>
    <w:rsid w:val="00C052DC"/>
    <w:rsid w:val="00C32554"/>
    <w:rsid w:val="00C72921"/>
    <w:rsid w:val="00D62134"/>
    <w:rsid w:val="00DA32A2"/>
    <w:rsid w:val="00DB3F0F"/>
    <w:rsid w:val="00E459F1"/>
    <w:rsid w:val="00EC01BA"/>
    <w:rsid w:val="00F9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1B921"/>
  <w15:docId w15:val="{B87FC57F-A25A-4677-A6E0-6D34F729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2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2A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4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2019-06-10T11:53:00Z</cp:lastPrinted>
  <dcterms:created xsi:type="dcterms:W3CDTF">2019-07-05T10:55:00Z</dcterms:created>
  <dcterms:modified xsi:type="dcterms:W3CDTF">2019-07-05T10:55:00Z</dcterms:modified>
</cp:coreProperties>
</file>