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868B3">
      <w:pPr>
        <w:spacing w:line="360" w:lineRule="auto"/>
        <w:rPr>
          <w:b/>
          <w:bCs/>
          <w:color w:val="000000"/>
          <w:sz w:val="24"/>
        </w:rPr>
      </w:pPr>
      <w:r w:rsidRPr="004868B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868B3">
      <w:pPr>
        <w:spacing w:line="360" w:lineRule="auto"/>
        <w:rPr>
          <w:color w:val="000000"/>
          <w:sz w:val="24"/>
        </w:rPr>
      </w:pPr>
      <w:r w:rsidRPr="004868B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868B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868B3">
      <w:pPr>
        <w:spacing w:line="360" w:lineRule="auto"/>
        <w:rPr>
          <w:color w:val="000000"/>
          <w:sz w:val="24"/>
        </w:rPr>
      </w:pPr>
      <w:r w:rsidRPr="004868B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868B3">
        <w:rPr>
          <w:color w:val="000000"/>
          <w:sz w:val="24"/>
        </w:rPr>
        <w:t>Częstochowa</w:t>
      </w:r>
      <w:r w:rsidR="00EA2F0A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868B3" w:rsidRPr="004868B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868B3" w:rsidRPr="004868B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868B3" w:rsidRPr="004868B3">
        <w:rPr>
          <w:b/>
          <w:color w:val="000000"/>
          <w:sz w:val="24"/>
        </w:rPr>
        <w:t>Dostawa nowego samochodu  osobowego do celów służbowych wyprodukowanego w roku 2019 -1 szt. dla Politechniki Częstochowskiej,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868B3" w:rsidTr="00B22ABA">
        <w:trPr>
          <w:cantSplit/>
        </w:trPr>
        <w:tc>
          <w:tcPr>
            <w:tcW w:w="9640" w:type="dxa"/>
          </w:tcPr>
          <w:p w:rsidR="004868B3" w:rsidRDefault="004868B3" w:rsidP="00B22AB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868B3">
              <w:rPr>
                <w:sz w:val="24"/>
              </w:rPr>
              <w:t>Dostawa nowego samochodu  osobowego do celów służbowych wyprodukowanego w roku 2019 -1 szt. dla Politechniki Częstochowskiej,</w:t>
            </w:r>
          </w:p>
          <w:p w:rsidR="004868B3" w:rsidRDefault="004868B3" w:rsidP="00B22AB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868B3">
              <w:rPr>
                <w:b/>
                <w:sz w:val="24"/>
              </w:rPr>
              <w:t>NOMA-AUTO Sp. z o. o.</w:t>
            </w:r>
          </w:p>
          <w:p w:rsidR="004868B3" w:rsidRDefault="004868B3" w:rsidP="00B22AB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868B3">
              <w:rPr>
                <w:b/>
                <w:sz w:val="24"/>
              </w:rPr>
              <w:t>42-600</w:t>
            </w:r>
            <w:r>
              <w:rPr>
                <w:b/>
                <w:sz w:val="24"/>
              </w:rPr>
              <w:t xml:space="preserve"> </w:t>
            </w:r>
            <w:r w:rsidRPr="004868B3">
              <w:rPr>
                <w:b/>
                <w:sz w:val="24"/>
              </w:rPr>
              <w:t>Tarnowskie Góry</w:t>
            </w:r>
          </w:p>
          <w:p w:rsidR="004868B3" w:rsidRDefault="004868B3" w:rsidP="00B22AB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868B3">
              <w:rPr>
                <w:b/>
                <w:sz w:val="24"/>
              </w:rPr>
              <w:t>Leśna</w:t>
            </w:r>
            <w:r>
              <w:rPr>
                <w:b/>
                <w:sz w:val="24"/>
              </w:rPr>
              <w:t xml:space="preserve"> </w:t>
            </w:r>
            <w:r w:rsidRPr="004868B3">
              <w:rPr>
                <w:b/>
                <w:sz w:val="24"/>
              </w:rPr>
              <w:t>2</w:t>
            </w:r>
          </w:p>
          <w:p w:rsidR="004868B3" w:rsidRDefault="004868B3" w:rsidP="00B22AB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868B3">
              <w:rPr>
                <w:b/>
                <w:sz w:val="24"/>
              </w:rPr>
              <w:t>195 000.00 zł</w:t>
            </w:r>
          </w:p>
          <w:p w:rsidR="004868B3" w:rsidRPr="00253031" w:rsidRDefault="004868B3" w:rsidP="00B22AB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868B3" w:rsidRDefault="004868B3" w:rsidP="00B22AB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868B3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231"/>
        <w:gridCol w:w="1276"/>
        <w:gridCol w:w="1417"/>
        <w:gridCol w:w="1276"/>
        <w:gridCol w:w="1418"/>
      </w:tblGrid>
      <w:tr w:rsidR="00EA2F0A" w:rsidRPr="00C63DA0" w:rsidTr="00EA2F0A">
        <w:tc>
          <w:tcPr>
            <w:tcW w:w="540" w:type="dxa"/>
            <w:shd w:val="clear" w:color="auto" w:fill="auto"/>
            <w:vAlign w:val="center"/>
          </w:tcPr>
          <w:p w:rsidR="00EA2F0A" w:rsidRPr="00C63DA0" w:rsidRDefault="00EA2F0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A2F0A" w:rsidRPr="00C63DA0" w:rsidRDefault="00EA2F0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A2F0A" w:rsidRPr="00C63DA0" w:rsidRDefault="00EA2F0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EA2F0A" w:rsidRPr="00C63DA0" w:rsidRDefault="00EA2F0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2F0A" w:rsidRPr="00C63DA0" w:rsidRDefault="00EA2F0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4868B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EA2F0A" w:rsidRPr="00C63DA0" w:rsidRDefault="00EA2F0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sz w:val="18"/>
                <w:szCs w:val="18"/>
              </w:rPr>
              <w:t>Emisja dwutlenku węgla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2F0A" w:rsidRPr="00C63DA0" w:rsidRDefault="00EA2F0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sz w:val="18"/>
                <w:szCs w:val="18"/>
              </w:rPr>
              <w:t>Zużycie energii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2F0A" w:rsidRPr="00C63DA0" w:rsidRDefault="00EA2F0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A2F0A" w:rsidRPr="00C63DA0" w:rsidTr="00EA2F0A">
        <w:tc>
          <w:tcPr>
            <w:tcW w:w="540" w:type="dxa"/>
            <w:shd w:val="clear" w:color="auto" w:fill="auto"/>
            <w:vAlign w:val="center"/>
          </w:tcPr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bCs/>
                <w:sz w:val="18"/>
                <w:szCs w:val="18"/>
              </w:rPr>
              <w:t>NOMA-AUTO Sp. z o. o.</w:t>
            </w:r>
          </w:p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bCs/>
                <w:sz w:val="18"/>
                <w:szCs w:val="18"/>
              </w:rPr>
              <w:t>Leśna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68B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bCs/>
                <w:sz w:val="18"/>
                <w:szCs w:val="18"/>
              </w:rPr>
              <w:t>42-600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68B3">
              <w:rPr>
                <w:rFonts w:ascii="Times New Roman" w:hAnsi="Times New Roman" w:cs="Times New Roman"/>
                <w:bCs/>
                <w:sz w:val="18"/>
                <w:szCs w:val="18"/>
              </w:rPr>
              <w:t>Tarnowskie Góry</w:t>
            </w:r>
          </w:p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68B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2F0A" w:rsidRPr="00C63DA0" w:rsidRDefault="00EA2F0A" w:rsidP="00B22A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8B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868B3">
      <w:pPr>
        <w:pStyle w:val="Nagwek"/>
        <w:tabs>
          <w:tab w:val="clear" w:pos="4536"/>
        </w:tabs>
        <w:jc w:val="both"/>
        <w:rPr>
          <w:sz w:val="24"/>
        </w:rPr>
      </w:pPr>
      <w:r w:rsidRPr="004868B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C13CFE">
        <w:rPr>
          <w:sz w:val="24"/>
        </w:rPr>
        <w:t>2019-07-04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335" w:rsidRDefault="00E33335">
      <w:r>
        <w:separator/>
      </w:r>
    </w:p>
  </w:endnote>
  <w:endnote w:type="continuationSeparator" w:id="0">
    <w:p w:rsidR="00E33335" w:rsidRDefault="00E33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8B3" w:rsidRDefault="00486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13CF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3CF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3CF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8B3" w:rsidRDefault="00486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335" w:rsidRDefault="00E33335">
      <w:r>
        <w:separator/>
      </w:r>
    </w:p>
  </w:footnote>
  <w:footnote w:type="continuationSeparator" w:id="0">
    <w:p w:rsidR="00E33335" w:rsidRDefault="00E33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8B3" w:rsidRDefault="00486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8B3" w:rsidRDefault="00486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8B3" w:rsidRDefault="004868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335"/>
    <w:rsid w:val="00140696"/>
    <w:rsid w:val="00253031"/>
    <w:rsid w:val="00377700"/>
    <w:rsid w:val="004868B3"/>
    <w:rsid w:val="005C147E"/>
    <w:rsid w:val="007118AF"/>
    <w:rsid w:val="007124E4"/>
    <w:rsid w:val="00745012"/>
    <w:rsid w:val="0087722C"/>
    <w:rsid w:val="00987E41"/>
    <w:rsid w:val="00C13CFE"/>
    <w:rsid w:val="00C63DA0"/>
    <w:rsid w:val="00C85A89"/>
    <w:rsid w:val="00D5444F"/>
    <w:rsid w:val="00E33335"/>
    <w:rsid w:val="00EA2F0A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B56C18"/>
  <w15:chartTrackingRefBased/>
  <w15:docId w15:val="{76970BB4-BE77-45F0-BFC2-5A11B7AA1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2019-07-03T09:14:00Z</dcterms:created>
  <dcterms:modified xsi:type="dcterms:W3CDTF">2019-07-03T09:14:00Z</dcterms:modified>
</cp:coreProperties>
</file>