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E5" w:rsidRDefault="00FA4483">
      <w:pPr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B2B693" wp14:editId="00BCB4EE">
            <wp:extent cx="5760720" cy="939800"/>
            <wp:effectExtent l="0" t="0" r="0" b="0"/>
            <wp:docPr id="1" name="Obraz 1" descr="logoR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RI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487F4E">
        <w:rPr>
          <w:rFonts w:ascii="Tahoma" w:hAnsi="Tahoma" w:cs="Tahoma"/>
          <w:b/>
        </w:rPr>
        <w:t>ZP/D-14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EC8" w:rsidRDefault="00567EC8">
      <w:r>
        <w:separator/>
      </w:r>
    </w:p>
  </w:endnote>
  <w:endnote w:type="continuationSeparator" w:id="0">
    <w:p w:rsidR="00567EC8" w:rsidRDefault="00567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EC8" w:rsidRDefault="00567EC8">
      <w:r>
        <w:separator/>
      </w:r>
    </w:p>
  </w:footnote>
  <w:footnote w:type="continuationSeparator" w:id="0">
    <w:p w:rsidR="00567EC8" w:rsidRDefault="00567EC8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87F4E"/>
    <w:rsid w:val="004C6FC6"/>
    <w:rsid w:val="00567EC8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170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2019-07-04T10:17:00Z</cp:lastPrinted>
  <dcterms:created xsi:type="dcterms:W3CDTF">2019-07-04T10:17:00Z</dcterms:created>
  <dcterms:modified xsi:type="dcterms:W3CDTF">2019-07-04T10:17:00Z</dcterms:modified>
</cp:coreProperties>
</file>