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B0FB4" w:rsidRPr="000B0FB4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B0FB4" w:rsidRPr="000B0FB4">
        <w:rPr>
          <w:rFonts w:ascii="Times New Roman" w:hAnsi="Times New Roman"/>
          <w:b/>
        </w:rPr>
        <w:t>ZP/D-14/A/19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B0FB4" w:rsidRPr="000B0FB4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B0FB4" w:rsidRPr="000B0FB4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B0FB4" w:rsidRPr="000B0FB4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B0FB4" w:rsidRPr="000B0FB4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B0FB4" w:rsidRPr="000B0FB4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B0FB4" w:rsidRPr="000B0FB4">
        <w:rPr>
          <w:rFonts w:ascii="Times New Roman" w:hAnsi="Times New Roman"/>
        </w:rPr>
        <w:t>(</w:t>
      </w:r>
      <w:proofErr w:type="spellStart"/>
      <w:r w:rsidR="000B0FB4" w:rsidRPr="000B0FB4">
        <w:rPr>
          <w:rFonts w:ascii="Times New Roman" w:hAnsi="Times New Roman"/>
        </w:rPr>
        <w:t>t.j</w:t>
      </w:r>
      <w:proofErr w:type="spellEnd"/>
      <w:r w:rsidR="000B0FB4" w:rsidRPr="000B0FB4">
        <w:rPr>
          <w:rFonts w:ascii="Times New Roman" w:hAnsi="Times New Roman"/>
        </w:rPr>
        <w:t xml:space="preserve">. Dz. U. z  2018 r. poz. 1986 z </w:t>
      </w:r>
      <w:proofErr w:type="spellStart"/>
      <w:r w:rsidR="000B0FB4" w:rsidRPr="000B0FB4">
        <w:rPr>
          <w:rFonts w:ascii="Times New Roman" w:hAnsi="Times New Roman"/>
        </w:rPr>
        <w:t>późn</w:t>
      </w:r>
      <w:proofErr w:type="spellEnd"/>
      <w:r w:rsidR="000B0FB4" w:rsidRPr="000B0FB4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8426A7" w:rsidRDefault="006F0034" w:rsidP="008426A7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B0FB4" w:rsidRPr="000B0FB4">
        <w:rPr>
          <w:rFonts w:ascii="Times New Roman" w:hAnsi="Times New Roman"/>
          <w:b/>
        </w:rPr>
        <w:t>Dostawa wyposażenia studia nagrań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B0FB4" w:rsidRPr="000B0FB4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8426A7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F82" w:rsidRDefault="00DC7F82" w:rsidP="0038231F">
      <w:pPr>
        <w:spacing w:after="0" w:line="240" w:lineRule="auto"/>
      </w:pPr>
      <w:r>
        <w:separator/>
      </w:r>
    </w:p>
  </w:endnote>
  <w:endnote w:type="continuationSeparator" w:id="0">
    <w:p w:rsidR="00DC7F82" w:rsidRDefault="00DC7F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FB4" w:rsidRDefault="000B0F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426A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426A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FB4" w:rsidRDefault="000B0F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F82" w:rsidRDefault="00DC7F82" w:rsidP="0038231F">
      <w:pPr>
        <w:spacing w:after="0" w:line="240" w:lineRule="auto"/>
      </w:pPr>
      <w:r>
        <w:separator/>
      </w:r>
    </w:p>
  </w:footnote>
  <w:footnote w:type="continuationSeparator" w:id="0">
    <w:p w:rsidR="00DC7F82" w:rsidRDefault="00DC7F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FB4" w:rsidRDefault="000B0F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FB4" w:rsidRDefault="008426A7">
    <w:pPr>
      <w:pStyle w:val="Nagwek"/>
    </w:pPr>
    <w:r w:rsidRPr="00D244E5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FB4" w:rsidRDefault="000B0F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7F82"/>
    <w:rsid w:val="00023477"/>
    <w:rsid w:val="000247FF"/>
    <w:rsid w:val="00025C8D"/>
    <w:rsid w:val="000303EE"/>
    <w:rsid w:val="0005473D"/>
    <w:rsid w:val="00073C3D"/>
    <w:rsid w:val="000809B6"/>
    <w:rsid w:val="000B0FB4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6A7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C7F82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F27E028-1BF8-4B6F-9D70-013A7BD18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40FEE-E04B-4CCF-8084-CA408815A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2019-07-04T10:15:00Z</cp:lastPrinted>
  <dcterms:created xsi:type="dcterms:W3CDTF">2019-07-04T10:15:00Z</dcterms:created>
  <dcterms:modified xsi:type="dcterms:W3CDTF">2019-07-04T10:15:00Z</dcterms:modified>
</cp:coreProperties>
</file>