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57210" w:rsidRPr="0075721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57210" w:rsidRPr="00757210">
        <w:rPr>
          <w:b/>
          <w:sz w:val="24"/>
        </w:rPr>
        <w:t>ZP/D-14/A/19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57210" w:rsidRPr="00757210">
        <w:rPr>
          <w:b/>
        </w:rPr>
        <w:t>przetarg nieograniczony</w:t>
      </w:r>
      <w:r w:rsidR="00753DC1">
        <w:t xml:space="preserve"> na:</w:t>
      </w:r>
    </w:p>
    <w:p w:rsidR="0000184A" w:rsidRDefault="007572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57210">
        <w:rPr>
          <w:b/>
          <w:sz w:val="24"/>
          <w:szCs w:val="24"/>
        </w:rPr>
        <w:t>Dostawa wyposażenia studia nagrań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57210" w:rsidRPr="00757210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57210" w:rsidRPr="00757210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57210" w:rsidRPr="00757210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52B" w:rsidRDefault="002A652B">
      <w:r>
        <w:separator/>
      </w:r>
    </w:p>
  </w:endnote>
  <w:endnote w:type="continuationSeparator" w:id="0">
    <w:p w:rsidR="002A652B" w:rsidRDefault="002A6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E4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7E4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210" w:rsidRDefault="007572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52B" w:rsidRDefault="002A652B">
      <w:r>
        <w:separator/>
      </w:r>
    </w:p>
  </w:footnote>
  <w:footnote w:type="continuationSeparator" w:id="0">
    <w:p w:rsidR="002A652B" w:rsidRDefault="002A652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210" w:rsidRDefault="007572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210" w:rsidRDefault="00677E41">
    <w:pPr>
      <w:pStyle w:val="Nagwek"/>
    </w:pPr>
    <w:r w:rsidRPr="00D244E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  <w:p w:rsidR="00677E41" w:rsidRDefault="00677E41">
    <w:pPr>
      <w:pStyle w:val="Nagwek"/>
    </w:pPr>
  </w:p>
  <w:p w:rsidR="00677E41" w:rsidRDefault="00677E41">
    <w:pPr>
      <w:pStyle w:val="Nagwek"/>
    </w:pPr>
  </w:p>
  <w:p w:rsidR="00677E41" w:rsidRDefault="00677E41">
    <w:pPr>
      <w:pStyle w:val="Nagwek"/>
    </w:pPr>
  </w:p>
  <w:p w:rsidR="00677E41" w:rsidRDefault="00677E41">
    <w:pPr>
      <w:pStyle w:val="Nagwek"/>
    </w:pPr>
  </w:p>
  <w:p w:rsidR="00677E41" w:rsidRDefault="00677E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7210" w:rsidRDefault="007572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52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652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7E41"/>
    <w:rsid w:val="00697D36"/>
    <w:rsid w:val="006B51E7"/>
    <w:rsid w:val="006D68D8"/>
    <w:rsid w:val="0070113A"/>
    <w:rsid w:val="00736B31"/>
    <w:rsid w:val="00747C6F"/>
    <w:rsid w:val="00753DC1"/>
    <w:rsid w:val="00757210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8F5F01-2C74-44AB-BB2F-140F9A41B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77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7E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ABF0E-51A6-49F2-B7C5-B53EFB116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196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2019-07-04T10:13:00Z</cp:lastPrinted>
  <dcterms:created xsi:type="dcterms:W3CDTF">2019-07-04T10:13:00Z</dcterms:created>
  <dcterms:modified xsi:type="dcterms:W3CDTF">2019-07-04T10:13:00Z</dcterms:modified>
</cp:coreProperties>
</file>