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586E40">
      <w:pPr>
        <w:spacing w:line="360" w:lineRule="auto"/>
        <w:rPr>
          <w:b/>
          <w:bCs/>
          <w:color w:val="000000"/>
          <w:sz w:val="24"/>
        </w:rPr>
      </w:pPr>
      <w:r w:rsidRPr="00586E40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586E40">
      <w:pPr>
        <w:spacing w:line="360" w:lineRule="auto"/>
        <w:rPr>
          <w:color w:val="000000"/>
          <w:sz w:val="24"/>
        </w:rPr>
      </w:pPr>
      <w:r w:rsidRPr="00586E40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586E40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586E40">
      <w:pPr>
        <w:spacing w:line="360" w:lineRule="auto"/>
        <w:rPr>
          <w:color w:val="000000"/>
          <w:sz w:val="24"/>
        </w:rPr>
      </w:pPr>
      <w:r w:rsidRPr="00586E40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586E40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586E40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86E40" w:rsidRPr="00586E4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86E40" w:rsidRPr="00586E4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86E40" w:rsidRPr="00586E40">
        <w:rPr>
          <w:b/>
          <w:color w:val="000000"/>
          <w:sz w:val="24"/>
        </w:rPr>
        <w:t>Usługa drukarska dla jednostek organizacyjnych Politechniki Częstochowskiej</w:t>
      </w:r>
      <w:r w:rsidR="00486F7A">
        <w:rPr>
          <w:b/>
          <w:color w:val="000000"/>
          <w:sz w:val="24"/>
        </w:rPr>
        <w:t xml:space="preserve">, </w:t>
      </w:r>
      <w:proofErr w:type="spellStart"/>
      <w:r w:rsidR="00486F7A">
        <w:rPr>
          <w:b/>
          <w:color w:val="000000"/>
          <w:sz w:val="24"/>
        </w:rPr>
        <w:t>spr</w:t>
      </w:r>
      <w:proofErr w:type="spellEnd"/>
      <w:r w:rsidR="00486F7A">
        <w:rPr>
          <w:b/>
          <w:color w:val="000000"/>
          <w:sz w:val="24"/>
        </w:rPr>
        <w:t>. nr rej. ZP/U-16/19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86E40" w:rsidTr="005A17B0">
        <w:trPr>
          <w:cantSplit/>
          <w:trHeight w:val="2561"/>
        </w:trPr>
        <w:tc>
          <w:tcPr>
            <w:tcW w:w="9526" w:type="dxa"/>
          </w:tcPr>
          <w:p w:rsidR="00586E40" w:rsidRDefault="00586E40" w:rsidP="005A17B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86E40">
              <w:rPr>
                <w:b/>
                <w:color w:val="000000"/>
                <w:sz w:val="24"/>
              </w:rPr>
              <w:t>1</w:t>
            </w:r>
          </w:p>
          <w:p w:rsidR="00586E40" w:rsidRDefault="00586E40" w:rsidP="005A17B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86E40" w:rsidRDefault="00586E40" w:rsidP="005A17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86E40">
              <w:rPr>
                <w:b/>
                <w:sz w:val="24"/>
              </w:rPr>
              <w:t>Drukarnia Biały Kruk Milewscy Sp. j.</w:t>
            </w:r>
          </w:p>
          <w:p w:rsidR="00586E40" w:rsidRDefault="00586E40" w:rsidP="005A17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86E40">
              <w:rPr>
                <w:b/>
                <w:sz w:val="24"/>
              </w:rPr>
              <w:t>15-509</w:t>
            </w:r>
            <w:r>
              <w:rPr>
                <w:b/>
                <w:sz w:val="24"/>
              </w:rPr>
              <w:t xml:space="preserve"> </w:t>
            </w:r>
            <w:r w:rsidRPr="00586E40">
              <w:rPr>
                <w:b/>
                <w:sz w:val="24"/>
              </w:rPr>
              <w:t>Białystok</w:t>
            </w:r>
          </w:p>
          <w:p w:rsidR="00586E40" w:rsidRDefault="00586E40" w:rsidP="005A17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86E40">
              <w:rPr>
                <w:b/>
                <w:sz w:val="24"/>
              </w:rPr>
              <w:t>Sobolewo, ul. Tygrysia</w:t>
            </w:r>
            <w:r>
              <w:rPr>
                <w:b/>
                <w:sz w:val="24"/>
              </w:rPr>
              <w:t xml:space="preserve">    </w:t>
            </w:r>
            <w:r w:rsidRPr="00586E40">
              <w:rPr>
                <w:b/>
                <w:sz w:val="24"/>
              </w:rPr>
              <w:t>50</w:t>
            </w:r>
          </w:p>
          <w:p w:rsidR="00586E40" w:rsidRDefault="00586E40" w:rsidP="005A17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486F7A">
              <w:rPr>
                <w:b/>
                <w:sz w:val="24"/>
              </w:rPr>
              <w:t>10 395,</w:t>
            </w:r>
            <w:r w:rsidRPr="00586E40">
              <w:rPr>
                <w:b/>
                <w:sz w:val="24"/>
              </w:rPr>
              <w:t>00 zł</w:t>
            </w:r>
            <w:r w:rsidR="00486F7A">
              <w:rPr>
                <w:b/>
                <w:sz w:val="24"/>
              </w:rPr>
              <w:t xml:space="preserve"> brutto</w:t>
            </w:r>
          </w:p>
          <w:p w:rsidR="00486F7A" w:rsidRPr="008463A1" w:rsidRDefault="00486F7A" w:rsidP="00486F7A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86F7A" w:rsidRDefault="00486F7A" w:rsidP="00486F7A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586E4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586E40" w:rsidTr="005A17B0">
        <w:trPr>
          <w:cantSplit/>
          <w:trHeight w:val="2561"/>
        </w:trPr>
        <w:tc>
          <w:tcPr>
            <w:tcW w:w="9526" w:type="dxa"/>
          </w:tcPr>
          <w:p w:rsidR="00586E40" w:rsidRDefault="00586E40" w:rsidP="005A17B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86E40">
              <w:rPr>
                <w:b/>
                <w:color w:val="000000"/>
                <w:sz w:val="24"/>
              </w:rPr>
              <w:t>2</w:t>
            </w:r>
          </w:p>
          <w:p w:rsidR="00586E40" w:rsidRDefault="00586E40" w:rsidP="005A17B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86E40" w:rsidRDefault="00586E40" w:rsidP="005A17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86E40">
              <w:rPr>
                <w:b/>
                <w:sz w:val="24"/>
              </w:rPr>
              <w:t>Firma Poligraficzno-Introligatorska 'Udziałowiec" Sp. z o.o.</w:t>
            </w:r>
          </w:p>
          <w:p w:rsidR="00586E40" w:rsidRDefault="00586E40" w:rsidP="005A17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86E40">
              <w:rPr>
                <w:b/>
                <w:sz w:val="24"/>
              </w:rPr>
              <w:t>42-256</w:t>
            </w:r>
            <w:r>
              <w:rPr>
                <w:b/>
                <w:sz w:val="24"/>
              </w:rPr>
              <w:t xml:space="preserve"> </w:t>
            </w:r>
            <w:r w:rsidRPr="00586E40">
              <w:rPr>
                <w:b/>
                <w:sz w:val="24"/>
              </w:rPr>
              <w:t>Olsztyn</w:t>
            </w:r>
          </w:p>
          <w:p w:rsidR="00586E40" w:rsidRDefault="00586E40" w:rsidP="005A17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86E40">
              <w:rPr>
                <w:b/>
                <w:sz w:val="24"/>
              </w:rPr>
              <w:t>Narcyzowa</w:t>
            </w:r>
            <w:r>
              <w:rPr>
                <w:b/>
                <w:sz w:val="24"/>
              </w:rPr>
              <w:t xml:space="preserve">    </w:t>
            </w:r>
            <w:r w:rsidRPr="00586E40">
              <w:rPr>
                <w:b/>
                <w:sz w:val="24"/>
              </w:rPr>
              <w:t>2</w:t>
            </w:r>
          </w:p>
          <w:p w:rsidR="00586E40" w:rsidRDefault="00586E40" w:rsidP="005A17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486F7A">
              <w:rPr>
                <w:b/>
                <w:sz w:val="24"/>
              </w:rPr>
              <w:t>3 677,</w:t>
            </w:r>
            <w:r w:rsidRPr="00586E40">
              <w:rPr>
                <w:b/>
                <w:sz w:val="24"/>
              </w:rPr>
              <w:t>70 zł</w:t>
            </w:r>
            <w:r w:rsidR="00486F7A">
              <w:rPr>
                <w:b/>
                <w:sz w:val="24"/>
              </w:rPr>
              <w:t xml:space="preserve"> brutto</w:t>
            </w:r>
          </w:p>
          <w:p w:rsidR="00486F7A" w:rsidRPr="008463A1" w:rsidRDefault="00486F7A" w:rsidP="00486F7A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86F7A" w:rsidRDefault="00486F7A" w:rsidP="00486F7A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586E4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 Wybrana oferta jest jedyną ofertą jaka wpłynęła w przedmiotowym postępowaniu.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586E40" w:rsidRPr="008463A1" w:rsidTr="005A17B0">
        <w:tc>
          <w:tcPr>
            <w:tcW w:w="2277" w:type="dxa"/>
            <w:shd w:val="clear" w:color="auto" w:fill="auto"/>
          </w:tcPr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86E40">
              <w:rPr>
                <w:sz w:val="18"/>
                <w:szCs w:val="18"/>
              </w:rPr>
              <w:t>Druk i oprawa introligatorska albumu: Politechnika Częstochowska 1949-2019</w:t>
            </w:r>
          </w:p>
        </w:tc>
        <w:tc>
          <w:tcPr>
            <w:tcW w:w="2651" w:type="dxa"/>
            <w:shd w:val="clear" w:color="auto" w:fill="auto"/>
          </w:tcPr>
          <w:p w:rsidR="00586E40" w:rsidRPr="008463A1" w:rsidRDefault="00586E40" w:rsidP="005A17B0">
            <w:pPr>
              <w:rPr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Drukarnia Biały Kruk Milewscy Sp. j.</w:t>
            </w:r>
          </w:p>
          <w:p w:rsidR="00586E40" w:rsidRPr="008463A1" w:rsidRDefault="00586E40" w:rsidP="005A17B0">
            <w:pPr>
              <w:rPr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Sobolewo, ul. Tygrysia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86E40">
              <w:rPr>
                <w:sz w:val="18"/>
                <w:szCs w:val="18"/>
              </w:rPr>
              <w:t>50</w:t>
            </w:r>
          </w:p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15-509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86E40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586E40" w:rsidRPr="00586E40" w:rsidRDefault="00586E40" w:rsidP="005A17B0">
            <w:pPr>
              <w:rPr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1 - Cena - 90.00</w:t>
            </w:r>
          </w:p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 xml:space="preserve">  100,00</w:t>
            </w:r>
          </w:p>
        </w:tc>
      </w:tr>
      <w:tr w:rsidR="00586E40" w:rsidRPr="008463A1" w:rsidTr="005A17B0">
        <w:tc>
          <w:tcPr>
            <w:tcW w:w="2277" w:type="dxa"/>
            <w:shd w:val="clear" w:color="auto" w:fill="auto"/>
          </w:tcPr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86E40">
              <w:rPr>
                <w:sz w:val="18"/>
                <w:szCs w:val="18"/>
              </w:rPr>
              <w:t>Druk i oprawa introligatorska albumu: Politechnika Częstochowska 1949-2019</w:t>
            </w:r>
          </w:p>
        </w:tc>
        <w:tc>
          <w:tcPr>
            <w:tcW w:w="2651" w:type="dxa"/>
            <w:shd w:val="clear" w:color="auto" w:fill="auto"/>
          </w:tcPr>
          <w:p w:rsidR="00586E40" w:rsidRPr="008463A1" w:rsidRDefault="00586E40" w:rsidP="005A17B0">
            <w:pPr>
              <w:rPr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Drukarnia Akapit Sp. z o.o.</w:t>
            </w:r>
          </w:p>
          <w:p w:rsidR="00586E40" w:rsidRPr="008463A1" w:rsidRDefault="00586E40" w:rsidP="005A17B0">
            <w:pPr>
              <w:rPr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Węglowa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86E40">
              <w:rPr>
                <w:sz w:val="18"/>
                <w:szCs w:val="18"/>
              </w:rPr>
              <w:t>3</w:t>
            </w:r>
          </w:p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20-481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86E40">
              <w:rPr>
                <w:sz w:val="18"/>
                <w:szCs w:val="18"/>
              </w:rPr>
              <w:t>Lublin</w:t>
            </w:r>
          </w:p>
        </w:tc>
        <w:tc>
          <w:tcPr>
            <w:tcW w:w="2848" w:type="dxa"/>
            <w:shd w:val="clear" w:color="auto" w:fill="auto"/>
          </w:tcPr>
          <w:p w:rsidR="00586E40" w:rsidRPr="00586E40" w:rsidRDefault="00586E40" w:rsidP="005A17B0">
            <w:pPr>
              <w:rPr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1 - Cena - 72.88</w:t>
            </w:r>
          </w:p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 xml:space="preserve">  82,88</w:t>
            </w:r>
          </w:p>
        </w:tc>
      </w:tr>
      <w:tr w:rsidR="00586E40" w:rsidRPr="008463A1" w:rsidTr="005A17B0">
        <w:tc>
          <w:tcPr>
            <w:tcW w:w="2277" w:type="dxa"/>
            <w:shd w:val="clear" w:color="auto" w:fill="auto"/>
          </w:tcPr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86E40">
              <w:rPr>
                <w:sz w:val="18"/>
                <w:szCs w:val="18"/>
              </w:rPr>
              <w:t>Druk i oprawa introligatorska albumu: Politechnika Częstochowska 1949-2019</w:t>
            </w:r>
          </w:p>
        </w:tc>
        <w:tc>
          <w:tcPr>
            <w:tcW w:w="2651" w:type="dxa"/>
            <w:shd w:val="clear" w:color="auto" w:fill="auto"/>
          </w:tcPr>
          <w:p w:rsidR="00577587" w:rsidRDefault="00586E40" w:rsidP="005A17B0">
            <w:pPr>
              <w:rPr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 xml:space="preserve">Firma Poligraficzno-Introligatorska 'Udziałowiec" </w:t>
            </w:r>
          </w:p>
          <w:p w:rsidR="00586E40" w:rsidRPr="008463A1" w:rsidRDefault="00586E40" w:rsidP="005A17B0">
            <w:pPr>
              <w:rPr>
                <w:sz w:val="18"/>
                <w:szCs w:val="18"/>
              </w:rPr>
            </w:pPr>
            <w:bookmarkStart w:id="0" w:name="_GoBack"/>
            <w:bookmarkEnd w:id="0"/>
            <w:r w:rsidRPr="00586E40">
              <w:rPr>
                <w:sz w:val="18"/>
                <w:szCs w:val="18"/>
              </w:rPr>
              <w:t>Sp. z o.o.</w:t>
            </w:r>
          </w:p>
          <w:p w:rsidR="00586E40" w:rsidRPr="008463A1" w:rsidRDefault="00586E40" w:rsidP="005A17B0">
            <w:pPr>
              <w:rPr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86E40">
              <w:rPr>
                <w:sz w:val="18"/>
                <w:szCs w:val="18"/>
              </w:rPr>
              <w:t>2</w:t>
            </w:r>
          </w:p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86E40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586E40" w:rsidRPr="00586E40" w:rsidRDefault="00586E40" w:rsidP="005A17B0">
            <w:pPr>
              <w:rPr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1 - Cena - 62.55</w:t>
            </w:r>
          </w:p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 xml:space="preserve">  72,55</w:t>
            </w:r>
          </w:p>
        </w:tc>
      </w:tr>
      <w:tr w:rsidR="00586E40" w:rsidRPr="008463A1" w:rsidTr="005A17B0">
        <w:tc>
          <w:tcPr>
            <w:tcW w:w="2277" w:type="dxa"/>
            <w:shd w:val="clear" w:color="auto" w:fill="auto"/>
          </w:tcPr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86E40">
              <w:rPr>
                <w:sz w:val="18"/>
                <w:szCs w:val="18"/>
              </w:rPr>
              <w:t>Druk toreb reklamowych papierowych oznakowanych logotypem i nazwą Uczelni</w:t>
            </w:r>
          </w:p>
        </w:tc>
        <w:tc>
          <w:tcPr>
            <w:tcW w:w="2651" w:type="dxa"/>
            <w:shd w:val="clear" w:color="auto" w:fill="auto"/>
          </w:tcPr>
          <w:p w:rsidR="00486F7A" w:rsidRDefault="00586E40" w:rsidP="005A17B0">
            <w:pPr>
              <w:rPr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 xml:space="preserve">Firma Poligraficzno-Introligatorska 'Udziałowiec" </w:t>
            </w:r>
          </w:p>
          <w:p w:rsidR="00586E40" w:rsidRPr="008463A1" w:rsidRDefault="00586E40" w:rsidP="005A17B0">
            <w:pPr>
              <w:rPr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Sp. z o.o.</w:t>
            </w:r>
          </w:p>
          <w:p w:rsidR="00586E40" w:rsidRPr="008463A1" w:rsidRDefault="00586E40" w:rsidP="005A17B0">
            <w:pPr>
              <w:rPr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86E40">
              <w:rPr>
                <w:sz w:val="18"/>
                <w:szCs w:val="18"/>
              </w:rPr>
              <w:t>2</w:t>
            </w:r>
          </w:p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86E40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586E40" w:rsidRPr="00586E40" w:rsidRDefault="00586E40" w:rsidP="005A17B0">
            <w:pPr>
              <w:rPr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1 - Cena - 90.00</w:t>
            </w:r>
          </w:p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586E40" w:rsidRPr="008463A1" w:rsidRDefault="00586E40" w:rsidP="005A17B0">
            <w:pPr>
              <w:rPr>
                <w:color w:val="000000"/>
                <w:sz w:val="18"/>
                <w:szCs w:val="18"/>
              </w:rPr>
            </w:pPr>
            <w:r w:rsidRPr="00586E40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586E40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586E40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486F7A">
        <w:rPr>
          <w:sz w:val="24"/>
          <w:szCs w:val="24"/>
        </w:rPr>
        <w:t>2019-07-04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44F" w:rsidRDefault="00BE344F">
      <w:r>
        <w:separator/>
      </w:r>
    </w:p>
  </w:endnote>
  <w:endnote w:type="continuationSeparator" w:id="0">
    <w:p w:rsidR="00BE344F" w:rsidRDefault="00BE3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E40" w:rsidRDefault="00586E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57758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7758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7758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E40" w:rsidRDefault="00586E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44F" w:rsidRDefault="00BE344F">
      <w:r>
        <w:separator/>
      </w:r>
    </w:p>
  </w:footnote>
  <w:footnote w:type="continuationSeparator" w:id="0">
    <w:p w:rsidR="00BE344F" w:rsidRDefault="00BE3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E40" w:rsidRDefault="00586E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E40" w:rsidRDefault="00586E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E40" w:rsidRDefault="00586E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344F"/>
    <w:rsid w:val="000034E3"/>
    <w:rsid w:val="0029663E"/>
    <w:rsid w:val="00440209"/>
    <w:rsid w:val="00486F7A"/>
    <w:rsid w:val="004E4C84"/>
    <w:rsid w:val="00564B92"/>
    <w:rsid w:val="00577587"/>
    <w:rsid w:val="00586E40"/>
    <w:rsid w:val="00667F91"/>
    <w:rsid w:val="006D0934"/>
    <w:rsid w:val="008463A1"/>
    <w:rsid w:val="008B2DA8"/>
    <w:rsid w:val="008B74C9"/>
    <w:rsid w:val="009406E9"/>
    <w:rsid w:val="00AF25E0"/>
    <w:rsid w:val="00BE344F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D798CB"/>
  <w15:chartTrackingRefBased/>
  <w15:docId w15:val="{E820587B-12B7-4F9B-8224-EE40B67D4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775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775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2019-07-04T07:45:00Z</cp:lastPrinted>
  <dcterms:created xsi:type="dcterms:W3CDTF">2019-07-04T07:45:00Z</dcterms:created>
  <dcterms:modified xsi:type="dcterms:W3CDTF">2019-07-04T07:45:00Z</dcterms:modified>
</cp:coreProperties>
</file>