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6D0405" w:rsidRPr="006D0405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D0405" w:rsidRPr="006D0405">
        <w:rPr>
          <w:rFonts w:ascii="Times New Roman" w:hAnsi="Times New Roman"/>
          <w:b/>
        </w:rPr>
        <w:t>ZP/D-13/A/19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D0405" w:rsidRPr="006D0405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D0405" w:rsidRPr="006D0405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6D0405" w:rsidRPr="006D0405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D0405" w:rsidRPr="006D0405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6D0405" w:rsidRPr="006D0405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6D0405" w:rsidRPr="006D0405">
        <w:rPr>
          <w:rFonts w:ascii="Times New Roman" w:hAnsi="Times New Roman"/>
        </w:rPr>
        <w:t>(</w:t>
      </w:r>
      <w:proofErr w:type="spellStart"/>
      <w:r w:rsidR="006D0405" w:rsidRPr="006D0405">
        <w:rPr>
          <w:rFonts w:ascii="Times New Roman" w:hAnsi="Times New Roman"/>
        </w:rPr>
        <w:t>t.j</w:t>
      </w:r>
      <w:proofErr w:type="spellEnd"/>
      <w:r w:rsidR="006D0405" w:rsidRPr="006D0405">
        <w:rPr>
          <w:rFonts w:ascii="Times New Roman" w:hAnsi="Times New Roman"/>
        </w:rPr>
        <w:t xml:space="preserve">. Dz. U. z  2018 r. poz. 1986 z </w:t>
      </w:r>
      <w:proofErr w:type="spellStart"/>
      <w:r w:rsidR="006D0405" w:rsidRPr="006D0405">
        <w:rPr>
          <w:rFonts w:ascii="Times New Roman" w:hAnsi="Times New Roman"/>
        </w:rPr>
        <w:t>późn</w:t>
      </w:r>
      <w:proofErr w:type="spellEnd"/>
      <w:r w:rsidR="006D0405" w:rsidRPr="006D0405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804F07" w:rsidRPr="006676AE" w:rsidRDefault="00F66810" w:rsidP="009C4F4B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6D0405" w:rsidRPr="006D0405">
        <w:rPr>
          <w:rFonts w:ascii="Times New Roman" w:hAnsi="Times New Roman"/>
          <w:b/>
        </w:rPr>
        <w:t>Dostawa 4 szt. robotów mobilnych z czujnikami w ramach projektu ,,Regionalna Inicjatywa Doskonałości w Dyscyplinach Informatyki, Elektrotechniki, Elektroniki, Automatyki i Robotyki na Politechnice Częstochowskiej"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6D0405" w:rsidRPr="006D0405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292198" w:rsidRPr="00292198" w:rsidRDefault="00C113BF" w:rsidP="009C4F4B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  <w:bookmarkStart w:id="0" w:name="_GoBack"/>
      <w:bookmarkEnd w:id="0"/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5FF9" w:rsidRDefault="00E45FF9" w:rsidP="0038231F">
      <w:pPr>
        <w:spacing w:after="0" w:line="240" w:lineRule="auto"/>
      </w:pPr>
      <w:r>
        <w:separator/>
      </w:r>
    </w:p>
  </w:endnote>
  <w:endnote w:type="continuationSeparator" w:id="0">
    <w:p w:rsidR="00E45FF9" w:rsidRDefault="00E45FF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0405" w:rsidRDefault="006D040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C4F4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C4F4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0405" w:rsidRDefault="006D040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5FF9" w:rsidRDefault="00E45FF9" w:rsidP="0038231F">
      <w:pPr>
        <w:spacing w:after="0" w:line="240" w:lineRule="auto"/>
      </w:pPr>
      <w:r>
        <w:separator/>
      </w:r>
    </w:p>
  </w:footnote>
  <w:footnote w:type="continuationSeparator" w:id="0">
    <w:p w:rsidR="00E45FF9" w:rsidRDefault="00E45FF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0405" w:rsidRDefault="006D040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0405" w:rsidRDefault="009C4F4B">
    <w:pPr>
      <w:pStyle w:val="Nagwek"/>
    </w:pPr>
    <w:r w:rsidRPr="00AA1D91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RID" style="width:453.75pt;height:74.25pt;visibility:visible;mso-wrap-style:squar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0405" w:rsidRDefault="006D040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45FF9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D0405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4F4B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45FF9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1C63882-6EE6-41CC-8416-6CA26F4F7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9088A4-747F-4FBC-8814-7F731A9762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373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2019-07-03T08:05:00Z</cp:lastPrinted>
  <dcterms:created xsi:type="dcterms:W3CDTF">2019-07-03T08:05:00Z</dcterms:created>
  <dcterms:modified xsi:type="dcterms:W3CDTF">2019-07-03T08:05:00Z</dcterms:modified>
</cp:coreProperties>
</file>