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75861" w:rsidRPr="0037586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5861" w:rsidRPr="00375861">
        <w:rPr>
          <w:b/>
          <w:sz w:val="24"/>
        </w:rPr>
        <w:t>ZP/D-13/A/19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5861" w:rsidRPr="00375861">
        <w:rPr>
          <w:b/>
        </w:rPr>
        <w:t>przetarg nieograniczony</w:t>
      </w:r>
      <w:r w:rsidR="00753DC1">
        <w:t xml:space="preserve"> na:</w:t>
      </w:r>
    </w:p>
    <w:p w:rsidR="0000184A" w:rsidRDefault="0037586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75861">
        <w:rPr>
          <w:b/>
          <w:sz w:val="24"/>
          <w:szCs w:val="24"/>
        </w:rPr>
        <w:t>Dostawa 4 szt. robotów mobilnych z czujnikami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5861" w:rsidRPr="0037586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5861" w:rsidRPr="00375861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75861" w:rsidRPr="0037586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1DB" w:rsidRDefault="00B601DB">
      <w:r>
        <w:separator/>
      </w:r>
    </w:p>
  </w:endnote>
  <w:endnote w:type="continuationSeparator" w:id="0">
    <w:p w:rsidR="00B601DB" w:rsidRDefault="00B60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9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9B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61" w:rsidRDefault="003758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1DB" w:rsidRDefault="00B601DB">
      <w:r>
        <w:separator/>
      </w:r>
    </w:p>
  </w:footnote>
  <w:footnote w:type="continuationSeparator" w:id="0">
    <w:p w:rsidR="00B601DB" w:rsidRDefault="00B601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61" w:rsidRDefault="003758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61" w:rsidRDefault="005649BE">
    <w:pPr>
      <w:pStyle w:val="Nagwek"/>
    </w:pPr>
    <w:r w:rsidRPr="00AA1D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5649BE" w:rsidRDefault="005649BE">
    <w:pPr>
      <w:pStyle w:val="Nagwek"/>
    </w:pPr>
  </w:p>
  <w:p w:rsidR="005649BE" w:rsidRDefault="005649BE">
    <w:pPr>
      <w:pStyle w:val="Nagwek"/>
    </w:pPr>
  </w:p>
  <w:p w:rsidR="005649BE" w:rsidRDefault="005649BE">
    <w:pPr>
      <w:pStyle w:val="Nagwek"/>
    </w:pPr>
  </w:p>
  <w:p w:rsidR="005649BE" w:rsidRDefault="005649BE">
    <w:pPr>
      <w:pStyle w:val="Nagwek"/>
    </w:pPr>
  </w:p>
  <w:p w:rsidR="005649BE" w:rsidRDefault="005649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61" w:rsidRDefault="003758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1D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586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49B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01D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FEE82B-2313-4893-8E87-71F4ADDAC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649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649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E3F-9B2D-4193-B6D7-422CD518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2019-07-03T08:02:00Z</cp:lastPrinted>
  <dcterms:created xsi:type="dcterms:W3CDTF">2019-07-03T08:02:00Z</dcterms:created>
  <dcterms:modified xsi:type="dcterms:W3CDTF">2019-07-03T08:02:00Z</dcterms:modified>
</cp:coreProperties>
</file>