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16D7" w:rsidRPr="004216D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16D7" w:rsidRPr="004216D7">
        <w:rPr>
          <w:b/>
          <w:sz w:val="24"/>
        </w:rPr>
        <w:t>ZP/D-12/A/19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16D7" w:rsidRPr="004216D7">
        <w:rPr>
          <w:b/>
        </w:rPr>
        <w:t>przetarg nieograniczony</w:t>
      </w:r>
      <w:r w:rsidR="00753DC1">
        <w:t xml:space="preserve"> na:</w:t>
      </w:r>
    </w:p>
    <w:p w:rsidR="0000184A" w:rsidRDefault="004216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16D7">
        <w:rPr>
          <w:b/>
          <w:sz w:val="24"/>
          <w:szCs w:val="24"/>
        </w:rPr>
        <w:t>Dostawa projektora multimedialnego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16D7" w:rsidRPr="004216D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16D7" w:rsidRPr="004216D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16D7" w:rsidRPr="004216D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0C9" w:rsidRDefault="005160C9">
      <w:r>
        <w:separator/>
      </w:r>
    </w:p>
  </w:endnote>
  <w:endnote w:type="continuationSeparator" w:id="0">
    <w:p w:rsidR="005160C9" w:rsidRDefault="00516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7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7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D7" w:rsidRDefault="004216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0C9" w:rsidRDefault="005160C9">
      <w:r>
        <w:separator/>
      </w:r>
    </w:p>
  </w:footnote>
  <w:footnote w:type="continuationSeparator" w:id="0">
    <w:p w:rsidR="005160C9" w:rsidRDefault="005160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D7" w:rsidRDefault="004216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D7" w:rsidRDefault="00CE27E1">
    <w:pPr>
      <w:pStyle w:val="Nagwek"/>
    </w:pPr>
    <w:r w:rsidRPr="008A6B9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CE27E1" w:rsidRDefault="00CE27E1">
    <w:pPr>
      <w:pStyle w:val="Nagwek"/>
    </w:pPr>
  </w:p>
  <w:p w:rsidR="00CE27E1" w:rsidRDefault="00CE27E1">
    <w:pPr>
      <w:pStyle w:val="Nagwek"/>
    </w:pPr>
  </w:p>
  <w:p w:rsidR="00CE27E1" w:rsidRDefault="00CE27E1">
    <w:pPr>
      <w:pStyle w:val="Nagwek"/>
    </w:pPr>
  </w:p>
  <w:p w:rsidR="00CE27E1" w:rsidRDefault="00CE27E1">
    <w:pPr>
      <w:pStyle w:val="Nagwek"/>
    </w:pPr>
  </w:p>
  <w:p w:rsidR="00CE27E1" w:rsidRDefault="00CE27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D7" w:rsidRDefault="004216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0C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16D7"/>
    <w:rsid w:val="00422381"/>
    <w:rsid w:val="00460820"/>
    <w:rsid w:val="004704CB"/>
    <w:rsid w:val="004C55DE"/>
    <w:rsid w:val="004D5C77"/>
    <w:rsid w:val="005160C9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27E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9AD3C2-754D-4E0A-BB30-71EE8911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E27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2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AA3FB-033B-421B-BF4C-B12A51FA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195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2019-07-02T12:20:00Z</cp:lastPrinted>
  <dcterms:created xsi:type="dcterms:W3CDTF">2019-07-02T12:20:00Z</dcterms:created>
  <dcterms:modified xsi:type="dcterms:W3CDTF">2019-07-02T12:20:00Z</dcterms:modified>
</cp:coreProperties>
</file>