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B77B6" w:rsidRPr="00CB77B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B77B6" w:rsidRPr="00CB77B6">
        <w:rPr>
          <w:rFonts w:ascii="Times New Roman" w:hAnsi="Times New Roman"/>
          <w:b/>
        </w:rPr>
        <w:t>ZP/D-11/A/19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77B6" w:rsidRPr="00CB77B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77B6" w:rsidRPr="00CB77B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B77B6" w:rsidRPr="00CB77B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B77B6" w:rsidRPr="00CB77B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B77B6" w:rsidRPr="00CB77B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B77B6" w:rsidRPr="00CB77B6">
        <w:rPr>
          <w:rFonts w:ascii="Times New Roman" w:hAnsi="Times New Roman"/>
        </w:rPr>
        <w:t>(</w:t>
      </w:r>
      <w:proofErr w:type="spellStart"/>
      <w:r w:rsidR="00CB77B6" w:rsidRPr="00CB77B6">
        <w:rPr>
          <w:rFonts w:ascii="Times New Roman" w:hAnsi="Times New Roman"/>
        </w:rPr>
        <w:t>t.j</w:t>
      </w:r>
      <w:proofErr w:type="spellEnd"/>
      <w:r w:rsidR="00CB77B6" w:rsidRPr="00CB77B6">
        <w:rPr>
          <w:rFonts w:ascii="Times New Roman" w:hAnsi="Times New Roman"/>
        </w:rPr>
        <w:t xml:space="preserve">. Dz. U. z  2018 r. poz. 1986 z </w:t>
      </w:r>
      <w:proofErr w:type="spellStart"/>
      <w:r w:rsidR="00CB77B6" w:rsidRPr="00CB77B6">
        <w:rPr>
          <w:rFonts w:ascii="Times New Roman" w:hAnsi="Times New Roman"/>
        </w:rPr>
        <w:t>późn</w:t>
      </w:r>
      <w:proofErr w:type="spellEnd"/>
      <w:r w:rsidR="00CB77B6" w:rsidRPr="00CB77B6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7B383F" w:rsidRDefault="007B01C8" w:rsidP="007B383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B77B6" w:rsidRPr="00CB77B6">
        <w:rPr>
          <w:rFonts w:ascii="Times New Roman" w:hAnsi="Times New Roman"/>
          <w:b/>
        </w:rPr>
        <w:t>Dostawa laboratorium inteligentnych robotów mobilnych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B77B6" w:rsidRPr="00CB77B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B383F" w:rsidRPr="00F8042D" w:rsidRDefault="007B383F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D1834" w:rsidRDefault="007D1834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54F" w:rsidRDefault="000B554F" w:rsidP="0038231F">
      <w:pPr>
        <w:spacing w:after="0" w:line="240" w:lineRule="auto"/>
      </w:pPr>
      <w:r>
        <w:separator/>
      </w:r>
    </w:p>
  </w:endnote>
  <w:endnote w:type="continuationSeparator" w:id="0">
    <w:p w:rsidR="000B554F" w:rsidRDefault="000B55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B6" w:rsidRDefault="00CB77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183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183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B6" w:rsidRDefault="00CB77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54F" w:rsidRDefault="000B554F" w:rsidP="0038231F">
      <w:pPr>
        <w:spacing w:after="0" w:line="240" w:lineRule="auto"/>
      </w:pPr>
      <w:r>
        <w:separator/>
      </w:r>
    </w:p>
  </w:footnote>
  <w:footnote w:type="continuationSeparator" w:id="0">
    <w:p w:rsidR="000B554F" w:rsidRDefault="000B554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B6" w:rsidRDefault="00CB77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B6" w:rsidRDefault="007D183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B6" w:rsidRDefault="00CB77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554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B554F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383F"/>
    <w:rsid w:val="007D1834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77B6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CBF6012F-B1C5-4FB2-BDC4-3B7396309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9A7ED-0D78-4457-BA7C-08BA226E6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2019-06-28T11:29:00Z</cp:lastPrinted>
  <dcterms:created xsi:type="dcterms:W3CDTF">2019-06-28T11:29:00Z</dcterms:created>
  <dcterms:modified xsi:type="dcterms:W3CDTF">2019-06-28T11:29:00Z</dcterms:modified>
</cp:coreProperties>
</file>