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55946" w:rsidRPr="00755946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55946" w:rsidRPr="00755946">
        <w:rPr>
          <w:rFonts w:ascii="Times New Roman" w:hAnsi="Times New Roman"/>
          <w:b/>
        </w:rPr>
        <w:t>ZP/D-10/A/19</w:t>
      </w:r>
    </w:p>
    <w:p w:rsidR="00B76E6F" w:rsidRPr="005103B9" w:rsidRDefault="00B76E6F" w:rsidP="005103B9">
      <w:pPr>
        <w:spacing w:after="0" w:line="480" w:lineRule="auto"/>
        <w:rPr>
          <w:rFonts w:ascii="Times New Roman" w:hAnsi="Times New Roman"/>
          <w:b/>
        </w:rPr>
      </w:pPr>
      <w:bookmarkStart w:id="0" w:name="_GoBack"/>
      <w:bookmarkEnd w:id="0"/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5946" w:rsidRPr="00755946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5946" w:rsidRPr="00755946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55946" w:rsidRPr="00755946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55946" w:rsidRPr="00755946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55946" w:rsidRPr="00755946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:rsidR="00B76E6F" w:rsidRPr="006676AE" w:rsidRDefault="00B76E6F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55946" w:rsidRPr="00755946">
        <w:rPr>
          <w:rFonts w:ascii="Times New Roman" w:hAnsi="Times New Roman"/>
        </w:rPr>
        <w:t>(</w:t>
      </w:r>
      <w:proofErr w:type="spellStart"/>
      <w:r w:rsidR="00755946" w:rsidRPr="00755946">
        <w:rPr>
          <w:rFonts w:ascii="Times New Roman" w:hAnsi="Times New Roman"/>
        </w:rPr>
        <w:t>t.j</w:t>
      </w:r>
      <w:proofErr w:type="spellEnd"/>
      <w:r w:rsidR="00755946" w:rsidRPr="00755946">
        <w:rPr>
          <w:rFonts w:ascii="Times New Roman" w:hAnsi="Times New Roman"/>
        </w:rPr>
        <w:t xml:space="preserve">. Dz. U. z  2018 r. poz. 1986 z </w:t>
      </w:r>
      <w:proofErr w:type="spellStart"/>
      <w:r w:rsidR="00755946" w:rsidRPr="00755946">
        <w:rPr>
          <w:rFonts w:ascii="Times New Roman" w:hAnsi="Times New Roman"/>
        </w:rPr>
        <w:t>późn</w:t>
      </w:r>
      <w:proofErr w:type="spellEnd"/>
      <w:r w:rsidR="00755946" w:rsidRPr="0075594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B76E6F" w:rsidRDefault="006F0034" w:rsidP="00B76E6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55946" w:rsidRPr="00755946">
        <w:rPr>
          <w:rFonts w:ascii="Times New Roman" w:hAnsi="Times New Roman"/>
          <w:b/>
        </w:rPr>
        <w:t>Dostawa przekształtnika jednofazowego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55946" w:rsidRPr="00755946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B76E6F" w:rsidRPr="00F8042D" w:rsidRDefault="00B76E6F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76E6F" w:rsidRDefault="00B76E6F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76E6F" w:rsidRDefault="00B76E6F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78F" w:rsidRDefault="00B1078F" w:rsidP="0038231F">
      <w:pPr>
        <w:spacing w:after="0" w:line="240" w:lineRule="auto"/>
      </w:pPr>
      <w:r>
        <w:separator/>
      </w:r>
    </w:p>
  </w:endnote>
  <w:endnote w:type="continuationSeparator" w:id="0">
    <w:p w:rsidR="00B1078F" w:rsidRDefault="00B1078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46" w:rsidRDefault="0075594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6E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6E6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46" w:rsidRDefault="0075594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78F" w:rsidRDefault="00B1078F" w:rsidP="0038231F">
      <w:pPr>
        <w:spacing w:after="0" w:line="240" w:lineRule="auto"/>
      </w:pPr>
      <w:r>
        <w:separator/>
      </w:r>
    </w:p>
  </w:footnote>
  <w:footnote w:type="continuationSeparator" w:id="0">
    <w:p w:rsidR="00B1078F" w:rsidRDefault="00B1078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46" w:rsidRDefault="007559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46" w:rsidRDefault="00B76E6F">
    <w:pPr>
      <w:pStyle w:val="Nagwek"/>
    </w:pPr>
    <w:r w:rsidRPr="00754E76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946" w:rsidRDefault="007559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78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5946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078F"/>
    <w:rsid w:val="00B15219"/>
    <w:rsid w:val="00B15FD3"/>
    <w:rsid w:val="00B34079"/>
    <w:rsid w:val="00B76E6F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95758E3-B4EF-4912-BBE2-0C94E9EDA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76077-97C4-4414-A591-A0907E091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2019-06-27T11:32:00Z</cp:lastPrinted>
  <dcterms:created xsi:type="dcterms:W3CDTF">2019-06-27T11:33:00Z</dcterms:created>
  <dcterms:modified xsi:type="dcterms:W3CDTF">2019-06-27T11:33:00Z</dcterms:modified>
</cp:coreProperties>
</file>