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99" w:rsidRDefault="005B1D8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5.65pt;width:181.95pt;height:90.9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5B1D8B" w:rsidRDefault="005B1D8B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B1D8B" w:rsidRDefault="005B1D8B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B1D8B" w:rsidRDefault="005B1D8B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bookmarkEnd w:id="0"/>
                <w:p w:rsidR="00CB6204" w:rsidRDefault="00CB6204" w:rsidP="00CB6204"/>
              </w:txbxContent>
            </v:textbox>
          </v:roundrect>
        </w:pict>
      </w:r>
    </w:p>
    <w:p w:rsidR="00417399" w:rsidRDefault="00417399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33966" w:rsidRPr="0093396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33966" w:rsidRPr="00933966">
        <w:rPr>
          <w:b/>
          <w:sz w:val="24"/>
        </w:rPr>
        <w:t>ZP/D-10/A/19</w:t>
      </w:r>
    </w:p>
    <w:p w:rsidR="00EC667E" w:rsidRDefault="00EC667E" w:rsidP="00417399">
      <w:pPr>
        <w:pStyle w:val="Nagwek3"/>
        <w:ind w:left="0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33966" w:rsidRPr="00933966">
        <w:rPr>
          <w:b/>
        </w:rPr>
        <w:t>przetarg nieograniczony</w:t>
      </w:r>
      <w:r w:rsidR="00753DC1">
        <w:t xml:space="preserve"> na:</w:t>
      </w:r>
    </w:p>
    <w:p w:rsidR="0000184A" w:rsidRDefault="0093396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33966">
        <w:rPr>
          <w:b/>
          <w:sz w:val="24"/>
          <w:szCs w:val="24"/>
        </w:rPr>
        <w:t>Dostawa przekształtnika jednofazowego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33966" w:rsidRPr="0093396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33966" w:rsidRPr="00933966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33966" w:rsidRPr="0093396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3D9" w:rsidRDefault="005503D9">
      <w:r>
        <w:separator/>
      </w:r>
    </w:p>
  </w:endnote>
  <w:endnote w:type="continuationSeparator" w:id="0">
    <w:p w:rsidR="005503D9" w:rsidRDefault="00550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B1D8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D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966" w:rsidRDefault="009339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3D9" w:rsidRDefault="005503D9">
      <w:r>
        <w:separator/>
      </w:r>
    </w:p>
  </w:footnote>
  <w:footnote w:type="continuationSeparator" w:id="0">
    <w:p w:rsidR="005503D9" w:rsidRDefault="005503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966" w:rsidRDefault="009339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966" w:rsidRDefault="005B1D8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966" w:rsidRDefault="009339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3D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17399"/>
    <w:rsid w:val="00422381"/>
    <w:rsid w:val="00460820"/>
    <w:rsid w:val="004704CB"/>
    <w:rsid w:val="004C55DE"/>
    <w:rsid w:val="004D5C77"/>
    <w:rsid w:val="00533E9F"/>
    <w:rsid w:val="005503D9"/>
    <w:rsid w:val="0056132E"/>
    <w:rsid w:val="005A5013"/>
    <w:rsid w:val="005B1D8B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396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C1889A7-4836-4E3A-917F-E3BC2C45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173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7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E490-BBB4-4A68-AB2E-AF8F0D9FE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195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2019-06-27T11:27:00Z</cp:lastPrinted>
  <dcterms:created xsi:type="dcterms:W3CDTF">2019-06-27T11:27:00Z</dcterms:created>
  <dcterms:modified xsi:type="dcterms:W3CDTF">2019-06-27T11:27:00Z</dcterms:modified>
</cp:coreProperties>
</file>