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446B58" w:rsidP="00FA4697">
      <w:pPr>
        <w:rPr>
          <w:b/>
          <w:bCs/>
        </w:rPr>
      </w:pPr>
      <w:bookmarkStart w:id="0" w:name="_GoBack"/>
      <w:bookmarkEnd w:id="0"/>
      <w:r w:rsidRPr="00446B58">
        <w:rPr>
          <w:b/>
          <w:bCs/>
        </w:rPr>
        <w:t>Zamówienia Publiczne</w:t>
      </w:r>
    </w:p>
    <w:p w:rsidR="00280CF6" w:rsidRDefault="00446B58" w:rsidP="00280CF6">
      <w:pPr>
        <w:rPr>
          <w:b/>
          <w:bCs/>
        </w:rPr>
      </w:pPr>
      <w:proofErr w:type="spellStart"/>
      <w:r w:rsidRPr="00446B58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446B58">
        <w:rPr>
          <w:b/>
          <w:bCs/>
        </w:rPr>
        <w:t>1</w:t>
      </w:r>
    </w:p>
    <w:p w:rsidR="00280CF6" w:rsidRDefault="00446B58" w:rsidP="00280CF6">
      <w:pPr>
        <w:rPr>
          <w:b/>
          <w:bCs/>
        </w:rPr>
      </w:pPr>
      <w:r w:rsidRPr="00446B58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446B58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46B58" w:rsidRPr="00446B58">
        <w:rPr>
          <w:b/>
          <w:bCs/>
        </w:rPr>
        <w:t>ZP.261.14.2019</w:t>
      </w:r>
      <w:r>
        <w:tab/>
        <w:t xml:space="preserve"> </w:t>
      </w:r>
      <w:r w:rsidR="00446B58" w:rsidRPr="00446B58">
        <w:t>Bielsk Podlaski</w:t>
      </w:r>
      <w:r>
        <w:t xml:space="preserve"> dnia: </w:t>
      </w:r>
      <w:r w:rsidR="00446B58" w:rsidRPr="00446B58">
        <w:t>2019-06-27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446B58" w:rsidRPr="00446B58">
        <w:t>(</w:t>
      </w:r>
      <w:proofErr w:type="spellStart"/>
      <w:r w:rsidR="00446B58" w:rsidRPr="00446B58">
        <w:t>t.j</w:t>
      </w:r>
      <w:proofErr w:type="spellEnd"/>
      <w:r w:rsidR="00446B58" w:rsidRPr="00446B58">
        <w:t xml:space="preserve">. Dz. U. z  2018 r. poz. 1986 z </w:t>
      </w:r>
      <w:proofErr w:type="spellStart"/>
      <w:r w:rsidR="00446B58" w:rsidRPr="00446B58">
        <w:t>późn</w:t>
      </w:r>
      <w:proofErr w:type="spellEnd"/>
      <w:r w:rsidR="00446B58" w:rsidRPr="00446B58">
        <w:t>. zm.)</w:t>
      </w:r>
      <w:r>
        <w:t xml:space="preserve"> </w:t>
      </w:r>
      <w:r>
        <w:rPr>
          <w:bCs/>
        </w:rPr>
        <w:t xml:space="preserve">w trybie </w:t>
      </w:r>
      <w:r w:rsidR="00446B58" w:rsidRPr="00446B5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446B58" w:rsidP="00F761BD">
      <w:pPr>
        <w:spacing w:before="120" w:after="240"/>
        <w:jc w:val="center"/>
        <w:rPr>
          <w:b/>
        </w:rPr>
      </w:pPr>
      <w:r w:rsidRPr="00446B58">
        <w:rPr>
          <w:b/>
        </w:rPr>
        <w:t>Dostawa protez i materiałów do zabiegów naczyniowych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446B58">
              <w:rPr>
                <w:b/>
              </w:rPr>
              <w:t>Getinge</w:t>
            </w:r>
            <w:proofErr w:type="spellEnd"/>
            <w:r w:rsidRPr="00446B58">
              <w:rPr>
                <w:b/>
              </w:rPr>
              <w:t xml:space="preserve"> Polska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Osma</w:t>
            </w:r>
            <w:r w:rsidR="004D52B0">
              <w:rPr>
                <w:b/>
              </w:rPr>
              <w:t>ńs</w:t>
            </w:r>
            <w:r w:rsidRPr="00446B58">
              <w:rPr>
                <w:b/>
              </w:rPr>
              <w:t>ka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14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02-823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1</w:t>
            </w:r>
            <w:r>
              <w:t xml:space="preserve">: </w:t>
            </w:r>
            <w:r w:rsidRPr="00446B58">
              <w:t>Pakiet nr 1</w:t>
            </w:r>
            <w:r>
              <w:t xml:space="preserve"> za cenę </w:t>
            </w:r>
            <w:r w:rsidRPr="00446B58">
              <w:rPr>
                <w:b/>
              </w:rPr>
              <w:t>78 948.00 zł</w:t>
            </w:r>
          </w:p>
          <w:p w:rsidR="00D11CB5" w:rsidRDefault="00D11CB5" w:rsidP="00D11CB5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446B58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D11CB5" w:rsidRPr="00446B58" w:rsidRDefault="00D11CB5" w:rsidP="00D11CB5">
            <w:pPr>
              <w:spacing w:after="60"/>
              <w:jc w:val="both"/>
              <w:rPr>
                <w:highlight w:val="darkGray"/>
              </w:rPr>
            </w:pPr>
            <w:r>
              <w:t xml:space="preserve"> 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ENDOLINK SP. Z O.O. SP. K.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Sienkiewicza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52/12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90-058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Łódź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2</w:t>
            </w:r>
            <w:r>
              <w:t xml:space="preserve">: </w:t>
            </w:r>
            <w:r w:rsidRPr="00446B58">
              <w:t>Pakiet nr 2</w:t>
            </w:r>
            <w:r>
              <w:t xml:space="preserve"> za cenę </w:t>
            </w:r>
            <w:r w:rsidRPr="00446B58">
              <w:rPr>
                <w:b/>
              </w:rPr>
              <w:t>46 184.58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jc w:val="both"/>
              <w:rPr>
                <w:highlight w:val="darkGray"/>
              </w:rPr>
            </w:pPr>
            <w:r>
              <w:t xml:space="preserve"> 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lastRenderedPageBreak/>
              <w:t xml:space="preserve">Agencja Naukowo-Techniczna </w:t>
            </w:r>
            <w:proofErr w:type="spellStart"/>
            <w:r w:rsidRPr="00446B58">
              <w:rPr>
                <w:b/>
              </w:rPr>
              <w:t>Symico</w:t>
            </w:r>
            <w:proofErr w:type="spellEnd"/>
            <w:r w:rsidRPr="00446B58">
              <w:rPr>
                <w:b/>
              </w:rPr>
              <w:t xml:space="preserve">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Powstańców Śląskich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54A/2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53-333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Wrocław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3</w:t>
            </w:r>
            <w:r>
              <w:t xml:space="preserve">: </w:t>
            </w:r>
            <w:r w:rsidRPr="00446B58">
              <w:t>Pakiet nr 3</w:t>
            </w:r>
            <w:r>
              <w:t xml:space="preserve"> za cenę </w:t>
            </w:r>
            <w:r w:rsidRPr="00446B58">
              <w:rPr>
                <w:b/>
              </w:rPr>
              <w:t>8 629.20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jc w:val="both"/>
              <w:rPr>
                <w:highlight w:val="darkGray"/>
              </w:rPr>
            </w:pPr>
            <w:r>
              <w:t xml:space="preserve"> 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Balton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Nowy Świat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7/14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00-496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4</w:t>
            </w:r>
            <w:r>
              <w:t xml:space="preserve">: </w:t>
            </w:r>
            <w:r w:rsidRPr="00446B58">
              <w:t>Pakiet nr 4</w:t>
            </w:r>
            <w:r>
              <w:t xml:space="preserve"> za cenę </w:t>
            </w:r>
            <w:r w:rsidRPr="00446B58">
              <w:rPr>
                <w:b/>
              </w:rPr>
              <w:t>24 132.60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Abbott Laboratories Poland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Postępu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21b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02-676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5</w:t>
            </w:r>
            <w:r>
              <w:t xml:space="preserve">: </w:t>
            </w:r>
            <w:r w:rsidRPr="00446B58">
              <w:t>Pakiet nr 5</w:t>
            </w:r>
            <w:r>
              <w:t xml:space="preserve"> za cenę </w:t>
            </w:r>
            <w:r w:rsidRPr="00446B58">
              <w:rPr>
                <w:b/>
              </w:rPr>
              <w:t>140 454.00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lastRenderedPageBreak/>
              <w:t xml:space="preserve">HAMMERMED </w:t>
            </w:r>
            <w:proofErr w:type="spellStart"/>
            <w:r w:rsidRPr="00446B58">
              <w:rPr>
                <w:b/>
              </w:rPr>
              <w:t>Medical</w:t>
            </w:r>
            <w:proofErr w:type="spellEnd"/>
            <w:r w:rsidRPr="00446B58">
              <w:rPr>
                <w:b/>
              </w:rPr>
              <w:t xml:space="preserve"> Polska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Kopcińskiego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69/71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90-032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Łódź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6</w:t>
            </w:r>
            <w:r>
              <w:t xml:space="preserve">: </w:t>
            </w:r>
            <w:r w:rsidRPr="00446B58">
              <w:t>Pakiet nr 6</w:t>
            </w:r>
            <w:r>
              <w:t xml:space="preserve"> za cenę </w:t>
            </w:r>
            <w:r w:rsidRPr="00446B58">
              <w:rPr>
                <w:b/>
              </w:rPr>
              <w:t>237 357.00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BARD POLAND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446B58">
              <w:rPr>
                <w:b/>
              </w:rPr>
              <w:t>Osmanska</w:t>
            </w:r>
            <w:proofErr w:type="spellEnd"/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14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02-823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8</w:t>
            </w:r>
            <w:r>
              <w:t xml:space="preserve">: </w:t>
            </w:r>
            <w:r w:rsidRPr="00446B58">
              <w:t>Pakiet nr 8</w:t>
            </w:r>
            <w:r>
              <w:t xml:space="preserve"> za cenę </w:t>
            </w:r>
            <w:r w:rsidRPr="00446B58">
              <w:rPr>
                <w:b/>
              </w:rPr>
              <w:t>246 240.00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Balton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Nowy Świat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7/14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00-496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9</w:t>
            </w:r>
            <w:r>
              <w:t xml:space="preserve">: </w:t>
            </w:r>
            <w:r w:rsidRPr="00446B58">
              <w:t>Pakiet nr 9</w:t>
            </w:r>
            <w:r>
              <w:t xml:space="preserve"> za cenę </w:t>
            </w:r>
            <w:r w:rsidRPr="00446B58">
              <w:rPr>
                <w:b/>
              </w:rPr>
              <w:t>2 559.60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446B58" w:rsidTr="00082AA7">
        <w:trPr>
          <w:cantSplit/>
        </w:trPr>
        <w:tc>
          <w:tcPr>
            <w:tcW w:w="9210" w:type="dxa"/>
          </w:tcPr>
          <w:p w:rsidR="00446B58" w:rsidRDefault="00446B58" w:rsidP="00082AA7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446B58">
              <w:rPr>
                <w:b/>
              </w:rPr>
              <w:lastRenderedPageBreak/>
              <w:t>Terumo</w:t>
            </w:r>
            <w:proofErr w:type="spellEnd"/>
            <w:r w:rsidRPr="00446B58">
              <w:rPr>
                <w:b/>
              </w:rPr>
              <w:t xml:space="preserve"> Poland Sp. z o.o.</w:t>
            </w:r>
          </w:p>
          <w:p w:rsidR="00446B58" w:rsidRDefault="00446B58" w:rsidP="00082AA7">
            <w:pPr>
              <w:spacing w:after="4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1 Sierpnia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6</w:t>
            </w:r>
          </w:p>
          <w:p w:rsidR="00446B58" w:rsidRDefault="00446B58" w:rsidP="00082AA7">
            <w:pPr>
              <w:spacing w:after="60"/>
              <w:ind w:left="142"/>
              <w:jc w:val="both"/>
              <w:rPr>
                <w:b/>
              </w:rPr>
            </w:pPr>
            <w:r w:rsidRPr="00446B58">
              <w:rPr>
                <w:b/>
              </w:rPr>
              <w:t>02-134</w:t>
            </w:r>
            <w:r>
              <w:rPr>
                <w:b/>
              </w:rPr>
              <w:t xml:space="preserve"> </w:t>
            </w:r>
            <w:r w:rsidRPr="00446B58">
              <w:rPr>
                <w:b/>
              </w:rPr>
              <w:t>Warszawa</w:t>
            </w:r>
          </w:p>
          <w:p w:rsidR="00446B58" w:rsidRDefault="00446B58" w:rsidP="00082AA7">
            <w:pPr>
              <w:spacing w:after="60"/>
              <w:ind w:left="142"/>
              <w:jc w:val="both"/>
            </w:pPr>
            <w:r>
              <w:t>na:</w:t>
            </w:r>
          </w:p>
          <w:p w:rsidR="00446B58" w:rsidRDefault="00446B58" w:rsidP="00082AA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446B58">
              <w:t>10</w:t>
            </w:r>
            <w:r>
              <w:t xml:space="preserve">: </w:t>
            </w:r>
            <w:r w:rsidRPr="00446B58">
              <w:t>Pakiet nr 10</w:t>
            </w:r>
            <w:r>
              <w:t xml:space="preserve"> za cenę </w:t>
            </w:r>
            <w:r w:rsidRPr="00446B58">
              <w:rPr>
                <w:b/>
              </w:rPr>
              <w:t>18 360.00 zł</w:t>
            </w:r>
          </w:p>
          <w:p w:rsidR="00446B58" w:rsidRDefault="00446B58" w:rsidP="00082AA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11CB5" w:rsidRDefault="00D11CB5" w:rsidP="00D11CB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D11CB5" w:rsidRDefault="00D11CB5" w:rsidP="00D11CB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D11CB5" w:rsidRDefault="00D11CB5" w:rsidP="00D11CB5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uzupełnienia banku implantów – 40%</w:t>
            </w:r>
          </w:p>
          <w:p w:rsidR="00446B58" w:rsidRPr="00446B58" w:rsidRDefault="00D11CB5" w:rsidP="00D11CB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694"/>
        <w:gridCol w:w="3827"/>
        <w:gridCol w:w="992"/>
      </w:tblGrid>
      <w:tr w:rsidR="00811CBB" w:rsidRPr="00834EF4" w:rsidTr="00500511">
        <w:tc>
          <w:tcPr>
            <w:tcW w:w="1809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27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99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1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proofErr w:type="spellStart"/>
            <w:r w:rsidRPr="00446B58">
              <w:rPr>
                <w:sz w:val="18"/>
                <w:szCs w:val="18"/>
              </w:rPr>
              <w:t>Getinge</w:t>
            </w:r>
            <w:proofErr w:type="spellEnd"/>
            <w:r w:rsidRPr="00446B58">
              <w:rPr>
                <w:sz w:val="18"/>
                <w:szCs w:val="18"/>
              </w:rPr>
              <w:t xml:space="preserve"> Polska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Osma</w:t>
            </w:r>
            <w:r w:rsidR="004D52B0">
              <w:rPr>
                <w:sz w:val="18"/>
                <w:szCs w:val="18"/>
              </w:rPr>
              <w:t>ńs</w:t>
            </w:r>
            <w:r w:rsidRPr="00446B58">
              <w:rPr>
                <w:sz w:val="18"/>
                <w:szCs w:val="18"/>
              </w:rPr>
              <w:t>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14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100,00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2</w:t>
            </w:r>
          </w:p>
        </w:tc>
        <w:tc>
          <w:tcPr>
            <w:tcW w:w="2694" w:type="dxa"/>
            <w:shd w:val="clear" w:color="auto" w:fill="auto"/>
          </w:tcPr>
          <w:p w:rsidR="00500511" w:rsidRDefault="00500511" w:rsidP="00082AA7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</w:t>
            </w:r>
          </w:p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ENDOLINK SP. Z O.O. SP. K.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Sienkiewicza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52/12</w:t>
            </w:r>
          </w:p>
          <w:p w:rsidR="00446B58" w:rsidRDefault="00446B58" w:rsidP="00082AA7">
            <w:pPr>
              <w:spacing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90-058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Łódź</w:t>
            </w:r>
          </w:p>
          <w:p w:rsidR="00500511" w:rsidRDefault="00500511" w:rsidP="00082AA7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ENDOLINK MEDICAL SERVICES Piotr Cioch</w:t>
            </w:r>
          </w:p>
          <w:p w:rsidR="00500511" w:rsidRDefault="00500511" w:rsidP="00082AA7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Sienkiewicza 52/12</w:t>
            </w:r>
          </w:p>
          <w:p w:rsidR="00500511" w:rsidRPr="00834EF4" w:rsidRDefault="00500511" w:rsidP="00082AA7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90-058 Łódź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60,00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3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446B58">
              <w:rPr>
                <w:sz w:val="18"/>
                <w:szCs w:val="18"/>
              </w:rPr>
              <w:t>Symico</w:t>
            </w:r>
            <w:proofErr w:type="spellEnd"/>
            <w:r w:rsidRPr="00446B58">
              <w:rPr>
                <w:sz w:val="18"/>
                <w:szCs w:val="18"/>
              </w:rPr>
              <w:t xml:space="preserve">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Powstańców Śląskich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54A/2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53-333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Wrocław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100,00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3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JOTEC POLSKA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Pory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78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02-757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- 30.93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="00D11CB5" w:rsidRPr="00446B58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30,93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4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Balton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Nowy Świat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7/14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00-496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100,00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5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Abbott Laboratories Poland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21b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="00D11CB5" w:rsidRPr="00446B58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60,00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6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HAMMERMED </w:t>
            </w:r>
            <w:proofErr w:type="spellStart"/>
            <w:r w:rsidRPr="00446B58">
              <w:rPr>
                <w:sz w:val="18"/>
                <w:szCs w:val="18"/>
              </w:rPr>
              <w:t>Medical</w:t>
            </w:r>
            <w:proofErr w:type="spellEnd"/>
            <w:r w:rsidRPr="00446B58">
              <w:rPr>
                <w:sz w:val="18"/>
                <w:szCs w:val="18"/>
              </w:rPr>
              <w:t xml:space="preserve"> Polska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Kopcińskiego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69/71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90-032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Łódź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60,00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8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BARD POLAND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Osma</w:t>
            </w:r>
            <w:r w:rsidR="004D52B0">
              <w:rPr>
                <w:sz w:val="18"/>
                <w:szCs w:val="18"/>
              </w:rPr>
              <w:t>ń</w:t>
            </w:r>
            <w:r w:rsidRPr="00446B58">
              <w:rPr>
                <w:sz w:val="18"/>
                <w:szCs w:val="18"/>
              </w:rPr>
              <w:t>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14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60,00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9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Balton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Nowy Świat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7/14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00-496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100,00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9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proofErr w:type="spellStart"/>
            <w:r w:rsidRPr="00446B58">
              <w:rPr>
                <w:sz w:val="18"/>
                <w:szCs w:val="18"/>
              </w:rPr>
              <w:t>Arteriae</w:t>
            </w:r>
            <w:proofErr w:type="spellEnd"/>
            <w:r w:rsidRPr="00446B58">
              <w:rPr>
                <w:sz w:val="18"/>
                <w:szCs w:val="18"/>
              </w:rPr>
              <w:t xml:space="preserve"> Sp. z o.o. </w:t>
            </w:r>
            <w:proofErr w:type="spellStart"/>
            <w:r w:rsidRPr="00446B58">
              <w:rPr>
                <w:sz w:val="18"/>
                <w:szCs w:val="18"/>
              </w:rPr>
              <w:t>S.k</w:t>
            </w:r>
            <w:proofErr w:type="spellEnd"/>
            <w:r w:rsidRPr="00446B58">
              <w:rPr>
                <w:sz w:val="18"/>
                <w:szCs w:val="18"/>
              </w:rPr>
              <w:t>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Okopowa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109/56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94-049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Łódź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- 20.79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20,79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10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SUPPORT 4 MEDICINE SP. Z O.O. S.K.A.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Zwycięzców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28/29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lastRenderedPageBreak/>
              <w:t>03-938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lastRenderedPageBreak/>
              <w:t>1 - Cena - 56.82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96,82</w:t>
            </w:r>
          </w:p>
        </w:tc>
      </w:tr>
      <w:tr w:rsidR="00446B58" w:rsidRPr="00834EF4" w:rsidTr="00500511">
        <w:tc>
          <w:tcPr>
            <w:tcW w:w="1809" w:type="dxa"/>
            <w:shd w:val="clear" w:color="auto" w:fill="auto"/>
          </w:tcPr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446B58">
              <w:rPr>
                <w:sz w:val="18"/>
                <w:szCs w:val="18"/>
              </w:rPr>
              <w:t>Pakiet nr 10</w:t>
            </w:r>
          </w:p>
        </w:tc>
        <w:tc>
          <w:tcPr>
            <w:tcW w:w="2694" w:type="dxa"/>
            <w:shd w:val="clear" w:color="auto" w:fill="auto"/>
          </w:tcPr>
          <w:p w:rsidR="00446B58" w:rsidRPr="00834EF4" w:rsidRDefault="00446B58" w:rsidP="00082AA7">
            <w:pPr>
              <w:spacing w:before="40"/>
              <w:rPr>
                <w:sz w:val="18"/>
                <w:szCs w:val="18"/>
              </w:rPr>
            </w:pPr>
            <w:proofErr w:type="spellStart"/>
            <w:r w:rsidRPr="00446B58">
              <w:rPr>
                <w:sz w:val="18"/>
                <w:szCs w:val="18"/>
              </w:rPr>
              <w:t>Terumo</w:t>
            </w:r>
            <w:proofErr w:type="spellEnd"/>
            <w:r w:rsidRPr="00446B58">
              <w:rPr>
                <w:sz w:val="18"/>
                <w:szCs w:val="18"/>
              </w:rPr>
              <w:t xml:space="preserve"> Poland Sp. z o.o.</w:t>
            </w:r>
          </w:p>
          <w:p w:rsidR="00446B58" w:rsidRPr="00834EF4" w:rsidRDefault="00446B58" w:rsidP="00082AA7">
            <w:pPr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Sierpnia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6</w:t>
            </w:r>
          </w:p>
          <w:p w:rsidR="00446B58" w:rsidRPr="00834EF4" w:rsidRDefault="00446B58" w:rsidP="00082AA7">
            <w:pPr>
              <w:spacing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02-134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446B58">
              <w:rPr>
                <w:sz w:val="18"/>
                <w:szCs w:val="18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446B58" w:rsidRPr="00446B58" w:rsidRDefault="00446B58" w:rsidP="00082AA7">
            <w:pPr>
              <w:spacing w:before="40" w:after="40"/>
              <w:rPr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>1 - Cena - 60.00</w:t>
            </w:r>
          </w:p>
          <w:p w:rsidR="00446B58" w:rsidRPr="00834EF4" w:rsidRDefault="00446B58" w:rsidP="00082AA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2 - Termin </w:t>
            </w:r>
            <w:r w:rsidR="00D11CB5">
              <w:rPr>
                <w:sz w:val="18"/>
                <w:szCs w:val="18"/>
              </w:rPr>
              <w:t>uzupełnienia banku implantów</w:t>
            </w:r>
            <w:r w:rsidRPr="00446B58">
              <w:rPr>
                <w:sz w:val="18"/>
                <w:szCs w:val="18"/>
              </w:rPr>
              <w:t xml:space="preserve"> - 40.00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6B58" w:rsidRPr="00834EF4" w:rsidRDefault="00446B58" w:rsidP="00082AA7">
            <w:pPr>
              <w:jc w:val="center"/>
              <w:rPr>
                <w:color w:val="000000"/>
                <w:sz w:val="18"/>
                <w:szCs w:val="18"/>
              </w:rPr>
            </w:pPr>
            <w:r w:rsidRPr="00446B58">
              <w:rPr>
                <w:sz w:val="18"/>
                <w:szCs w:val="18"/>
              </w:rPr>
              <w:t xml:space="preserve">  100,00</w:t>
            </w:r>
          </w:p>
        </w:tc>
      </w:tr>
    </w:tbl>
    <w:p w:rsidR="00500511" w:rsidRDefault="0050051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nie zostały odrzucone żadne oferty.</w:t>
      </w:r>
    </w:p>
    <w:p w:rsidR="00500511" w:rsidRDefault="0050051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nie wykluczył z postępowania żadnego Wykonawcy.</w:t>
      </w:r>
    </w:p>
    <w:p w:rsidR="00500511" w:rsidRDefault="0050051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 xml:space="preserve">Pakiety unieważnione: </w:t>
      </w:r>
      <w:r w:rsidRPr="00500511">
        <w:rPr>
          <w:b/>
          <w:bCs/>
          <w:color w:val="000000"/>
        </w:rPr>
        <w:t>zadanie nr 7</w:t>
      </w:r>
      <w:r>
        <w:rPr>
          <w:color w:val="000000"/>
        </w:rPr>
        <w:t xml:space="preserve"> – Zamawiający unieważnił w oparciu o art. 93 ust. 1 pkt 1 – nie złożono żadnej oferty niepodlegającej odrzuceniu. </w:t>
      </w:r>
    </w:p>
    <w:sectPr w:rsidR="00500511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F43" w:rsidRDefault="002F4F43">
      <w:r>
        <w:separator/>
      </w:r>
    </w:p>
  </w:endnote>
  <w:endnote w:type="continuationSeparator" w:id="0">
    <w:p w:rsidR="002F4F43" w:rsidRDefault="002F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B58" w:rsidRDefault="00446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B58" w:rsidRDefault="00446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F43" w:rsidRDefault="002F4F43">
      <w:r>
        <w:separator/>
      </w:r>
    </w:p>
  </w:footnote>
  <w:footnote w:type="continuationSeparator" w:id="0">
    <w:p w:rsidR="002F4F43" w:rsidRDefault="002F4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B58" w:rsidRDefault="00446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B58" w:rsidRDefault="00446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B58" w:rsidRDefault="00446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F43"/>
    <w:rsid w:val="00034F15"/>
    <w:rsid w:val="000A4A43"/>
    <w:rsid w:val="000B6515"/>
    <w:rsid w:val="000D1E6C"/>
    <w:rsid w:val="000D6259"/>
    <w:rsid w:val="001036FB"/>
    <w:rsid w:val="00114DD2"/>
    <w:rsid w:val="00176EFA"/>
    <w:rsid w:val="001E1E01"/>
    <w:rsid w:val="001F67FA"/>
    <w:rsid w:val="002371E6"/>
    <w:rsid w:val="00251690"/>
    <w:rsid w:val="00276473"/>
    <w:rsid w:val="00280CF6"/>
    <w:rsid w:val="002B7FD3"/>
    <w:rsid w:val="002D6788"/>
    <w:rsid w:val="002F4F43"/>
    <w:rsid w:val="002F587A"/>
    <w:rsid w:val="0033076C"/>
    <w:rsid w:val="003C27EC"/>
    <w:rsid w:val="00446B58"/>
    <w:rsid w:val="004B5777"/>
    <w:rsid w:val="004D46B8"/>
    <w:rsid w:val="004D52B0"/>
    <w:rsid w:val="00500511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831B1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11CB5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79B9DAB-059E-4AAC-8874-A68E56E5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1085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2019-06-27T13:13:00Z</dcterms:created>
  <dcterms:modified xsi:type="dcterms:W3CDTF">2019-06-27T13:13:00Z</dcterms:modified>
</cp:coreProperties>
</file>