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73027" w:rsidRPr="00173027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73027" w:rsidRPr="00173027">
        <w:rPr>
          <w:rFonts w:ascii="Times New Roman" w:hAnsi="Times New Roman"/>
          <w:b/>
        </w:rPr>
        <w:t>ZP/D-09/A/19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73027" w:rsidRPr="0017302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73027" w:rsidRPr="0017302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73027" w:rsidRPr="0017302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73027" w:rsidRPr="0017302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73027" w:rsidRPr="00173027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73027" w:rsidRPr="00173027">
        <w:rPr>
          <w:rFonts w:ascii="Times New Roman" w:hAnsi="Times New Roman"/>
        </w:rPr>
        <w:t>(</w:t>
      </w:r>
      <w:proofErr w:type="spellStart"/>
      <w:r w:rsidR="00173027" w:rsidRPr="00173027">
        <w:rPr>
          <w:rFonts w:ascii="Times New Roman" w:hAnsi="Times New Roman"/>
        </w:rPr>
        <w:t>t.j</w:t>
      </w:r>
      <w:proofErr w:type="spellEnd"/>
      <w:r w:rsidR="00173027" w:rsidRPr="00173027">
        <w:rPr>
          <w:rFonts w:ascii="Times New Roman" w:hAnsi="Times New Roman"/>
        </w:rPr>
        <w:t xml:space="preserve">. Dz. U. z  2018 r. poz. 1986 z </w:t>
      </w:r>
      <w:proofErr w:type="spellStart"/>
      <w:r w:rsidR="00173027" w:rsidRPr="00173027">
        <w:rPr>
          <w:rFonts w:ascii="Times New Roman" w:hAnsi="Times New Roman"/>
        </w:rPr>
        <w:t>późn</w:t>
      </w:r>
      <w:proofErr w:type="spellEnd"/>
      <w:r w:rsidR="00173027" w:rsidRPr="00173027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73027" w:rsidRPr="00173027">
        <w:rPr>
          <w:rFonts w:ascii="Times New Roman" w:hAnsi="Times New Roman"/>
          <w:b/>
        </w:rPr>
        <w:t>Unowocześnienie istniejącego systemu audiowizualnego przez dostawę projektora laserowego z osprzętem toru wizyjnego zintegrowanym do istniejącego systemu sterowania wraz z montażem, konfiguracją i uruchomieniem w sali WZ1 w budynku AULI Wydziału Zarządzania Politechniki Częstochowskiej oraz 2 szt. mikrofonu ręcznego i 2 szt. kompatybilnego mikrofonu przypinanego.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73027" w:rsidRPr="00173027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173027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81639C" w:rsidRDefault="0081639C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81639C" w:rsidRPr="00F90CD1" w:rsidRDefault="0081639C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1639C" w:rsidRPr="00F8042D" w:rsidRDefault="0081639C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81639C" w:rsidRDefault="0081639C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81639C" w:rsidRPr="006676AE" w:rsidRDefault="0081639C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1F32" w:rsidRDefault="008E1F32" w:rsidP="0038231F">
      <w:pPr>
        <w:spacing w:after="0" w:line="240" w:lineRule="auto"/>
      </w:pPr>
      <w:r>
        <w:separator/>
      </w:r>
    </w:p>
  </w:endnote>
  <w:endnote w:type="continuationSeparator" w:id="0">
    <w:p w:rsidR="008E1F32" w:rsidRDefault="008E1F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027" w:rsidRDefault="001730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1639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1639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027" w:rsidRDefault="001730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1F32" w:rsidRDefault="008E1F32" w:rsidP="0038231F">
      <w:pPr>
        <w:spacing w:after="0" w:line="240" w:lineRule="auto"/>
      </w:pPr>
      <w:r>
        <w:separator/>
      </w:r>
    </w:p>
  </w:footnote>
  <w:footnote w:type="continuationSeparator" w:id="0">
    <w:p w:rsidR="008E1F32" w:rsidRDefault="008E1F3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027" w:rsidRDefault="001730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027" w:rsidRDefault="001730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027" w:rsidRDefault="001730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1F3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7302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639C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1F32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67A4DC"/>
  <w15:docId w15:val="{DA8F68BB-BD95-4B8B-ACDE-CDEA664B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21FFE-4563-478E-AB64-63BA559C1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395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2019-06-25T10:56:00Z</dcterms:created>
  <dcterms:modified xsi:type="dcterms:W3CDTF">2019-06-25T10:56:00Z</dcterms:modified>
</cp:coreProperties>
</file>