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3CB" w:rsidRDefault="00CF13CB" w:rsidP="007167BD"/>
    <w:p w:rsidR="00CF13CB" w:rsidRDefault="00CF13CB" w:rsidP="007167BD"/>
    <w:p w:rsidR="00CF13CB" w:rsidRPr="006C7EF3" w:rsidRDefault="00CF13CB" w:rsidP="006C7EF3"/>
    <w:p w:rsidR="00CF13CB" w:rsidRPr="00880B40" w:rsidRDefault="00CF13CB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</w:t>
      </w:r>
    </w:p>
    <w:p w:rsidR="00CF13CB" w:rsidRPr="00880B40" w:rsidRDefault="00CF13CB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CF13CB" w:rsidRPr="00880B40" w:rsidRDefault="00CF13CB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CF13CB" w:rsidRPr="00880B40" w:rsidRDefault="00CF13CB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F13CB" w:rsidRPr="00880B40" w:rsidRDefault="00CF13CB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CF13CB" w:rsidRPr="00880B40" w:rsidRDefault="00CF13CB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CF13CB" w:rsidRPr="00880B40" w:rsidRDefault="00CF13CB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CF13CB" w:rsidRPr="00880B40" w:rsidRDefault="00CF13CB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CF13CB" w:rsidRPr="00880B40" w:rsidRDefault="00CF13CB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CF13CB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Przebudowę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 xml:space="preserve"> dostosowanie pomieszczeń w  budynku I na terenie CSK MSWiA w Warszawie wraz z dobudową dźwigu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>i realizacja ) oraz nadzór  inwestorski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CF13CB" w:rsidRPr="00880B40" w:rsidRDefault="00CF13CB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CF13CB" w:rsidRPr="00880B40" w:rsidRDefault="00CF13CB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CF13CB" w:rsidRPr="00880B40" w:rsidRDefault="00CF13CB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CF13CB" w:rsidRPr="00880B40" w:rsidRDefault="00CF13CB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CF13CB" w:rsidRPr="00880B40" w:rsidRDefault="00CF13CB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CF13CB" w:rsidRPr="00880B40" w:rsidRDefault="00CF13CB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CF13CB" w:rsidRPr="00880B40" w:rsidRDefault="00CF13CB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CF13CB" w:rsidRPr="00880B40" w:rsidRDefault="00CF13CB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CF13CB" w:rsidRPr="00880B40" w:rsidRDefault="00CF13CB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CF13CB" w:rsidRPr="00D06B35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13CB" w:rsidRDefault="00CF13CB" w:rsidP="00665668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Przebudowę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 xml:space="preserve"> dostosowanie pomieszczeń w  budynku I na terenie CSK MSWiA w Warszawie wraz z dobudową dźwigu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>i realizacja ) oraz nadzór  inwestorski</w:t>
      </w:r>
    </w:p>
    <w:p w:rsidR="00CF13CB" w:rsidRPr="00880B40" w:rsidRDefault="00CF13CB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CF13CB" w:rsidRPr="00880B40" w:rsidRDefault="00CF13CB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CF13CB" w:rsidRPr="00880B40" w:rsidRDefault="00CF13CB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CF13CB" w:rsidRPr="00880B40" w:rsidRDefault="00CF13CB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CF13CB" w:rsidRPr="00880B40" w:rsidRDefault="00CF13CB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CF13CB" w:rsidRDefault="00CF13CB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CF13CB" w:rsidRPr="00CD0AAB" w:rsidRDefault="00CF13CB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CF13CB" w:rsidRPr="00CD0AAB" w:rsidRDefault="00CF13CB" w:rsidP="00CD0AA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1)</w:t>
      </w:r>
      <w:r w:rsidRPr="00CD0AAB">
        <w:rPr>
          <w:rFonts w:ascii="Times New Roman" w:hAnsi="Times New Roman" w:cs="Times New Roman"/>
        </w:rPr>
        <w:tab/>
      </w:r>
      <w:r w:rsidRPr="00CD0AAB">
        <w:rPr>
          <w:rFonts w:ascii="Times New Roman" w:hAnsi="Times New Roman" w:cs="Times New Roman"/>
          <w:u w:val="single"/>
        </w:rPr>
        <w:t>opracowanie dokumentacji projektowej wraz z uzgodnieniami</w:t>
      </w:r>
      <w:r w:rsidRPr="00CD0AAB">
        <w:rPr>
          <w:rFonts w:ascii="Times New Roman" w:hAnsi="Times New Roman" w:cs="Times New Roman"/>
        </w:rPr>
        <w:t>: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CF13CB" w:rsidRPr="00CD0AAB" w:rsidRDefault="00CF13CB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 tym nadzór autorski: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CF13CB" w:rsidRPr="00CD0AAB" w:rsidRDefault="00CF13CB" w:rsidP="00CD0AAB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00"/>
        </w:rPr>
      </w:pPr>
      <w:r w:rsidRPr="00CD0AAB">
        <w:rPr>
          <w:rFonts w:ascii="Times New Roman" w:hAnsi="Times New Roman" w:cs="Times New Roman"/>
          <w:color w:val="000000"/>
          <w:u w:val="single"/>
        </w:rPr>
        <w:t xml:space="preserve">Wykonanie robót budowlano – instalacyjnych oraz </w:t>
      </w:r>
      <w:r w:rsidRPr="00CD0AAB">
        <w:rPr>
          <w:rFonts w:ascii="Times New Roman" w:hAnsi="Times New Roman" w:cs="Times New Roman"/>
          <w:u w:val="single"/>
        </w:rPr>
        <w:t xml:space="preserve">uzyskanie ostatecznego pozwolenia na użytkowanie obiektu w imieniu </w:t>
      </w:r>
      <w:r w:rsidRPr="00CD0AAB">
        <w:rPr>
          <w:rFonts w:ascii="Times New Roman" w:hAnsi="Times New Roman" w:cs="Times New Roman"/>
          <w:b/>
          <w:bCs/>
          <w:u w:val="single"/>
        </w:rPr>
        <w:t>Zamawiającego</w:t>
      </w:r>
      <w:r w:rsidRPr="00CD0AAB">
        <w:rPr>
          <w:rFonts w:ascii="Times New Roman" w:hAnsi="Times New Roman" w:cs="Times New Roman"/>
          <w:color w:val="000000"/>
        </w:rPr>
        <w:t>: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CF13CB" w:rsidRPr="00CD0AAB" w:rsidRDefault="00CF13CB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CF13CB" w:rsidRPr="00DE79CF" w:rsidRDefault="00CF13CB" w:rsidP="00DE79CF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CF13CB" w:rsidRDefault="00CF13CB" w:rsidP="00665668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Przebudowę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 xml:space="preserve"> dostosowanie pomieszczeń w  budynku I na terenie CSK MSWiA w Warszawie wraz z dobudową dźwigu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>i realizacja ) oraz nadzór  inwestorski</w:t>
      </w:r>
    </w:p>
    <w:p w:rsidR="00CF13CB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CF13CB" w:rsidRDefault="00CF13CB" w:rsidP="00A0310F">
      <w:pPr>
        <w:pStyle w:val="BodyText"/>
        <w:spacing w:line="240" w:lineRule="auto"/>
        <w:jc w:val="both"/>
      </w:pPr>
      <w:r>
        <w:t xml:space="preserve">a) wykonanie kompletnej dokumentacji projektowej w raz z uzyskaniem prawomocnej  decyzji pozwolenia na budowę - ……………. miesiące </w:t>
      </w:r>
      <w:r w:rsidRPr="00F56591">
        <w:t xml:space="preserve">od dnia podpisania umowy, </w:t>
      </w:r>
    </w:p>
    <w:p w:rsidR="00CF13CB" w:rsidRPr="00F56591" w:rsidRDefault="00CF13CB" w:rsidP="00A0310F">
      <w:pPr>
        <w:pStyle w:val="BodyText"/>
        <w:spacing w:line="240" w:lineRule="auto"/>
        <w:jc w:val="both"/>
      </w:pPr>
      <w:r>
        <w:t xml:space="preserve">b) wykonanie robót budowlanych wraz z uzyskaniem pozwolenia na użytkowanie - </w:t>
      </w:r>
      <w:r>
        <w:br/>
        <w:t>……………………………………… miesięcy od podpisania umowy.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CF13CB" w:rsidRDefault="00CF13CB" w:rsidP="00EB4C52">
      <w:pPr>
        <w:pStyle w:val="BodyText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0B40">
        <w:rPr>
          <w:rFonts w:ascii="Times New Roman" w:hAnsi="Times New Roman" w:cs="Times New Roman"/>
          <w:sz w:val="24"/>
          <w:szCs w:val="24"/>
        </w:rPr>
        <w:t xml:space="preserve">zapewnienia gwarancji i rękojmi na okres ....... miesięcy na wykonane roboty budowlano-instalacyjne, oraz materiały użyte do tych robót. </w:t>
      </w: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CF13CB" w:rsidRDefault="00CF13CB" w:rsidP="00BE32B1">
      <w:pPr>
        <w:spacing w:before="12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udzielenia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Zamawiającemu</w:t>
      </w:r>
      <w:r>
        <w:rPr>
          <w:rFonts w:ascii="Times New Roman" w:hAnsi="Times New Roman" w:cs="Times New Roman"/>
          <w:b/>
          <w:bCs/>
          <w:color w:val="8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za wady prawne opracowanej dokumentacji -   </w:t>
      </w:r>
    </w:p>
    <w:p w:rsidR="00CF13CB" w:rsidRDefault="00CF13CB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rękojmi na okres …… miesięcy. - bieg terminu rękojmi rozpoczyna się w dniu następnym licząc od daty </w:t>
      </w:r>
      <w:r>
        <w:rPr>
          <w:rFonts w:ascii="Times New Roman" w:hAnsi="Times New Roman" w:cs="Times New Roman"/>
          <w:color w:val="000000"/>
          <w:sz w:val="24"/>
          <w:szCs w:val="24"/>
        </w:rPr>
        <w:t>dokonania odbioru dokumentacji potwierdzonego protokołem  zdawczo-odbiorczym.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</w:t>
      </w:r>
      <w:r w:rsidRPr="00880B40">
        <w:rPr>
          <w:rFonts w:ascii="Times New Roman" w:hAnsi="Times New Roman" w:cs="Times New Roman"/>
          <w:sz w:val="24"/>
          <w:szCs w:val="24"/>
        </w:rPr>
        <w:t>0 dni uwzględniając, że termin składania ofert jest pierwszym dniem biegu terminu związania ofertą.</w:t>
      </w:r>
    </w:p>
    <w:p w:rsidR="00CF13CB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CF13CB" w:rsidRPr="00A0310F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Oświadczamy, że  dysponujemy lub będziemy dysponować na czas  realizacji zamówienia:</w:t>
      </w:r>
    </w:p>
    <w:p w:rsidR="00CF13CB" w:rsidRDefault="00CF13CB" w:rsidP="00A0310F">
      <w:pPr>
        <w:spacing w:line="360" w:lineRule="auto"/>
        <w:ind w:left="357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>
        <w:t xml:space="preserve">1) jedną osobą posiadającą znajomość i doświadczenie w prowadzeniu projektów </w:t>
      </w:r>
      <w:r>
        <w:br/>
      </w:r>
      <w:r>
        <w:tab/>
        <w:t xml:space="preserve">w funkcji Kierownika Projektu potwierdzone certyfikatem Prince 2 lub </w:t>
      </w:r>
      <w:r>
        <w:tab/>
        <w:t>równoważnym,( imie i nazwisko ………………….)</w:t>
      </w:r>
    </w:p>
    <w:p w:rsidR="00CF13CB" w:rsidRPr="00A0310F" w:rsidRDefault="00CF13CB" w:rsidP="00A0310F">
      <w:pPr>
        <w:spacing w:line="360" w:lineRule="auto"/>
        <w:ind w:left="357" w:hanging="360"/>
        <w:jc w:val="both"/>
      </w:pPr>
      <w:r>
        <w:t xml:space="preserve">     </w:t>
      </w:r>
      <w:r>
        <w:tab/>
        <w:t xml:space="preserve">   2)  inspektorem ochrony radiologicznej, posiadający ważne uprawnienia IOR ( imię  i nazwisko …………………………….) 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CF13CB" w:rsidRPr="00880B40" w:rsidRDefault="00CF13CB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CF13CB" w:rsidRPr="00880B40" w:rsidRDefault="00CF13CB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CF13CB" w:rsidRPr="00880B40" w:rsidRDefault="00CF13CB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CF13CB" w:rsidRPr="00880B40" w:rsidRDefault="00CF13CB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CF13CB" w:rsidRPr="00880B40" w:rsidRDefault="00CF13CB" w:rsidP="00880B40">
      <w:pPr>
        <w:spacing w:before="117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CF13CB" w:rsidRPr="00880B40" w:rsidRDefault="00CF13CB" w:rsidP="00880B40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p w:rsidR="00CF13CB" w:rsidRPr="00880B40" w:rsidRDefault="00CF13CB" w:rsidP="006C7EF3">
      <w:pPr>
        <w:rPr>
          <w:rFonts w:ascii="Times New Roman" w:hAnsi="Times New Roman" w:cs="Times New Roman"/>
        </w:rPr>
      </w:pPr>
    </w:p>
    <w:p w:rsidR="00CF13CB" w:rsidRPr="00880B40" w:rsidRDefault="00CF13CB" w:rsidP="006C7EF3">
      <w:pPr>
        <w:ind w:firstLine="708"/>
        <w:rPr>
          <w:rFonts w:ascii="Times New Roman" w:hAnsi="Times New Roman" w:cs="Times New Roman"/>
        </w:rPr>
      </w:pPr>
    </w:p>
    <w:sectPr w:rsidR="00CF13CB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A01B3"/>
    <w:rsid w:val="000C6ED5"/>
    <w:rsid w:val="000D0186"/>
    <w:rsid w:val="000D25A5"/>
    <w:rsid w:val="000F04E5"/>
    <w:rsid w:val="000F445C"/>
    <w:rsid w:val="00117BCE"/>
    <w:rsid w:val="001418EC"/>
    <w:rsid w:val="00145E95"/>
    <w:rsid w:val="001639F6"/>
    <w:rsid w:val="00182B6D"/>
    <w:rsid w:val="001A3B2B"/>
    <w:rsid w:val="001B232E"/>
    <w:rsid w:val="00225E82"/>
    <w:rsid w:val="00254EBF"/>
    <w:rsid w:val="00263127"/>
    <w:rsid w:val="00271725"/>
    <w:rsid w:val="002731F9"/>
    <w:rsid w:val="00275367"/>
    <w:rsid w:val="00283093"/>
    <w:rsid w:val="00313F10"/>
    <w:rsid w:val="0035684A"/>
    <w:rsid w:val="003628A8"/>
    <w:rsid w:val="003734D8"/>
    <w:rsid w:val="00383E3D"/>
    <w:rsid w:val="00386A2A"/>
    <w:rsid w:val="00390DE9"/>
    <w:rsid w:val="003A0466"/>
    <w:rsid w:val="004226E3"/>
    <w:rsid w:val="00443883"/>
    <w:rsid w:val="00465EFB"/>
    <w:rsid w:val="004663C9"/>
    <w:rsid w:val="004751A6"/>
    <w:rsid w:val="0049787D"/>
    <w:rsid w:val="004A0AD7"/>
    <w:rsid w:val="004B6A88"/>
    <w:rsid w:val="004C6BEB"/>
    <w:rsid w:val="004F27E6"/>
    <w:rsid w:val="00502E56"/>
    <w:rsid w:val="00506A26"/>
    <w:rsid w:val="00524FD2"/>
    <w:rsid w:val="00552E73"/>
    <w:rsid w:val="00556143"/>
    <w:rsid w:val="00571223"/>
    <w:rsid w:val="00572A5A"/>
    <w:rsid w:val="0059045C"/>
    <w:rsid w:val="00594BCA"/>
    <w:rsid w:val="005B1469"/>
    <w:rsid w:val="005D43C2"/>
    <w:rsid w:val="005F5021"/>
    <w:rsid w:val="005F74C4"/>
    <w:rsid w:val="00655E60"/>
    <w:rsid w:val="00663445"/>
    <w:rsid w:val="00665668"/>
    <w:rsid w:val="00683B9E"/>
    <w:rsid w:val="0069273D"/>
    <w:rsid w:val="006B7A41"/>
    <w:rsid w:val="006C7EF3"/>
    <w:rsid w:val="006D0092"/>
    <w:rsid w:val="006D7E8E"/>
    <w:rsid w:val="00707D9B"/>
    <w:rsid w:val="007167BD"/>
    <w:rsid w:val="007234FD"/>
    <w:rsid w:val="007568B3"/>
    <w:rsid w:val="00775AD5"/>
    <w:rsid w:val="00775D7E"/>
    <w:rsid w:val="007C1CDB"/>
    <w:rsid w:val="00830086"/>
    <w:rsid w:val="008418F9"/>
    <w:rsid w:val="00880B40"/>
    <w:rsid w:val="008C75E8"/>
    <w:rsid w:val="008E5F38"/>
    <w:rsid w:val="008F2498"/>
    <w:rsid w:val="008F7595"/>
    <w:rsid w:val="009616A7"/>
    <w:rsid w:val="00984C72"/>
    <w:rsid w:val="009C7869"/>
    <w:rsid w:val="009F1FD6"/>
    <w:rsid w:val="009F74FC"/>
    <w:rsid w:val="00A002CE"/>
    <w:rsid w:val="00A0310F"/>
    <w:rsid w:val="00A43E4A"/>
    <w:rsid w:val="00A53070"/>
    <w:rsid w:val="00A56A6F"/>
    <w:rsid w:val="00A84466"/>
    <w:rsid w:val="00B261B9"/>
    <w:rsid w:val="00B30421"/>
    <w:rsid w:val="00B6309E"/>
    <w:rsid w:val="00B73B67"/>
    <w:rsid w:val="00B80F75"/>
    <w:rsid w:val="00B864AA"/>
    <w:rsid w:val="00B9207D"/>
    <w:rsid w:val="00BC287C"/>
    <w:rsid w:val="00BD28D5"/>
    <w:rsid w:val="00BE1ED5"/>
    <w:rsid w:val="00BE32B1"/>
    <w:rsid w:val="00BF42AE"/>
    <w:rsid w:val="00C16B2D"/>
    <w:rsid w:val="00C70589"/>
    <w:rsid w:val="00CA389B"/>
    <w:rsid w:val="00CD0AAB"/>
    <w:rsid w:val="00CF13CB"/>
    <w:rsid w:val="00D06B35"/>
    <w:rsid w:val="00D11423"/>
    <w:rsid w:val="00D63081"/>
    <w:rsid w:val="00D63598"/>
    <w:rsid w:val="00D71CB3"/>
    <w:rsid w:val="00D8760B"/>
    <w:rsid w:val="00DC2A7F"/>
    <w:rsid w:val="00DD34E9"/>
    <w:rsid w:val="00DD76DF"/>
    <w:rsid w:val="00DE79CF"/>
    <w:rsid w:val="00E1737A"/>
    <w:rsid w:val="00E514E2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267AE"/>
    <w:rsid w:val="00F42DFA"/>
    <w:rsid w:val="00F56591"/>
    <w:rsid w:val="00F762B5"/>
    <w:rsid w:val="00FD63BE"/>
    <w:rsid w:val="00FE1A50"/>
    <w:rsid w:val="00FE3329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link w:val="ZnakZnak12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 w:cs="Arial"/>
      <w:lang w:val="pl-PL" w:eastAsia="pl-PL"/>
    </w:rPr>
  </w:style>
  <w:style w:type="character" w:customStyle="1" w:styleId="BodyText3Char1">
    <w:name w:val="Body Text 3 Char1"/>
    <w:link w:val="BodyText3"/>
    <w:uiPriority w:val="99"/>
    <w:semiHidden/>
    <w:locked/>
    <w:rsid w:val="00880B40"/>
    <w:rPr>
      <w:rFonts w:ascii="Arial" w:hAnsi="Arial" w:cs="Arial"/>
      <w:sz w:val="16"/>
      <w:szCs w:val="16"/>
    </w:rPr>
  </w:style>
  <w:style w:type="paragraph" w:styleId="BodyText3">
    <w:name w:val="Body Text 3"/>
    <w:basedOn w:val="Normal"/>
    <w:link w:val="BodyText3Char1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link w:val="DefaultParagraphFont"/>
    <w:uiPriority w:val="99"/>
    <w:rsid w:val="00A0310F"/>
    <w:pPr>
      <w:spacing w:after="0" w:line="240" w:lineRule="auto"/>
    </w:pPr>
    <w:rPr>
      <w:rFonts w:cs="Times New Roman"/>
      <w:sz w:val="24"/>
      <w:szCs w:val="24"/>
      <w:lang w:eastAsia="pl-PL"/>
    </w:rPr>
  </w:style>
  <w:style w:type="numbering" w:customStyle="1" w:styleId="Styl4">
    <w:name w:val="Styl4"/>
    <w:rsid w:val="009B60BF"/>
    <w:pPr>
      <w:numPr>
        <w:numId w:val="23"/>
      </w:numPr>
    </w:pPr>
  </w:style>
  <w:style w:type="numbering" w:customStyle="1" w:styleId="Styl3">
    <w:name w:val="Styl3"/>
    <w:rsid w:val="009B60BF"/>
    <w:pPr>
      <w:numPr>
        <w:numId w:val="22"/>
      </w:numPr>
    </w:pPr>
  </w:style>
  <w:style w:type="numbering" w:customStyle="1" w:styleId="Styl1">
    <w:name w:val="Styl1"/>
    <w:rsid w:val="009B60BF"/>
    <w:pPr>
      <w:numPr>
        <w:numId w:val="18"/>
      </w:numPr>
    </w:pPr>
  </w:style>
  <w:style w:type="numbering" w:customStyle="1" w:styleId="Styl2">
    <w:name w:val="Styl2"/>
    <w:rsid w:val="009B60BF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38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1072</Words>
  <Characters>6437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Izba</cp:lastModifiedBy>
  <cp:revision>4</cp:revision>
  <cp:lastPrinted>2018-08-27T10:51:00Z</cp:lastPrinted>
  <dcterms:created xsi:type="dcterms:W3CDTF">2019-06-14T11:10:00Z</dcterms:created>
  <dcterms:modified xsi:type="dcterms:W3CDTF">2019-06-14T11:20:00Z</dcterms:modified>
</cp:coreProperties>
</file>