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A27AF" w:rsidRPr="001A27AF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A27AF" w:rsidRPr="001A27AF">
        <w:rPr>
          <w:rFonts w:ascii="Times New Roman" w:hAnsi="Times New Roman"/>
          <w:b/>
        </w:rPr>
        <w:t>ZP/U-17/19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27AF" w:rsidRPr="001A27A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27AF" w:rsidRPr="001A27A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A27AF" w:rsidRPr="001A27A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27AF" w:rsidRPr="001A27A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A27AF" w:rsidRPr="001A27A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A27AF" w:rsidRPr="001A27AF">
        <w:rPr>
          <w:rFonts w:ascii="Times New Roman" w:hAnsi="Times New Roman"/>
        </w:rPr>
        <w:t>(</w:t>
      </w:r>
      <w:proofErr w:type="spellStart"/>
      <w:r w:rsidR="001A27AF" w:rsidRPr="001A27AF">
        <w:rPr>
          <w:rFonts w:ascii="Times New Roman" w:hAnsi="Times New Roman"/>
        </w:rPr>
        <w:t>t.j</w:t>
      </w:r>
      <w:proofErr w:type="spellEnd"/>
      <w:r w:rsidR="001A27AF" w:rsidRPr="001A27AF">
        <w:rPr>
          <w:rFonts w:ascii="Times New Roman" w:hAnsi="Times New Roman"/>
        </w:rPr>
        <w:t xml:space="preserve">. Dz. U. z  2018 r. poz. 1986 z </w:t>
      </w:r>
      <w:proofErr w:type="spellStart"/>
      <w:r w:rsidR="001A27AF" w:rsidRPr="001A27AF">
        <w:rPr>
          <w:rFonts w:ascii="Times New Roman" w:hAnsi="Times New Roman"/>
        </w:rPr>
        <w:t>późn</w:t>
      </w:r>
      <w:proofErr w:type="spellEnd"/>
      <w:r w:rsidR="001A27AF" w:rsidRPr="001A27A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A27AF" w:rsidRPr="001A27AF">
        <w:rPr>
          <w:rFonts w:ascii="Times New Roman" w:hAnsi="Times New Roman"/>
          <w:b/>
        </w:rPr>
        <w:t>Wykonanie projektów dyplomu doktors</w:t>
      </w:r>
      <w:r w:rsidR="00BC523A">
        <w:rPr>
          <w:rFonts w:ascii="Times New Roman" w:hAnsi="Times New Roman"/>
          <w:b/>
        </w:rPr>
        <w:t>kiego, dyplomu habilitacyjnego oraz</w:t>
      </w:r>
      <w:r w:rsidR="001A27AF" w:rsidRPr="001A27AF">
        <w:rPr>
          <w:rFonts w:ascii="Times New Roman" w:hAnsi="Times New Roman"/>
          <w:b/>
        </w:rPr>
        <w:t xml:space="preserve"> wydruk wraz z dostawą dla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A27AF" w:rsidRPr="001A27A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1A27A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24006" w:rsidRDefault="00A2400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24006" w:rsidRPr="000247FF" w:rsidRDefault="00A2400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24006" w:rsidRPr="006676AE" w:rsidRDefault="00A24006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24006" w:rsidRDefault="00A24006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D54" w:rsidRDefault="00F84D54" w:rsidP="0038231F">
      <w:pPr>
        <w:spacing w:after="0" w:line="240" w:lineRule="auto"/>
      </w:pPr>
      <w:r>
        <w:separator/>
      </w:r>
    </w:p>
  </w:endnote>
  <w:endnote w:type="continuationSeparator" w:id="0">
    <w:p w:rsidR="00F84D54" w:rsidRDefault="00F84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7AF" w:rsidRDefault="001A27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40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40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7AF" w:rsidRDefault="001A27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D54" w:rsidRDefault="00F84D54" w:rsidP="0038231F">
      <w:pPr>
        <w:spacing w:after="0" w:line="240" w:lineRule="auto"/>
      </w:pPr>
      <w:r>
        <w:separator/>
      </w:r>
    </w:p>
  </w:footnote>
  <w:footnote w:type="continuationSeparator" w:id="0">
    <w:p w:rsidR="00F84D54" w:rsidRDefault="00F84D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7AF" w:rsidRDefault="001A2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7AF" w:rsidRDefault="001A27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7AF" w:rsidRDefault="001A27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D5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27A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006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523A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4D54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5C98C5"/>
  <w15:docId w15:val="{7A0CCED4-CB02-44AD-91FB-841CB12C9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3FA08-2784-4226-8C08-04689B8EE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2019-06-18T09:27:00Z</dcterms:created>
  <dcterms:modified xsi:type="dcterms:W3CDTF">2019-06-18T09:27:00Z</dcterms:modified>
</cp:coreProperties>
</file>