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F3B" w:rsidRPr="00D34F3B" w:rsidRDefault="00D34F3B" w:rsidP="00D34F3B">
      <w:r w:rsidRPr="00D34F3B">
        <w:t xml:space="preserve">Ogłoszenie nr 540123036-N-2019 z dnia 18-06-2019 r. </w:t>
      </w:r>
    </w:p>
    <w:p w:rsidR="00D34F3B" w:rsidRPr="00D34F3B" w:rsidRDefault="00D34F3B" w:rsidP="00D34F3B">
      <w:r w:rsidRPr="00D34F3B">
        <w:t>Poznań:</w:t>
      </w:r>
      <w:r w:rsidRPr="00D34F3B">
        <w:br/>
        <w:t xml:space="preserve">OGŁOSZENIE O ZMIANIE OGŁOSZENIA </w:t>
      </w:r>
    </w:p>
    <w:p w:rsidR="00D34F3B" w:rsidRPr="00D34F3B" w:rsidRDefault="00D34F3B" w:rsidP="00D34F3B">
      <w:r w:rsidRPr="00D34F3B">
        <w:rPr>
          <w:b/>
          <w:bCs/>
        </w:rPr>
        <w:t>OGŁOSZENIE DOTYCZY:</w:t>
      </w:r>
      <w:r w:rsidRPr="00D34F3B">
        <w:t xml:space="preserve"> </w:t>
      </w:r>
    </w:p>
    <w:p w:rsidR="00D34F3B" w:rsidRPr="00D34F3B" w:rsidRDefault="00D34F3B" w:rsidP="00D34F3B">
      <w:r w:rsidRPr="00D34F3B">
        <w:t xml:space="preserve">Ogłoszenia o zamówieniu </w:t>
      </w:r>
    </w:p>
    <w:p w:rsidR="00D34F3B" w:rsidRPr="00D34F3B" w:rsidRDefault="00D34F3B" w:rsidP="00D34F3B">
      <w:r w:rsidRPr="00D34F3B">
        <w:rPr>
          <w:u w:val="single"/>
        </w:rPr>
        <w:t>INFORMACJE O ZMIENIANYM OGŁOSZENIU</w:t>
      </w:r>
      <w:r w:rsidRPr="00D34F3B">
        <w:t xml:space="preserve"> </w:t>
      </w:r>
    </w:p>
    <w:p w:rsidR="00D34F3B" w:rsidRPr="00D34F3B" w:rsidRDefault="00D34F3B" w:rsidP="00D34F3B">
      <w:r w:rsidRPr="00D34F3B">
        <w:rPr>
          <w:b/>
          <w:bCs/>
        </w:rPr>
        <w:t xml:space="preserve">Numer: </w:t>
      </w:r>
      <w:r w:rsidRPr="00D34F3B">
        <w:t xml:space="preserve">558970-N-2019 </w:t>
      </w:r>
      <w:r w:rsidRPr="00D34F3B">
        <w:br/>
      </w:r>
      <w:r w:rsidRPr="00D34F3B">
        <w:rPr>
          <w:b/>
          <w:bCs/>
        </w:rPr>
        <w:t xml:space="preserve">Data: </w:t>
      </w:r>
      <w:r w:rsidRPr="00D34F3B">
        <w:t xml:space="preserve">10/06/2019 </w:t>
      </w:r>
    </w:p>
    <w:p w:rsidR="00D34F3B" w:rsidRPr="00D34F3B" w:rsidRDefault="00D34F3B" w:rsidP="00D34F3B">
      <w:r w:rsidRPr="00D34F3B">
        <w:rPr>
          <w:u w:val="single"/>
        </w:rPr>
        <w:t>SEKCJA I: ZAMAWIAJĄCY</w:t>
      </w:r>
      <w:r w:rsidRPr="00D34F3B">
        <w:t xml:space="preserve"> </w:t>
      </w:r>
    </w:p>
    <w:p w:rsidR="00D34F3B" w:rsidRPr="00D34F3B" w:rsidRDefault="00D34F3B" w:rsidP="00D34F3B">
      <w:r w:rsidRPr="00D34F3B">
        <w:t xml:space="preserve">Uniwersytet im. A. Mickiewicza w Poznaniu, Krajowy numer identyfikacyjny 12933300000000, ul. ul. Wieniawskiego  1, 61-712  Poznań, woj. wielkopolskie, państwo Polska, tel. 61 8294440, e-mail przetargisdzp@amu.edu.pl, faks 61 8294012. </w:t>
      </w:r>
      <w:r w:rsidRPr="00D34F3B">
        <w:br/>
        <w:t>Adres strony internetowej (</w:t>
      </w:r>
      <w:proofErr w:type="spellStart"/>
      <w:r w:rsidRPr="00D34F3B">
        <w:t>url</w:t>
      </w:r>
      <w:proofErr w:type="spellEnd"/>
      <w:r w:rsidRPr="00D34F3B">
        <w:t xml:space="preserve">): www.amu.edu.pl </w:t>
      </w:r>
    </w:p>
    <w:p w:rsidR="00D34F3B" w:rsidRPr="00D34F3B" w:rsidRDefault="00D34F3B" w:rsidP="00D34F3B">
      <w:r w:rsidRPr="00D34F3B">
        <w:rPr>
          <w:u w:val="single"/>
        </w:rPr>
        <w:t xml:space="preserve">SEKCJA II: ZMIANY W OGŁOSZENIU </w:t>
      </w:r>
    </w:p>
    <w:p w:rsidR="00D34F3B" w:rsidRPr="00D34F3B" w:rsidRDefault="00D34F3B" w:rsidP="00D34F3B">
      <w:r w:rsidRPr="00D34F3B">
        <w:rPr>
          <w:b/>
          <w:bCs/>
        </w:rPr>
        <w:t>II.1) Tekst, który należy zmienić:</w:t>
      </w:r>
      <w:r w:rsidRPr="00D34F3B">
        <w:t xml:space="preserve"> </w:t>
      </w:r>
    </w:p>
    <w:p w:rsidR="00D34F3B" w:rsidRPr="00D34F3B" w:rsidRDefault="00D34F3B" w:rsidP="00D34F3B">
      <w:r w:rsidRPr="00D34F3B">
        <w:rPr>
          <w:b/>
          <w:bCs/>
        </w:rPr>
        <w:t>Miejsce, w którym znajduje się zmieniany tekst:</w:t>
      </w:r>
      <w:r w:rsidRPr="00D34F3B">
        <w:t xml:space="preserve"> </w:t>
      </w:r>
      <w:r w:rsidRPr="00D34F3B">
        <w:br/>
      </w:r>
      <w:r w:rsidRPr="00D34F3B">
        <w:rPr>
          <w:b/>
          <w:bCs/>
        </w:rPr>
        <w:t xml:space="preserve">Numer sekcji: </w:t>
      </w:r>
      <w:r w:rsidRPr="00D34F3B">
        <w:t xml:space="preserve">IV </w:t>
      </w:r>
      <w:r w:rsidRPr="00D34F3B">
        <w:br/>
      </w:r>
      <w:r w:rsidRPr="00D34F3B">
        <w:rPr>
          <w:b/>
          <w:bCs/>
        </w:rPr>
        <w:t xml:space="preserve">Punkt: </w:t>
      </w:r>
      <w:r w:rsidRPr="00D34F3B">
        <w:t xml:space="preserve">62. </w:t>
      </w:r>
      <w:r w:rsidRPr="00D34F3B">
        <w:br/>
      </w:r>
      <w:r w:rsidRPr="00D34F3B">
        <w:rPr>
          <w:b/>
          <w:bCs/>
        </w:rPr>
        <w:t xml:space="preserve">W ogłoszeniu jest: </w:t>
      </w:r>
      <w:r w:rsidRPr="00D34F3B">
        <w:t xml:space="preserve">IV.6.2) Termin składania ofert lub wniosków o dopuszczenie do udziału w postępowaniu Data: 2019-06-24, godzina: 11:00, </w:t>
      </w:r>
      <w:r w:rsidRPr="00D34F3B">
        <w:br/>
      </w:r>
      <w:r w:rsidRPr="00D34F3B">
        <w:rPr>
          <w:b/>
          <w:bCs/>
        </w:rPr>
        <w:t xml:space="preserve">W ogłoszeniu powinno być: </w:t>
      </w:r>
      <w:r w:rsidRPr="00D34F3B">
        <w:t xml:space="preserve">IV.6.2) Termin składania ofert lub wniosków o dopuszczenie do udziału w postępowaniu Data: 2019-06-27, godzina: 10:00, </w:t>
      </w:r>
    </w:p>
    <w:p w:rsidR="007F6A15" w:rsidRDefault="00D34F3B">
      <w:bookmarkStart w:id="0" w:name="_GoBack"/>
      <w:bookmarkEnd w:id="0"/>
    </w:p>
    <w:sectPr w:rsidR="007F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EE"/>
    <w:rsid w:val="003959D4"/>
    <w:rsid w:val="006A77D4"/>
    <w:rsid w:val="00754EEE"/>
    <w:rsid w:val="00A206AF"/>
    <w:rsid w:val="00CE3C4D"/>
    <w:rsid w:val="00D34F3B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7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zmiana ogłoszenia</Template>
  <TotalTime>1</TotalTime>
  <Pages>1</Pages>
  <Words>136</Words>
  <Characters>820</Characters>
  <Application>Microsoft Office Word</Application>
  <DocSecurity>0</DocSecurity>
  <Lines>6</Lines>
  <Paragraphs>1</Paragraphs>
  <ScaleCrop>false</ScaleCrop>
  <Company>UAM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2019-06-18T11:41:00Z</dcterms:created>
  <dcterms:modified xsi:type="dcterms:W3CDTF">2019-06-18T11:41:00Z</dcterms:modified>
</cp:coreProperties>
</file>