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462F" w:rsidRPr="00E4462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462F" w:rsidRPr="00E4462F">
        <w:rPr>
          <w:b/>
          <w:sz w:val="24"/>
        </w:rPr>
        <w:t>ZP/RB-08/19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462F" w:rsidRPr="00E4462F">
        <w:rPr>
          <w:b/>
        </w:rPr>
        <w:t>przetarg nieograniczony</w:t>
      </w:r>
      <w:r w:rsidR="00753DC1">
        <w:t xml:space="preserve"> na:</w:t>
      </w:r>
    </w:p>
    <w:p w:rsidR="0000184A" w:rsidRDefault="00E446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4462F">
        <w:rPr>
          <w:b/>
          <w:sz w:val="24"/>
          <w:szCs w:val="24"/>
        </w:rPr>
        <w:t>Przebudowa pomieszczeń i ciągu komunikacyjnego na potrzeby pomieszczeń Biura Dziekana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462F" w:rsidRPr="00E4462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462F" w:rsidRPr="00E4462F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4462F" w:rsidRPr="00E4462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D9A" w:rsidRDefault="00F01D9A">
      <w:r>
        <w:separator/>
      </w:r>
    </w:p>
  </w:endnote>
  <w:endnote w:type="continuationSeparator" w:id="0">
    <w:p w:rsidR="00F01D9A" w:rsidRDefault="00F01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6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6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2F" w:rsidRDefault="00E446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D9A" w:rsidRDefault="00F01D9A">
      <w:r>
        <w:separator/>
      </w:r>
    </w:p>
  </w:footnote>
  <w:footnote w:type="continuationSeparator" w:id="0">
    <w:p w:rsidR="00F01D9A" w:rsidRDefault="00F01D9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2F" w:rsidRDefault="00E446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2F" w:rsidRDefault="00E446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2F" w:rsidRDefault="00E446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D9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462F"/>
    <w:rsid w:val="00EB5766"/>
    <w:rsid w:val="00EC667E"/>
    <w:rsid w:val="00F01D9A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F9CE61-D2C5-4A17-A586-D1B8792B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A1834-EDDD-41A0-A478-3F9E0F83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2019-06-17T06:50:00Z</dcterms:created>
  <dcterms:modified xsi:type="dcterms:W3CDTF">2019-06-17T06:50:00Z</dcterms:modified>
</cp:coreProperties>
</file>