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55E67" w:rsidRPr="00255E6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55E67" w:rsidRPr="00255E67">
        <w:rPr>
          <w:b/>
          <w:sz w:val="24"/>
        </w:rPr>
        <w:t>ZP/RB-09/19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55E67" w:rsidRPr="00255E67">
        <w:rPr>
          <w:b/>
        </w:rPr>
        <w:t>przetarg nieograniczony</w:t>
      </w:r>
      <w:r w:rsidR="00753DC1">
        <w:t xml:space="preserve"> na:</w:t>
      </w:r>
    </w:p>
    <w:p w:rsidR="0000184A" w:rsidRDefault="00255E6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55E67">
        <w:rPr>
          <w:b/>
          <w:sz w:val="24"/>
          <w:szCs w:val="24"/>
        </w:rPr>
        <w:t>Prace remontowe pomieszczeń III piętra w budynku Hotelu Asystenckiego wraz z przebudową instalacji elektrycznej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55E67" w:rsidRPr="00255E67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55E67" w:rsidRPr="00255E67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55E67" w:rsidRPr="00255E67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7D2" w:rsidRDefault="004B07D2">
      <w:r>
        <w:separator/>
      </w:r>
    </w:p>
  </w:endnote>
  <w:endnote w:type="continuationSeparator" w:id="0">
    <w:p w:rsidR="004B07D2" w:rsidRDefault="004B0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5E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5E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67" w:rsidRDefault="00255E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7D2" w:rsidRDefault="004B07D2">
      <w:r>
        <w:separator/>
      </w:r>
    </w:p>
  </w:footnote>
  <w:footnote w:type="continuationSeparator" w:id="0">
    <w:p w:rsidR="004B07D2" w:rsidRDefault="004B07D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67" w:rsidRDefault="00255E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67" w:rsidRDefault="00255E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67" w:rsidRDefault="00255E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07D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5E67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07D2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FE9E37-5EC1-4E62-BD77-E5D4BD060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081FE-558D-434B-85FC-75FF4AF40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2019-06-17T08:20:00Z</dcterms:created>
  <dcterms:modified xsi:type="dcterms:W3CDTF">2019-06-17T08:20:00Z</dcterms:modified>
</cp:coreProperties>
</file>