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C30B7F" w:rsidP="001A443E">
      <w:pPr>
        <w:jc w:val="right"/>
        <w:rPr>
          <w:b/>
          <w:bCs/>
          <w:sz w:val="24"/>
        </w:rPr>
      </w:pPr>
      <w:r w:rsidRPr="00C30B7F">
        <w:rPr>
          <w:sz w:val="24"/>
        </w:rPr>
        <w:t>Bielsk Podlaski</w:t>
      </w:r>
      <w:r w:rsidR="001A443E">
        <w:rPr>
          <w:sz w:val="24"/>
        </w:rPr>
        <w:t xml:space="preserve"> dnia: </w:t>
      </w:r>
      <w:r w:rsidRPr="00C30B7F">
        <w:rPr>
          <w:sz w:val="24"/>
        </w:rPr>
        <w:t>2019-06-14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C30B7F" w:rsidP="0018613E">
      <w:pPr>
        <w:spacing w:after="40"/>
        <w:rPr>
          <w:b/>
          <w:bCs/>
          <w:sz w:val="24"/>
        </w:rPr>
      </w:pPr>
      <w:r w:rsidRPr="00C30B7F">
        <w:rPr>
          <w:b/>
          <w:bCs/>
          <w:sz w:val="24"/>
        </w:rPr>
        <w:t>Zamówienia Publiczne</w:t>
      </w:r>
    </w:p>
    <w:p w:rsidR="00A80738" w:rsidRPr="0018613E" w:rsidRDefault="00C30B7F" w:rsidP="00A80738">
      <w:pPr>
        <w:rPr>
          <w:bCs/>
          <w:sz w:val="24"/>
        </w:rPr>
      </w:pPr>
      <w:proofErr w:type="spellStart"/>
      <w:r w:rsidRPr="00C30B7F">
        <w:rPr>
          <w:bCs/>
          <w:sz w:val="24"/>
        </w:rPr>
        <w:t>Kleszczelowska</w:t>
      </w:r>
      <w:proofErr w:type="spellEnd"/>
      <w:r w:rsidR="00A80738" w:rsidRPr="0018613E">
        <w:rPr>
          <w:bCs/>
          <w:sz w:val="24"/>
        </w:rPr>
        <w:t xml:space="preserve"> </w:t>
      </w:r>
      <w:r w:rsidRPr="00C30B7F">
        <w:rPr>
          <w:bCs/>
          <w:sz w:val="24"/>
        </w:rPr>
        <w:t>1</w:t>
      </w:r>
    </w:p>
    <w:p w:rsidR="00A80738" w:rsidRPr="0018613E" w:rsidRDefault="00C30B7F" w:rsidP="00A80738">
      <w:pPr>
        <w:rPr>
          <w:bCs/>
          <w:sz w:val="24"/>
        </w:rPr>
      </w:pPr>
      <w:r w:rsidRPr="00C30B7F">
        <w:rPr>
          <w:bCs/>
          <w:sz w:val="24"/>
        </w:rPr>
        <w:t>17-100</w:t>
      </w:r>
      <w:r w:rsidR="00A80738" w:rsidRPr="0018613E">
        <w:rPr>
          <w:bCs/>
          <w:sz w:val="24"/>
        </w:rPr>
        <w:t xml:space="preserve"> </w:t>
      </w:r>
      <w:r w:rsidRPr="00C30B7F">
        <w:rPr>
          <w:bCs/>
          <w:sz w:val="24"/>
        </w:rPr>
        <w:t>Bielsk Podlaski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30B7F" w:rsidRPr="00C30B7F">
        <w:rPr>
          <w:b/>
          <w:sz w:val="24"/>
          <w:szCs w:val="24"/>
        </w:rPr>
        <w:t>ZP.261.15.2019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30B7F" w:rsidRPr="00C30B7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C30B7F" w:rsidP="00CB5EDB">
      <w:pPr>
        <w:pStyle w:val="Tekstpodstawowywcity"/>
        <w:spacing w:before="120" w:after="240"/>
        <w:ind w:firstLine="0"/>
        <w:jc w:val="center"/>
      </w:pPr>
      <w:r w:rsidRPr="00C30B7F">
        <w:rPr>
          <w:b/>
        </w:rPr>
        <w:t>Dostawa preparatów do dezynfekcji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C30B7F" w:rsidRPr="00C30B7F">
        <w:rPr>
          <w:sz w:val="24"/>
          <w:szCs w:val="24"/>
        </w:rPr>
        <w:t>(</w:t>
      </w:r>
      <w:proofErr w:type="spellStart"/>
      <w:r w:rsidR="00C30B7F" w:rsidRPr="00C30B7F">
        <w:rPr>
          <w:sz w:val="24"/>
          <w:szCs w:val="24"/>
        </w:rPr>
        <w:t>t.j</w:t>
      </w:r>
      <w:proofErr w:type="spellEnd"/>
      <w:r w:rsidR="00C30B7F" w:rsidRPr="00C30B7F">
        <w:rPr>
          <w:sz w:val="24"/>
          <w:szCs w:val="24"/>
        </w:rPr>
        <w:t xml:space="preserve">. Dz. U. z  2018 r. poz. 1986 z </w:t>
      </w:r>
      <w:proofErr w:type="spellStart"/>
      <w:r w:rsidR="00C30B7F" w:rsidRPr="00C30B7F">
        <w:rPr>
          <w:sz w:val="24"/>
          <w:szCs w:val="24"/>
        </w:rPr>
        <w:t>późn</w:t>
      </w:r>
      <w:proofErr w:type="spellEnd"/>
      <w:r w:rsidR="00C30B7F" w:rsidRPr="00C30B7F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C30B7F" w:rsidRPr="00C30B7F">
        <w:rPr>
          <w:sz w:val="24"/>
          <w:szCs w:val="24"/>
        </w:rPr>
        <w:t>14/06/2019</w:t>
      </w:r>
      <w:r w:rsidRPr="00FF4AB1">
        <w:rPr>
          <w:sz w:val="24"/>
          <w:szCs w:val="24"/>
        </w:rPr>
        <w:t xml:space="preserve"> o godz. </w:t>
      </w:r>
      <w:r w:rsidR="00C30B7F" w:rsidRPr="00C30B7F">
        <w:rPr>
          <w:sz w:val="24"/>
          <w:szCs w:val="24"/>
        </w:rPr>
        <w:t>10:10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56104E">
        <w:rPr>
          <w:sz w:val="24"/>
          <w:szCs w:val="24"/>
        </w:rPr>
        <w:t xml:space="preserve"> kwotę równą 242</w:t>
      </w:r>
      <w:r w:rsidR="003575E2">
        <w:rPr>
          <w:sz w:val="24"/>
          <w:szCs w:val="24"/>
        </w:rPr>
        <w:t> </w:t>
      </w:r>
      <w:r w:rsidR="0056104E">
        <w:rPr>
          <w:sz w:val="24"/>
          <w:szCs w:val="24"/>
        </w:rPr>
        <w:t>550</w:t>
      </w:r>
      <w:r w:rsidR="003575E2">
        <w:rPr>
          <w:sz w:val="24"/>
          <w:szCs w:val="24"/>
        </w:rPr>
        <w:t>,00</w:t>
      </w:r>
      <w:r w:rsidR="0056104E">
        <w:rPr>
          <w:sz w:val="24"/>
          <w:szCs w:val="24"/>
        </w:rPr>
        <w:t xml:space="preserve"> PLN brutto.</w:t>
      </w:r>
    </w:p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3146"/>
        <w:gridCol w:w="1276"/>
        <w:gridCol w:w="1275"/>
        <w:gridCol w:w="1418"/>
      </w:tblGrid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075CD0">
            <w:pPr>
              <w:jc w:val="center"/>
            </w:pPr>
            <w:r w:rsidRPr="00CB5EDB">
              <w:t>Nr</w:t>
            </w:r>
          </w:p>
          <w:p w:rsidR="0056104E" w:rsidRPr="00CB5EDB" w:rsidRDefault="0056104E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56104E" w:rsidRDefault="0056104E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56104E" w:rsidRPr="00CB5EDB" w:rsidRDefault="0056104E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075CD0">
            <w:pPr>
              <w:jc w:val="center"/>
            </w:pPr>
            <w:r w:rsidRPr="00CB5EDB">
              <w:t xml:space="preserve">Termin </w:t>
            </w:r>
            <w:r w:rsidR="003575E2">
              <w:t>dostawy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075CD0">
            <w:pPr>
              <w:jc w:val="center"/>
            </w:pPr>
            <w:r w:rsidRPr="00CB5EDB">
              <w:t>Warunki płatności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r w:rsidRPr="00C30B7F">
              <w:t>MEDILAB Firma Wytwórczo-Usługowa Sp. z o.o.</w:t>
            </w:r>
          </w:p>
          <w:p w:rsidR="0056104E" w:rsidRPr="00CB5EDB" w:rsidRDefault="0056104E" w:rsidP="00CC3F65">
            <w:r w:rsidRPr="00C30B7F">
              <w:t>Niedźwiedzia</w:t>
            </w:r>
            <w:r w:rsidRPr="00CB5EDB">
              <w:t xml:space="preserve"> </w:t>
            </w:r>
            <w:r w:rsidRPr="00C30B7F">
              <w:t>60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15-531</w:t>
            </w:r>
            <w:r w:rsidRPr="00CB5EDB">
              <w:t xml:space="preserve"> </w:t>
            </w:r>
            <w:r w:rsidRPr="00C30B7F">
              <w:t>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10 395.00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r w:rsidRPr="00C30B7F">
              <w:t>MEDILAB Firma Wytwórczo-Usługowa Sp. z o.o.</w:t>
            </w:r>
          </w:p>
          <w:p w:rsidR="0056104E" w:rsidRPr="00CB5EDB" w:rsidRDefault="0056104E" w:rsidP="00CC3F65">
            <w:r w:rsidRPr="00C30B7F">
              <w:t>Niedźwiedzia</w:t>
            </w:r>
            <w:r w:rsidRPr="00CB5EDB">
              <w:t xml:space="preserve"> </w:t>
            </w:r>
            <w:r w:rsidRPr="00C30B7F">
              <w:t>60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15-531</w:t>
            </w:r>
            <w:r w:rsidRPr="00CB5EDB">
              <w:t xml:space="preserve"> </w:t>
            </w:r>
            <w:r w:rsidRPr="00C30B7F">
              <w:t>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9 499.32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3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r w:rsidRPr="00C30B7F">
              <w:t>MEDILAB Firma Wytwórczo-Usługowa Sp. z o.o.</w:t>
            </w:r>
          </w:p>
          <w:p w:rsidR="0056104E" w:rsidRPr="00CB5EDB" w:rsidRDefault="0056104E" w:rsidP="00CC3F65">
            <w:r w:rsidRPr="00C30B7F">
              <w:t>Niedźwiedzia</w:t>
            </w:r>
            <w:r w:rsidRPr="00CB5EDB">
              <w:t xml:space="preserve"> </w:t>
            </w:r>
            <w:r w:rsidRPr="00C30B7F">
              <w:t>60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15-531</w:t>
            </w:r>
            <w:r w:rsidRPr="00CB5EDB">
              <w:t xml:space="preserve"> </w:t>
            </w:r>
            <w:r w:rsidRPr="00C30B7F">
              <w:t>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14 373.66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4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r w:rsidRPr="00C30B7F">
              <w:t>MEDILAB Firma Wytwórczo-Usługowa Sp. z o.o.</w:t>
            </w:r>
          </w:p>
          <w:p w:rsidR="0056104E" w:rsidRPr="00CB5EDB" w:rsidRDefault="0056104E" w:rsidP="00CC3F65">
            <w:r w:rsidRPr="00C30B7F">
              <w:t>Niedźwiedzia</w:t>
            </w:r>
            <w:r w:rsidRPr="00CB5EDB">
              <w:t xml:space="preserve"> </w:t>
            </w:r>
            <w:r w:rsidRPr="00C30B7F">
              <w:t>60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15-531</w:t>
            </w:r>
            <w:r w:rsidRPr="00CB5EDB">
              <w:t xml:space="preserve"> </w:t>
            </w:r>
            <w:r w:rsidRPr="00C30B7F">
              <w:t>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5 053.50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5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r w:rsidRPr="00C30B7F">
              <w:t>MEDILAB Firma Wytwórczo-Usługowa Sp. z o.o.</w:t>
            </w:r>
          </w:p>
          <w:p w:rsidR="0056104E" w:rsidRPr="00CB5EDB" w:rsidRDefault="0056104E" w:rsidP="00CC3F65">
            <w:r w:rsidRPr="00C30B7F">
              <w:t>Niedźwiedzia</w:t>
            </w:r>
            <w:r w:rsidRPr="00CB5EDB">
              <w:t xml:space="preserve"> </w:t>
            </w:r>
            <w:r w:rsidRPr="00C30B7F">
              <w:t>60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15-531</w:t>
            </w:r>
            <w:r w:rsidRPr="00CB5EDB">
              <w:t xml:space="preserve"> </w:t>
            </w:r>
            <w:r w:rsidRPr="00C30B7F">
              <w:t>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4 635.30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7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r w:rsidRPr="00C30B7F">
              <w:t>MEDILAB Firma Wytwórczo-Usługowa Sp. z o.o.</w:t>
            </w:r>
          </w:p>
          <w:p w:rsidR="0056104E" w:rsidRPr="00CB5EDB" w:rsidRDefault="0056104E" w:rsidP="00CC3F65">
            <w:r w:rsidRPr="00C30B7F">
              <w:t>Niedźwiedzia</w:t>
            </w:r>
            <w:r w:rsidRPr="00CB5EDB">
              <w:t xml:space="preserve"> </w:t>
            </w:r>
            <w:r w:rsidRPr="00C30B7F">
              <w:t>60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lastRenderedPageBreak/>
              <w:t>15-531</w:t>
            </w:r>
            <w:r w:rsidRPr="00CB5EDB">
              <w:t xml:space="preserve"> </w:t>
            </w:r>
            <w:r w:rsidRPr="00C30B7F">
              <w:t>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lastRenderedPageBreak/>
              <w:t>1 107.00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10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r w:rsidRPr="00C30B7F">
              <w:t>MEDILAB Firma Wytwórczo-Usługowa Sp. z o.o.</w:t>
            </w:r>
          </w:p>
          <w:p w:rsidR="0056104E" w:rsidRPr="00CB5EDB" w:rsidRDefault="0056104E" w:rsidP="00CC3F65">
            <w:r w:rsidRPr="00C30B7F">
              <w:t>Niedźwiedzia</w:t>
            </w:r>
            <w:r w:rsidRPr="00CB5EDB">
              <w:t xml:space="preserve"> </w:t>
            </w:r>
            <w:r w:rsidRPr="00C30B7F">
              <w:t>60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15-531</w:t>
            </w:r>
            <w:r w:rsidRPr="00CB5EDB">
              <w:t xml:space="preserve"> </w:t>
            </w:r>
            <w:r w:rsidRPr="00C30B7F">
              <w:t>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17 280.00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12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r w:rsidRPr="00C30B7F">
              <w:t>MEDILAB Firma Wytwórczo-Usługowa Sp. z o.o.</w:t>
            </w:r>
          </w:p>
          <w:p w:rsidR="0056104E" w:rsidRPr="00CB5EDB" w:rsidRDefault="0056104E" w:rsidP="00CC3F65">
            <w:r w:rsidRPr="00C30B7F">
              <w:t>Niedźwiedzia</w:t>
            </w:r>
            <w:r w:rsidRPr="00CB5EDB">
              <w:t xml:space="preserve"> </w:t>
            </w:r>
            <w:r w:rsidRPr="00C30B7F">
              <w:t>60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15-531</w:t>
            </w:r>
            <w:r w:rsidRPr="00CB5EDB">
              <w:t xml:space="preserve"> </w:t>
            </w:r>
            <w:r w:rsidRPr="00C30B7F">
              <w:t>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3 110.40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13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r w:rsidRPr="00C30B7F">
              <w:t>MEDILAB Firma Wytwórczo-Usługowa Sp. z o.o.</w:t>
            </w:r>
          </w:p>
          <w:p w:rsidR="0056104E" w:rsidRPr="00CB5EDB" w:rsidRDefault="0056104E" w:rsidP="00CC3F65">
            <w:r w:rsidRPr="00C30B7F">
              <w:t>Niedźwiedzia</w:t>
            </w:r>
            <w:r w:rsidRPr="00CB5EDB">
              <w:t xml:space="preserve"> </w:t>
            </w:r>
            <w:r w:rsidRPr="00C30B7F">
              <w:t>60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15-531</w:t>
            </w:r>
            <w:r w:rsidRPr="00CB5EDB">
              <w:t xml:space="preserve"> </w:t>
            </w:r>
            <w:r w:rsidRPr="00C30B7F">
              <w:t>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1 944.00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15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r w:rsidRPr="00C30B7F">
              <w:t>MEDILAB Firma Wytwórczo-Usługowa Sp. z o.o.</w:t>
            </w:r>
          </w:p>
          <w:p w:rsidR="0056104E" w:rsidRPr="00CB5EDB" w:rsidRDefault="0056104E" w:rsidP="00CC3F65">
            <w:r w:rsidRPr="00C30B7F">
              <w:t>Niedźwiedz</w:t>
            </w:r>
            <w:bookmarkStart w:id="0" w:name="_GoBack"/>
            <w:bookmarkEnd w:id="0"/>
            <w:r w:rsidRPr="00C30B7F">
              <w:t>ia</w:t>
            </w:r>
            <w:r w:rsidRPr="00CB5EDB">
              <w:t xml:space="preserve"> </w:t>
            </w:r>
            <w:r w:rsidRPr="00C30B7F">
              <w:t>60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15-531</w:t>
            </w:r>
            <w:r w:rsidRPr="00CB5EDB">
              <w:t xml:space="preserve"> </w:t>
            </w:r>
            <w:r w:rsidRPr="00C30B7F">
              <w:t>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4 752.00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17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r w:rsidRPr="00C30B7F">
              <w:t>MEDILAB Firma Wytwórczo-Usługowa Sp. z o.o.</w:t>
            </w:r>
          </w:p>
          <w:p w:rsidR="0056104E" w:rsidRPr="00CB5EDB" w:rsidRDefault="0056104E" w:rsidP="00CC3F65">
            <w:r w:rsidRPr="00C30B7F">
              <w:t>Niedźwiedzia</w:t>
            </w:r>
            <w:r w:rsidRPr="00CB5EDB">
              <w:t xml:space="preserve"> </w:t>
            </w:r>
            <w:r w:rsidRPr="00C30B7F">
              <w:t>60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15-531</w:t>
            </w:r>
            <w:r w:rsidRPr="00CB5EDB">
              <w:t xml:space="preserve"> </w:t>
            </w:r>
            <w:r w:rsidRPr="00C30B7F">
              <w:t>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1 998.00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18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r w:rsidRPr="00C30B7F">
              <w:t>MEDILAB Firma Wytwórczo-Usługowa Sp. z o.o.</w:t>
            </w:r>
          </w:p>
          <w:p w:rsidR="0056104E" w:rsidRPr="00CB5EDB" w:rsidRDefault="0056104E" w:rsidP="00CC3F65">
            <w:r w:rsidRPr="00C30B7F">
              <w:t>Niedźwiedzia</w:t>
            </w:r>
            <w:r w:rsidRPr="00CB5EDB">
              <w:t xml:space="preserve"> </w:t>
            </w:r>
            <w:r w:rsidRPr="00C30B7F">
              <w:t>60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15-531</w:t>
            </w:r>
            <w:r w:rsidRPr="00CB5EDB">
              <w:t xml:space="preserve"> </w:t>
            </w:r>
            <w:r w:rsidRPr="00C30B7F">
              <w:t>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1 512.00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5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r w:rsidRPr="00C30B7F">
              <w:t>HENRY KRUSE SP. Z O.O.</w:t>
            </w:r>
          </w:p>
          <w:p w:rsidR="0056104E" w:rsidRPr="00CB5EDB" w:rsidRDefault="0056104E" w:rsidP="00CC3F65">
            <w:r w:rsidRPr="00C30B7F">
              <w:t>Kolejowa</w:t>
            </w:r>
            <w:r w:rsidRPr="00CB5EDB">
              <w:t xml:space="preserve"> </w:t>
            </w:r>
            <w:r w:rsidRPr="00C30B7F">
              <w:t>3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55-040</w:t>
            </w:r>
            <w:r w:rsidRPr="00CB5EDB">
              <w:t xml:space="preserve"> </w:t>
            </w:r>
            <w:r w:rsidRPr="00C30B7F">
              <w:t>Kobierzyce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4 346.70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10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r w:rsidRPr="00C30B7F">
              <w:t>HENRY KRUSE SP. Z O.O.</w:t>
            </w:r>
          </w:p>
          <w:p w:rsidR="0056104E" w:rsidRPr="00CB5EDB" w:rsidRDefault="0056104E" w:rsidP="00CC3F65">
            <w:r w:rsidRPr="00C30B7F">
              <w:t>Kolejowa</w:t>
            </w:r>
            <w:r w:rsidRPr="00CB5EDB">
              <w:t xml:space="preserve"> </w:t>
            </w:r>
            <w:r w:rsidRPr="00C30B7F">
              <w:t>3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55-040</w:t>
            </w:r>
            <w:r w:rsidRPr="00CB5EDB">
              <w:t xml:space="preserve"> </w:t>
            </w:r>
            <w:r w:rsidRPr="00C30B7F">
              <w:t>Kobierzyce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12 420.00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14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r w:rsidRPr="00C30B7F">
              <w:t>HENRY KRUSE SP. Z O.O.</w:t>
            </w:r>
          </w:p>
          <w:p w:rsidR="0056104E" w:rsidRPr="00CB5EDB" w:rsidRDefault="0056104E" w:rsidP="00CC3F65">
            <w:r w:rsidRPr="00C30B7F">
              <w:t>Kolejowa</w:t>
            </w:r>
            <w:r w:rsidRPr="00CB5EDB">
              <w:t xml:space="preserve"> </w:t>
            </w:r>
            <w:r w:rsidRPr="00C30B7F">
              <w:t>3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55-040</w:t>
            </w:r>
            <w:r w:rsidRPr="00CB5EDB">
              <w:t xml:space="preserve"> </w:t>
            </w:r>
            <w:r w:rsidRPr="00C30B7F">
              <w:t>Kobierzyce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33 360.12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16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r w:rsidRPr="00C30B7F">
              <w:t>HENRY KRUSE SP. Z O.O.</w:t>
            </w:r>
          </w:p>
          <w:p w:rsidR="0056104E" w:rsidRPr="00CB5EDB" w:rsidRDefault="0056104E" w:rsidP="00CC3F65">
            <w:r w:rsidRPr="00C30B7F">
              <w:t>Kolejowa</w:t>
            </w:r>
            <w:r w:rsidRPr="00CB5EDB">
              <w:t xml:space="preserve"> </w:t>
            </w:r>
            <w:r w:rsidRPr="00C30B7F">
              <w:t>3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55-040</w:t>
            </w:r>
            <w:r w:rsidRPr="00CB5EDB">
              <w:t xml:space="preserve"> </w:t>
            </w:r>
            <w:r w:rsidRPr="00C30B7F">
              <w:t>Kobierzyce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2 754.00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17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r w:rsidRPr="00C30B7F">
              <w:t>HENRY KRUSE SP. Z O.O.</w:t>
            </w:r>
          </w:p>
          <w:p w:rsidR="0056104E" w:rsidRPr="00CB5EDB" w:rsidRDefault="0056104E" w:rsidP="00CC3F65">
            <w:r w:rsidRPr="00C30B7F">
              <w:t>Kolejowa</w:t>
            </w:r>
            <w:r w:rsidRPr="00CB5EDB">
              <w:t xml:space="preserve"> </w:t>
            </w:r>
            <w:r w:rsidRPr="00C30B7F">
              <w:t>3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55-040</w:t>
            </w:r>
            <w:r w:rsidRPr="00CB5EDB">
              <w:t xml:space="preserve"> </w:t>
            </w:r>
            <w:r w:rsidRPr="00C30B7F">
              <w:t>Kobierzyce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1 554.66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22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r w:rsidRPr="00C30B7F">
              <w:t>HENRY KRUSE SP. Z O.O.</w:t>
            </w:r>
          </w:p>
          <w:p w:rsidR="0056104E" w:rsidRPr="00CB5EDB" w:rsidRDefault="0056104E" w:rsidP="00CC3F65">
            <w:r w:rsidRPr="00C30B7F">
              <w:t>Kolejowa</w:t>
            </w:r>
            <w:r w:rsidRPr="00CB5EDB">
              <w:t xml:space="preserve"> </w:t>
            </w:r>
            <w:r w:rsidRPr="00C30B7F">
              <w:t>3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55-040</w:t>
            </w:r>
            <w:r w:rsidRPr="00CB5EDB">
              <w:t xml:space="preserve"> </w:t>
            </w:r>
            <w:r w:rsidRPr="00C30B7F">
              <w:t>Kobierzyce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643.68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24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r w:rsidRPr="00C30B7F">
              <w:t>HENRY KRUSE SP. Z O.O.</w:t>
            </w:r>
          </w:p>
          <w:p w:rsidR="0056104E" w:rsidRPr="00CB5EDB" w:rsidRDefault="0056104E" w:rsidP="00CC3F65">
            <w:r w:rsidRPr="00C30B7F">
              <w:t>Kolejowa</w:t>
            </w:r>
            <w:r w:rsidRPr="00CB5EDB">
              <w:t xml:space="preserve"> </w:t>
            </w:r>
            <w:r w:rsidRPr="00C30B7F">
              <w:t>3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55-040</w:t>
            </w:r>
            <w:r w:rsidRPr="00CB5EDB">
              <w:t xml:space="preserve"> </w:t>
            </w:r>
            <w:r w:rsidRPr="00C30B7F">
              <w:t>Kobierzyce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36 723.78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25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r w:rsidRPr="00C30B7F">
              <w:t>HENRY KRUSE SP. Z O.O.</w:t>
            </w:r>
          </w:p>
          <w:p w:rsidR="0056104E" w:rsidRPr="00CB5EDB" w:rsidRDefault="0056104E" w:rsidP="00CC3F65">
            <w:r w:rsidRPr="00C30B7F">
              <w:t>Kolejowa</w:t>
            </w:r>
            <w:r w:rsidRPr="00CB5EDB">
              <w:t xml:space="preserve"> </w:t>
            </w:r>
            <w:r w:rsidRPr="00C30B7F">
              <w:t>3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55-040</w:t>
            </w:r>
            <w:r w:rsidRPr="00CB5EDB">
              <w:t xml:space="preserve"> </w:t>
            </w:r>
            <w:r w:rsidRPr="00C30B7F">
              <w:t>Kobierzyce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864.00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4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proofErr w:type="spellStart"/>
            <w:r w:rsidRPr="00C30B7F">
              <w:t>Biachem</w:t>
            </w:r>
            <w:proofErr w:type="spellEnd"/>
            <w:r w:rsidRPr="00C30B7F">
              <w:t xml:space="preserve"> Sp. z o.o.</w:t>
            </w:r>
          </w:p>
          <w:p w:rsidR="0056104E" w:rsidRPr="00CB5EDB" w:rsidRDefault="0056104E" w:rsidP="00CC3F65">
            <w:proofErr w:type="spellStart"/>
            <w:r w:rsidRPr="00C30B7F">
              <w:t>Alejkowa</w:t>
            </w:r>
            <w:proofErr w:type="spellEnd"/>
            <w:r w:rsidRPr="00CB5EDB">
              <w:t xml:space="preserve"> </w:t>
            </w:r>
            <w:r w:rsidRPr="00C30B7F">
              <w:t>21/B9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15-528</w:t>
            </w:r>
            <w:r w:rsidRPr="00CB5EDB">
              <w:t xml:space="preserve"> </w:t>
            </w:r>
            <w:r w:rsidRPr="00C30B7F">
              <w:t>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2 912.85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7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proofErr w:type="spellStart"/>
            <w:r w:rsidRPr="00C30B7F">
              <w:t>Biachem</w:t>
            </w:r>
            <w:proofErr w:type="spellEnd"/>
            <w:r w:rsidRPr="00C30B7F">
              <w:t xml:space="preserve"> Sp. z o.o.</w:t>
            </w:r>
          </w:p>
          <w:p w:rsidR="0056104E" w:rsidRPr="00CB5EDB" w:rsidRDefault="0056104E" w:rsidP="00CC3F65">
            <w:proofErr w:type="spellStart"/>
            <w:r w:rsidRPr="00C30B7F">
              <w:t>Alejkowa</w:t>
            </w:r>
            <w:proofErr w:type="spellEnd"/>
            <w:r w:rsidRPr="00CB5EDB">
              <w:t xml:space="preserve"> </w:t>
            </w:r>
            <w:r w:rsidRPr="00C30B7F">
              <w:t>21/B9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lastRenderedPageBreak/>
              <w:t>15-528</w:t>
            </w:r>
            <w:r w:rsidRPr="00CB5EDB">
              <w:t xml:space="preserve"> </w:t>
            </w:r>
            <w:r w:rsidRPr="00C30B7F">
              <w:t>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lastRenderedPageBreak/>
              <w:t>922.50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9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proofErr w:type="spellStart"/>
            <w:r w:rsidRPr="00C30B7F">
              <w:t>Biachem</w:t>
            </w:r>
            <w:proofErr w:type="spellEnd"/>
            <w:r w:rsidRPr="00C30B7F">
              <w:t xml:space="preserve"> Sp. z o.o.</w:t>
            </w:r>
          </w:p>
          <w:p w:rsidR="0056104E" w:rsidRPr="00CB5EDB" w:rsidRDefault="0056104E" w:rsidP="00CC3F65">
            <w:proofErr w:type="spellStart"/>
            <w:r w:rsidRPr="00C30B7F">
              <w:t>Alejkowa</w:t>
            </w:r>
            <w:proofErr w:type="spellEnd"/>
            <w:r w:rsidRPr="00CB5EDB">
              <w:t xml:space="preserve"> </w:t>
            </w:r>
            <w:r w:rsidRPr="00C30B7F">
              <w:t>21/B9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15-528</w:t>
            </w:r>
            <w:r w:rsidRPr="00CB5EDB">
              <w:t xml:space="preserve"> </w:t>
            </w:r>
            <w:r w:rsidRPr="00C30B7F">
              <w:t>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8 640.00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11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proofErr w:type="spellStart"/>
            <w:r w:rsidRPr="00C30B7F">
              <w:t>Biachem</w:t>
            </w:r>
            <w:proofErr w:type="spellEnd"/>
            <w:r w:rsidRPr="00C30B7F">
              <w:t xml:space="preserve"> Sp. z o.o.</w:t>
            </w:r>
          </w:p>
          <w:p w:rsidR="0056104E" w:rsidRPr="00CB5EDB" w:rsidRDefault="0056104E" w:rsidP="00CC3F65">
            <w:proofErr w:type="spellStart"/>
            <w:r w:rsidRPr="00C30B7F">
              <w:t>Alejkowa</w:t>
            </w:r>
            <w:proofErr w:type="spellEnd"/>
            <w:r w:rsidRPr="00CB5EDB">
              <w:t xml:space="preserve"> </w:t>
            </w:r>
            <w:r w:rsidRPr="00C30B7F">
              <w:t>21/B9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15-528</w:t>
            </w:r>
            <w:r w:rsidRPr="00CB5EDB">
              <w:t xml:space="preserve"> </w:t>
            </w:r>
            <w:r w:rsidRPr="00C30B7F">
              <w:t>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11 880.00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12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proofErr w:type="spellStart"/>
            <w:r w:rsidRPr="00C30B7F">
              <w:t>Biachem</w:t>
            </w:r>
            <w:proofErr w:type="spellEnd"/>
            <w:r w:rsidRPr="00C30B7F">
              <w:t xml:space="preserve"> Sp. z o.o.</w:t>
            </w:r>
          </w:p>
          <w:p w:rsidR="0056104E" w:rsidRPr="00CB5EDB" w:rsidRDefault="0056104E" w:rsidP="00CC3F65">
            <w:proofErr w:type="spellStart"/>
            <w:r w:rsidRPr="00C30B7F">
              <w:t>Alejkowa</w:t>
            </w:r>
            <w:proofErr w:type="spellEnd"/>
            <w:r w:rsidRPr="00CB5EDB">
              <w:t xml:space="preserve"> </w:t>
            </w:r>
            <w:r w:rsidRPr="00C30B7F">
              <w:t>21/B9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15-528</w:t>
            </w:r>
            <w:r w:rsidRPr="00CB5EDB">
              <w:t xml:space="preserve"> </w:t>
            </w:r>
            <w:r w:rsidRPr="00C30B7F">
              <w:t>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1 987.20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21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r w:rsidRPr="00C30B7F">
              <w:t>Euro Trade Technology Sp. z o.o.</w:t>
            </w:r>
          </w:p>
          <w:p w:rsidR="0056104E" w:rsidRPr="00CB5EDB" w:rsidRDefault="0056104E" w:rsidP="00CC3F65">
            <w:r w:rsidRPr="00C30B7F">
              <w:t>Siemiradzkiego</w:t>
            </w:r>
            <w:r w:rsidRPr="00CB5EDB">
              <w:t xml:space="preserve"> </w:t>
            </w:r>
            <w:r w:rsidRPr="00C30B7F">
              <w:t>19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64-920</w:t>
            </w:r>
            <w:r w:rsidRPr="00CB5EDB">
              <w:t xml:space="preserve"> </w:t>
            </w:r>
            <w:r w:rsidRPr="00C30B7F">
              <w:t>Piła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5 953.50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proofErr w:type="spellStart"/>
            <w:r w:rsidRPr="00C30B7F">
              <w:t>Medisept</w:t>
            </w:r>
            <w:proofErr w:type="spellEnd"/>
            <w:r w:rsidRPr="00C30B7F">
              <w:t xml:space="preserve"> Sp. z o.o.</w:t>
            </w:r>
          </w:p>
          <w:p w:rsidR="0056104E" w:rsidRPr="00CB5EDB" w:rsidRDefault="0056104E" w:rsidP="00CC3F65">
            <w:r w:rsidRPr="00C30B7F">
              <w:t>Konopnica</w:t>
            </w:r>
            <w:r w:rsidRPr="00CB5EDB">
              <w:t xml:space="preserve"> </w:t>
            </w:r>
            <w:r w:rsidRPr="00C30B7F">
              <w:t>159C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21-030</w:t>
            </w:r>
            <w:r w:rsidRPr="00CB5EDB">
              <w:t xml:space="preserve"> </w:t>
            </w:r>
            <w:r w:rsidRPr="00C30B7F">
              <w:t>Motycz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8 988.18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9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proofErr w:type="spellStart"/>
            <w:r w:rsidRPr="00C30B7F">
              <w:t>Medisept</w:t>
            </w:r>
            <w:proofErr w:type="spellEnd"/>
            <w:r w:rsidRPr="00C30B7F">
              <w:t xml:space="preserve"> Sp. z o.o.</w:t>
            </w:r>
          </w:p>
          <w:p w:rsidR="0056104E" w:rsidRPr="00CB5EDB" w:rsidRDefault="0056104E" w:rsidP="00CC3F65">
            <w:r w:rsidRPr="00C30B7F">
              <w:t>Konopnica</w:t>
            </w:r>
            <w:r w:rsidRPr="00CB5EDB">
              <w:t xml:space="preserve"> </w:t>
            </w:r>
            <w:r w:rsidRPr="00C30B7F">
              <w:t>159C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21-030</w:t>
            </w:r>
            <w:r w:rsidRPr="00CB5EDB">
              <w:t xml:space="preserve"> </w:t>
            </w:r>
            <w:r w:rsidRPr="00C30B7F">
              <w:t>Motycz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11 340.00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11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proofErr w:type="spellStart"/>
            <w:r w:rsidRPr="00C30B7F">
              <w:t>Medisept</w:t>
            </w:r>
            <w:proofErr w:type="spellEnd"/>
            <w:r w:rsidRPr="00C30B7F">
              <w:t xml:space="preserve"> Sp. z o.o.</w:t>
            </w:r>
          </w:p>
          <w:p w:rsidR="0056104E" w:rsidRPr="00CB5EDB" w:rsidRDefault="0056104E" w:rsidP="00CC3F65">
            <w:r w:rsidRPr="00C30B7F">
              <w:t>Konopnica</w:t>
            </w:r>
            <w:r w:rsidRPr="00CB5EDB">
              <w:t xml:space="preserve"> </w:t>
            </w:r>
            <w:r w:rsidRPr="00C30B7F">
              <w:t>159C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21-030</w:t>
            </w:r>
            <w:r w:rsidRPr="00CB5EDB">
              <w:t xml:space="preserve"> </w:t>
            </w:r>
            <w:r w:rsidRPr="00C30B7F">
              <w:t>Motycz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12 420.00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20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proofErr w:type="spellStart"/>
            <w:r w:rsidRPr="00C30B7F">
              <w:t>Medisept</w:t>
            </w:r>
            <w:proofErr w:type="spellEnd"/>
            <w:r w:rsidRPr="00C30B7F">
              <w:t xml:space="preserve"> Sp. z o.o.</w:t>
            </w:r>
          </w:p>
          <w:p w:rsidR="0056104E" w:rsidRPr="00CB5EDB" w:rsidRDefault="0056104E" w:rsidP="00CC3F65">
            <w:r w:rsidRPr="00C30B7F">
              <w:t>Konopnica</w:t>
            </w:r>
            <w:r w:rsidRPr="00CB5EDB">
              <w:t xml:space="preserve"> </w:t>
            </w:r>
            <w:r w:rsidRPr="00C30B7F">
              <w:t>159C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21-030</w:t>
            </w:r>
            <w:r w:rsidRPr="00CB5EDB">
              <w:t xml:space="preserve"> </w:t>
            </w:r>
            <w:r w:rsidRPr="00C30B7F">
              <w:t>Motycz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848.70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27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proofErr w:type="spellStart"/>
            <w:r w:rsidRPr="00C30B7F">
              <w:t>Medisept</w:t>
            </w:r>
            <w:proofErr w:type="spellEnd"/>
            <w:r w:rsidRPr="00C30B7F">
              <w:t xml:space="preserve"> Sp. z o.o.</w:t>
            </w:r>
          </w:p>
          <w:p w:rsidR="0056104E" w:rsidRPr="00CB5EDB" w:rsidRDefault="0056104E" w:rsidP="00CC3F65">
            <w:r w:rsidRPr="00C30B7F">
              <w:t>Konopnica</w:t>
            </w:r>
            <w:r w:rsidRPr="00CB5EDB">
              <w:t xml:space="preserve"> </w:t>
            </w:r>
            <w:r w:rsidRPr="00C30B7F">
              <w:t>159C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21-030</w:t>
            </w:r>
            <w:r w:rsidRPr="00CB5EDB">
              <w:t xml:space="preserve"> </w:t>
            </w:r>
            <w:r w:rsidRPr="00C30B7F">
              <w:t>Motycz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9 990.00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12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proofErr w:type="spellStart"/>
            <w:r w:rsidRPr="00C30B7F">
              <w:t>Schulke</w:t>
            </w:r>
            <w:proofErr w:type="spellEnd"/>
            <w:r w:rsidRPr="00C30B7F">
              <w:t xml:space="preserve"> Polska Sp. z o.o.</w:t>
            </w:r>
          </w:p>
          <w:p w:rsidR="0056104E" w:rsidRPr="00CB5EDB" w:rsidRDefault="0056104E" w:rsidP="00CC3F65">
            <w:r w:rsidRPr="00C30B7F">
              <w:t>al. Jerozolimskie</w:t>
            </w:r>
            <w:r w:rsidRPr="00CB5EDB">
              <w:t xml:space="preserve"> </w:t>
            </w:r>
            <w:r w:rsidRPr="00C30B7F">
              <w:t>132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02-305</w:t>
            </w:r>
            <w:r w:rsidRPr="00CB5EDB">
              <w:t xml:space="preserve"> </w:t>
            </w:r>
            <w:r w:rsidRPr="00C30B7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1 632.96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13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proofErr w:type="spellStart"/>
            <w:r w:rsidRPr="00C30B7F">
              <w:t>Schulke</w:t>
            </w:r>
            <w:proofErr w:type="spellEnd"/>
            <w:r w:rsidRPr="00C30B7F">
              <w:t xml:space="preserve"> Polska Sp. z o.o.</w:t>
            </w:r>
          </w:p>
          <w:p w:rsidR="0056104E" w:rsidRPr="00CB5EDB" w:rsidRDefault="0056104E" w:rsidP="00CC3F65">
            <w:r w:rsidRPr="00C30B7F">
              <w:t>al. Jerozolimskie</w:t>
            </w:r>
            <w:r w:rsidRPr="00CB5EDB">
              <w:t xml:space="preserve"> </w:t>
            </w:r>
            <w:r w:rsidRPr="00C30B7F">
              <w:t>132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02-305</w:t>
            </w:r>
            <w:r w:rsidRPr="00CB5EDB">
              <w:t xml:space="preserve"> </w:t>
            </w:r>
            <w:r w:rsidRPr="00C30B7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6 048.00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17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proofErr w:type="spellStart"/>
            <w:r w:rsidRPr="00C30B7F">
              <w:t>Schulke</w:t>
            </w:r>
            <w:proofErr w:type="spellEnd"/>
            <w:r w:rsidRPr="00C30B7F">
              <w:t xml:space="preserve"> Polska Sp. z o.o.</w:t>
            </w:r>
          </w:p>
          <w:p w:rsidR="0056104E" w:rsidRPr="00CB5EDB" w:rsidRDefault="0056104E" w:rsidP="00CC3F65">
            <w:r w:rsidRPr="00C30B7F">
              <w:t>al. Jerozolimskie</w:t>
            </w:r>
            <w:r w:rsidRPr="00CB5EDB">
              <w:t xml:space="preserve"> </w:t>
            </w:r>
            <w:r w:rsidRPr="00C30B7F">
              <w:t>132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02-305</w:t>
            </w:r>
            <w:r w:rsidRPr="00CB5EDB">
              <w:t xml:space="preserve"> </w:t>
            </w:r>
            <w:r w:rsidRPr="00C30B7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928.80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16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proofErr w:type="spellStart"/>
            <w:r w:rsidRPr="00C30B7F">
              <w:t>Novax</w:t>
            </w:r>
            <w:proofErr w:type="spellEnd"/>
            <w:r w:rsidRPr="00C30B7F">
              <w:t xml:space="preserve"> Sp. z o.o.</w:t>
            </w:r>
          </w:p>
          <w:p w:rsidR="0056104E" w:rsidRPr="00CB5EDB" w:rsidRDefault="0056104E" w:rsidP="00CC3F65">
            <w:r w:rsidRPr="00C30B7F">
              <w:t>Plac Wolności</w:t>
            </w:r>
            <w:r w:rsidRPr="00CB5EDB">
              <w:t xml:space="preserve"> </w:t>
            </w:r>
            <w:r w:rsidRPr="00C30B7F">
              <w:t>7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85-004</w:t>
            </w:r>
            <w:r w:rsidRPr="00CB5EDB">
              <w:t xml:space="preserve"> </w:t>
            </w:r>
            <w:r w:rsidRPr="00C30B7F">
              <w:t>Bydgoszcz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2 470.50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17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proofErr w:type="spellStart"/>
            <w:r w:rsidRPr="00C30B7F">
              <w:t>Novax</w:t>
            </w:r>
            <w:proofErr w:type="spellEnd"/>
            <w:r w:rsidRPr="00C30B7F">
              <w:t xml:space="preserve"> Sp. z o.o.</w:t>
            </w:r>
          </w:p>
          <w:p w:rsidR="0056104E" w:rsidRPr="00CB5EDB" w:rsidRDefault="0056104E" w:rsidP="00CC3F65">
            <w:r w:rsidRPr="00C30B7F">
              <w:t>Plac Wolności</w:t>
            </w:r>
            <w:r w:rsidRPr="00CB5EDB">
              <w:t xml:space="preserve"> </w:t>
            </w:r>
            <w:r w:rsidRPr="00C30B7F">
              <w:t>7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85-004</w:t>
            </w:r>
            <w:r w:rsidRPr="00CB5EDB">
              <w:t xml:space="preserve"> </w:t>
            </w:r>
            <w:r w:rsidRPr="00C30B7F">
              <w:t>Bydgoszcz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877.50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15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proofErr w:type="spellStart"/>
            <w:r w:rsidRPr="00C30B7F">
              <w:t>Tuttomed</w:t>
            </w:r>
            <w:proofErr w:type="spellEnd"/>
            <w:r w:rsidRPr="00C30B7F">
              <w:t xml:space="preserve"> Farmacja Sp. z o.o.</w:t>
            </w:r>
          </w:p>
          <w:p w:rsidR="0056104E" w:rsidRPr="00CB5EDB" w:rsidRDefault="0056104E" w:rsidP="00CC3F65">
            <w:r w:rsidRPr="00C30B7F">
              <w:t>os. Czecha</w:t>
            </w:r>
            <w:r w:rsidRPr="00CB5EDB">
              <w:t xml:space="preserve"> </w:t>
            </w:r>
            <w:r w:rsidRPr="00C30B7F">
              <w:t>130/8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61-292</w:t>
            </w:r>
            <w:r w:rsidRPr="00CB5EDB">
              <w:t xml:space="preserve"> </w:t>
            </w:r>
            <w:r w:rsidRPr="00C30B7F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3 041.28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17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proofErr w:type="spellStart"/>
            <w:r w:rsidRPr="00C30B7F">
              <w:t>Tuttomed</w:t>
            </w:r>
            <w:proofErr w:type="spellEnd"/>
            <w:r w:rsidRPr="00C30B7F">
              <w:t xml:space="preserve"> Farmacja Sp. z o.o.</w:t>
            </w:r>
          </w:p>
          <w:p w:rsidR="0056104E" w:rsidRPr="00CB5EDB" w:rsidRDefault="0056104E" w:rsidP="00CC3F65">
            <w:r w:rsidRPr="00C30B7F">
              <w:t>os. Czecha</w:t>
            </w:r>
            <w:r w:rsidRPr="00CB5EDB">
              <w:t xml:space="preserve"> </w:t>
            </w:r>
            <w:r w:rsidRPr="00C30B7F">
              <w:t>130/8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61-292</w:t>
            </w:r>
            <w:r w:rsidRPr="00CB5EDB">
              <w:t xml:space="preserve"> </w:t>
            </w:r>
            <w:r w:rsidRPr="00C30B7F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648.00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21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proofErr w:type="spellStart"/>
            <w:r w:rsidRPr="00C30B7F">
              <w:t>Tuttomed</w:t>
            </w:r>
            <w:proofErr w:type="spellEnd"/>
            <w:r w:rsidRPr="00C30B7F">
              <w:t xml:space="preserve"> Farmacja Sp. z o.o.</w:t>
            </w:r>
          </w:p>
          <w:p w:rsidR="0056104E" w:rsidRPr="00CB5EDB" w:rsidRDefault="0056104E" w:rsidP="00CC3F65">
            <w:r w:rsidRPr="00C30B7F">
              <w:t>os. Czecha</w:t>
            </w:r>
            <w:r w:rsidRPr="00CB5EDB">
              <w:t xml:space="preserve"> </w:t>
            </w:r>
            <w:r w:rsidRPr="00C30B7F">
              <w:t>130/8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61-292</w:t>
            </w:r>
            <w:r w:rsidRPr="00CB5EDB">
              <w:t xml:space="preserve"> </w:t>
            </w:r>
            <w:r w:rsidRPr="00C30B7F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3 061.80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lastRenderedPageBreak/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proofErr w:type="spellStart"/>
            <w:r w:rsidRPr="00C30B7F">
              <w:t>Bialmed</w:t>
            </w:r>
            <w:proofErr w:type="spellEnd"/>
            <w:r w:rsidRPr="00C30B7F">
              <w:t xml:space="preserve"> Sp. z o.o.</w:t>
            </w:r>
          </w:p>
          <w:p w:rsidR="0056104E" w:rsidRPr="00CB5EDB" w:rsidRDefault="0056104E" w:rsidP="00CC3F65">
            <w:r w:rsidRPr="00C30B7F">
              <w:t>ul. Kazimierzowska</w:t>
            </w:r>
            <w:r w:rsidRPr="00CB5EDB">
              <w:t xml:space="preserve"> </w:t>
            </w:r>
            <w:r w:rsidRPr="00C30B7F">
              <w:t>46/48/35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02-546</w:t>
            </w:r>
            <w:r w:rsidRPr="00CB5EDB">
              <w:t xml:space="preserve"> </w:t>
            </w:r>
            <w:r w:rsidRPr="00C30B7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7 172.19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3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proofErr w:type="spellStart"/>
            <w:r w:rsidRPr="00C30B7F">
              <w:t>Bialmed</w:t>
            </w:r>
            <w:proofErr w:type="spellEnd"/>
            <w:r w:rsidRPr="00C30B7F">
              <w:t xml:space="preserve"> Sp. z o.o.</w:t>
            </w:r>
          </w:p>
          <w:p w:rsidR="0056104E" w:rsidRPr="00CB5EDB" w:rsidRDefault="0056104E" w:rsidP="00CC3F65">
            <w:r w:rsidRPr="00C30B7F">
              <w:t>ul. Kazimierzowska</w:t>
            </w:r>
            <w:r w:rsidRPr="00CB5EDB">
              <w:t xml:space="preserve"> </w:t>
            </w:r>
            <w:r w:rsidRPr="00C30B7F">
              <w:t>46/48/35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02-546</w:t>
            </w:r>
            <w:r w:rsidRPr="00CB5EDB">
              <w:t xml:space="preserve"> </w:t>
            </w:r>
            <w:r w:rsidRPr="00C30B7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14 622.47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5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proofErr w:type="spellStart"/>
            <w:r w:rsidRPr="00C30B7F">
              <w:t>Bialmed</w:t>
            </w:r>
            <w:proofErr w:type="spellEnd"/>
            <w:r w:rsidRPr="00C30B7F">
              <w:t xml:space="preserve"> Sp. z o.o.</w:t>
            </w:r>
          </w:p>
          <w:p w:rsidR="0056104E" w:rsidRPr="00CB5EDB" w:rsidRDefault="0056104E" w:rsidP="00CC3F65">
            <w:r w:rsidRPr="00C30B7F">
              <w:t>ul. Kazimierzowska</w:t>
            </w:r>
            <w:r w:rsidRPr="00CB5EDB">
              <w:t xml:space="preserve"> </w:t>
            </w:r>
            <w:r w:rsidRPr="00C30B7F">
              <w:t>46/48/35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02-546</w:t>
            </w:r>
            <w:r w:rsidRPr="00CB5EDB">
              <w:t xml:space="preserve"> </w:t>
            </w:r>
            <w:r w:rsidRPr="00C30B7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5 404.20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8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proofErr w:type="spellStart"/>
            <w:r w:rsidRPr="00C30B7F">
              <w:t>Bialmed</w:t>
            </w:r>
            <w:proofErr w:type="spellEnd"/>
            <w:r w:rsidRPr="00C30B7F">
              <w:t xml:space="preserve"> Sp. z o.o.</w:t>
            </w:r>
          </w:p>
          <w:p w:rsidR="0056104E" w:rsidRPr="00CB5EDB" w:rsidRDefault="0056104E" w:rsidP="00CC3F65">
            <w:r w:rsidRPr="00C30B7F">
              <w:t>ul. Kazimierzowska</w:t>
            </w:r>
            <w:r w:rsidRPr="00CB5EDB">
              <w:t xml:space="preserve"> </w:t>
            </w:r>
            <w:r w:rsidRPr="00C30B7F">
              <w:t>46/48/35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02-546</w:t>
            </w:r>
            <w:r w:rsidRPr="00CB5EDB">
              <w:t xml:space="preserve"> </w:t>
            </w:r>
            <w:r w:rsidRPr="00C30B7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10 319.40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10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proofErr w:type="spellStart"/>
            <w:r w:rsidRPr="00C30B7F">
              <w:t>Bialmed</w:t>
            </w:r>
            <w:proofErr w:type="spellEnd"/>
            <w:r w:rsidRPr="00C30B7F">
              <w:t xml:space="preserve"> Sp. z o.o.</w:t>
            </w:r>
          </w:p>
          <w:p w:rsidR="0056104E" w:rsidRPr="00CB5EDB" w:rsidRDefault="0056104E" w:rsidP="00CC3F65">
            <w:r w:rsidRPr="00C30B7F">
              <w:t>ul. Kazimierzowska</w:t>
            </w:r>
            <w:r w:rsidRPr="00CB5EDB">
              <w:t xml:space="preserve"> </w:t>
            </w:r>
            <w:r w:rsidRPr="00C30B7F">
              <w:t>46/48/35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02-546</w:t>
            </w:r>
            <w:r w:rsidRPr="00CB5EDB">
              <w:t xml:space="preserve"> </w:t>
            </w:r>
            <w:r w:rsidRPr="00C30B7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20 466.00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14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proofErr w:type="spellStart"/>
            <w:r w:rsidRPr="00C30B7F">
              <w:t>Bialmed</w:t>
            </w:r>
            <w:proofErr w:type="spellEnd"/>
            <w:r w:rsidRPr="00C30B7F">
              <w:t xml:space="preserve"> Sp. z o.o.</w:t>
            </w:r>
          </w:p>
          <w:p w:rsidR="0056104E" w:rsidRPr="00CB5EDB" w:rsidRDefault="0056104E" w:rsidP="00CC3F65">
            <w:r w:rsidRPr="00C30B7F">
              <w:t>ul. Kazimierzowska</w:t>
            </w:r>
            <w:r w:rsidRPr="00CB5EDB">
              <w:t xml:space="preserve"> </w:t>
            </w:r>
            <w:r w:rsidRPr="00C30B7F">
              <w:t>46/48/35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02-546</w:t>
            </w:r>
            <w:r w:rsidRPr="00CB5EDB">
              <w:t xml:space="preserve"> </w:t>
            </w:r>
            <w:r w:rsidRPr="00C30B7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20 563.20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16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proofErr w:type="spellStart"/>
            <w:r w:rsidRPr="00C30B7F">
              <w:t>Bialmed</w:t>
            </w:r>
            <w:proofErr w:type="spellEnd"/>
            <w:r w:rsidRPr="00C30B7F">
              <w:t xml:space="preserve"> Sp. z o.o.</w:t>
            </w:r>
          </w:p>
          <w:p w:rsidR="0056104E" w:rsidRPr="00CB5EDB" w:rsidRDefault="0056104E" w:rsidP="00CC3F65">
            <w:r w:rsidRPr="00C30B7F">
              <w:t>ul. Kazimierzowska</w:t>
            </w:r>
            <w:r w:rsidRPr="00CB5EDB">
              <w:t xml:space="preserve"> </w:t>
            </w:r>
            <w:r w:rsidRPr="00C30B7F">
              <w:t>46/48/35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02-546</w:t>
            </w:r>
            <w:r w:rsidRPr="00CB5EDB">
              <w:t xml:space="preserve"> </w:t>
            </w:r>
            <w:r w:rsidRPr="00C30B7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3 565.62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17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proofErr w:type="spellStart"/>
            <w:r w:rsidRPr="00C30B7F">
              <w:t>Bialmed</w:t>
            </w:r>
            <w:proofErr w:type="spellEnd"/>
            <w:r w:rsidRPr="00C30B7F">
              <w:t xml:space="preserve"> Sp. z o.o.</w:t>
            </w:r>
          </w:p>
          <w:p w:rsidR="0056104E" w:rsidRPr="00CB5EDB" w:rsidRDefault="0056104E" w:rsidP="00CC3F65">
            <w:r w:rsidRPr="00C30B7F">
              <w:t>ul. Kazimierzowska</w:t>
            </w:r>
            <w:r w:rsidRPr="00CB5EDB">
              <w:t xml:space="preserve"> </w:t>
            </w:r>
            <w:r w:rsidRPr="00C30B7F">
              <w:t>46/48/35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02-546</w:t>
            </w:r>
            <w:r w:rsidRPr="00CB5EDB">
              <w:t xml:space="preserve"> </w:t>
            </w:r>
            <w:r w:rsidRPr="00C30B7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1 584.90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22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proofErr w:type="spellStart"/>
            <w:r w:rsidRPr="00C30B7F">
              <w:t>Bialmed</w:t>
            </w:r>
            <w:proofErr w:type="spellEnd"/>
            <w:r w:rsidRPr="00C30B7F">
              <w:t xml:space="preserve"> Sp. z o.o.</w:t>
            </w:r>
          </w:p>
          <w:p w:rsidR="0056104E" w:rsidRPr="00CB5EDB" w:rsidRDefault="0056104E" w:rsidP="00CC3F65">
            <w:r w:rsidRPr="00C30B7F">
              <w:t>ul. Kazimierzowska</w:t>
            </w:r>
            <w:r w:rsidRPr="00CB5EDB">
              <w:t xml:space="preserve"> </w:t>
            </w:r>
            <w:r w:rsidRPr="00C30B7F">
              <w:t>46/48/35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02-546</w:t>
            </w:r>
            <w:r w:rsidRPr="00CB5EDB">
              <w:t xml:space="preserve"> </w:t>
            </w:r>
            <w:r w:rsidRPr="00C30B7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707.40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  <w:tr w:rsidR="0056104E" w:rsidRPr="00075CD0" w:rsidTr="0056104E">
        <w:tc>
          <w:tcPr>
            <w:tcW w:w="824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23</w:t>
            </w:r>
          </w:p>
        </w:tc>
        <w:tc>
          <w:tcPr>
            <w:tcW w:w="3146" w:type="dxa"/>
            <w:shd w:val="clear" w:color="auto" w:fill="auto"/>
          </w:tcPr>
          <w:p w:rsidR="0056104E" w:rsidRPr="00CB5EDB" w:rsidRDefault="0056104E" w:rsidP="00CC3F65">
            <w:pPr>
              <w:spacing w:before="40"/>
            </w:pPr>
            <w:proofErr w:type="spellStart"/>
            <w:r w:rsidRPr="00C30B7F">
              <w:t>Bialmed</w:t>
            </w:r>
            <w:proofErr w:type="spellEnd"/>
            <w:r w:rsidRPr="00C30B7F">
              <w:t xml:space="preserve"> Sp. z o.o.</w:t>
            </w:r>
          </w:p>
          <w:p w:rsidR="0056104E" w:rsidRPr="00CB5EDB" w:rsidRDefault="0056104E" w:rsidP="00CC3F65">
            <w:r w:rsidRPr="00C30B7F">
              <w:t>ul. Kazimierzowska</w:t>
            </w:r>
            <w:r w:rsidRPr="00CB5EDB">
              <w:t xml:space="preserve"> </w:t>
            </w:r>
            <w:r w:rsidRPr="00C30B7F">
              <w:t>46/48/35</w:t>
            </w:r>
            <w:r w:rsidRPr="00CB5EDB">
              <w:t xml:space="preserve"> </w:t>
            </w:r>
          </w:p>
          <w:p w:rsidR="0056104E" w:rsidRPr="00CB5EDB" w:rsidRDefault="0056104E" w:rsidP="00CC3F65">
            <w:pPr>
              <w:spacing w:before="40" w:after="40"/>
              <w:jc w:val="both"/>
            </w:pPr>
            <w:r w:rsidRPr="00C30B7F">
              <w:t>02-546</w:t>
            </w:r>
            <w:r w:rsidRPr="00CB5EDB">
              <w:t xml:space="preserve"> </w:t>
            </w:r>
            <w:r w:rsidRPr="00C30B7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9 072.00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104E" w:rsidRPr="00CB5EDB" w:rsidRDefault="0056104E" w:rsidP="00CC3F65">
            <w:pPr>
              <w:spacing w:before="120" w:after="120"/>
              <w:jc w:val="center"/>
            </w:pPr>
            <w:r w:rsidRPr="00C30B7F"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C30B7F" w:rsidP="00A80738">
      <w:pPr>
        <w:jc w:val="right"/>
        <w:rPr>
          <w:sz w:val="24"/>
        </w:rPr>
      </w:pPr>
      <w:r w:rsidRPr="00C30B7F">
        <w:rPr>
          <w:sz w:val="22"/>
        </w:rPr>
        <w:t xml:space="preserve">  </w:t>
      </w: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42E1" w:rsidRDefault="005C42E1">
      <w:r>
        <w:separator/>
      </w:r>
    </w:p>
  </w:endnote>
  <w:endnote w:type="continuationSeparator" w:id="0">
    <w:p w:rsidR="005C42E1" w:rsidRDefault="005C4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3575E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42E1" w:rsidRDefault="005C42E1">
      <w:r>
        <w:separator/>
      </w:r>
    </w:p>
  </w:footnote>
  <w:footnote w:type="continuationSeparator" w:id="0">
    <w:p w:rsidR="005C42E1" w:rsidRDefault="005C42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B7F" w:rsidRDefault="00C30B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B7F" w:rsidRDefault="00C30B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B7F" w:rsidRDefault="00C30B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2E1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575E2"/>
    <w:rsid w:val="003B044E"/>
    <w:rsid w:val="004C7E9B"/>
    <w:rsid w:val="005028C0"/>
    <w:rsid w:val="0056104E"/>
    <w:rsid w:val="005C42E1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30B7F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768AF5"/>
  <w15:chartTrackingRefBased/>
  <w15:docId w15:val="{86831D03-066B-46AE-87E1-4286E10AC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rask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995</Words>
  <Characters>4387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5372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kkrasko</dc:creator>
  <cp:keywords/>
  <dc:description/>
  <cp:lastModifiedBy>kkrasko@bielsk.adt.psiez.pl</cp:lastModifiedBy>
  <cp:revision>2</cp:revision>
  <dcterms:created xsi:type="dcterms:W3CDTF">2019-06-14T08:55:00Z</dcterms:created>
  <dcterms:modified xsi:type="dcterms:W3CDTF">2019-06-14T08:55:00Z</dcterms:modified>
</cp:coreProperties>
</file>