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30493" w:rsidRPr="00F30493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30493" w:rsidRPr="00F30493">
        <w:rPr>
          <w:rFonts w:ascii="Times New Roman" w:hAnsi="Times New Roman"/>
          <w:b/>
        </w:rPr>
        <w:t>ZP/U-16/19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30493" w:rsidRPr="00F3049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30493" w:rsidRPr="00F3049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30493" w:rsidRPr="00F3049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30493" w:rsidRPr="00F3049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30493" w:rsidRPr="00F3049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30493" w:rsidRPr="00F30493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30493" w:rsidRPr="00F30493">
        <w:rPr>
          <w:rFonts w:ascii="Times New Roman" w:hAnsi="Times New Roman"/>
          <w:b/>
        </w:rPr>
        <w:t>Usługa drukarska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30493" w:rsidRPr="00F3049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F3049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0D7" w:rsidRDefault="001A10D7" w:rsidP="0038231F">
      <w:pPr>
        <w:spacing w:after="0" w:line="240" w:lineRule="auto"/>
      </w:pPr>
      <w:r>
        <w:separator/>
      </w:r>
    </w:p>
  </w:endnote>
  <w:endnote w:type="continuationSeparator" w:id="0">
    <w:p w:rsidR="001A10D7" w:rsidRDefault="001A10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493" w:rsidRDefault="00F304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7474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7474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493" w:rsidRDefault="00F304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0D7" w:rsidRDefault="001A10D7" w:rsidP="0038231F">
      <w:pPr>
        <w:spacing w:after="0" w:line="240" w:lineRule="auto"/>
      </w:pPr>
      <w:r>
        <w:separator/>
      </w:r>
    </w:p>
  </w:footnote>
  <w:footnote w:type="continuationSeparator" w:id="0">
    <w:p w:rsidR="001A10D7" w:rsidRDefault="001A10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493" w:rsidRDefault="00F304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493" w:rsidRDefault="00F304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493" w:rsidRDefault="00F304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10D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A10D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4746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0493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D450A4B-9F30-4F25-8296-A57B7224C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CB72F-A866-4DCD-A577-6FBA9F59A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2019-06-11T12:38:00Z</dcterms:created>
  <dcterms:modified xsi:type="dcterms:W3CDTF">2019-06-11T12:38:00Z</dcterms:modified>
</cp:coreProperties>
</file>