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13700">
      <w:pPr>
        <w:spacing w:line="360" w:lineRule="auto"/>
        <w:rPr>
          <w:b/>
          <w:bCs/>
          <w:color w:val="000000"/>
          <w:sz w:val="24"/>
        </w:rPr>
      </w:pPr>
      <w:r w:rsidRPr="00B1370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13700">
      <w:pPr>
        <w:spacing w:line="360" w:lineRule="auto"/>
        <w:rPr>
          <w:color w:val="000000"/>
          <w:sz w:val="24"/>
        </w:rPr>
      </w:pPr>
      <w:r w:rsidRPr="00B1370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1370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13700">
      <w:pPr>
        <w:spacing w:line="360" w:lineRule="auto"/>
        <w:rPr>
          <w:color w:val="000000"/>
          <w:sz w:val="24"/>
        </w:rPr>
      </w:pPr>
      <w:r w:rsidRPr="00B1370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1370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1370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13700" w:rsidRPr="00B1370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13700" w:rsidRPr="00B1370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13700" w:rsidRPr="00B13700">
        <w:rPr>
          <w:b/>
          <w:color w:val="000000"/>
          <w:sz w:val="24"/>
        </w:rPr>
        <w:t>Wykonanie wielobranżowej dokumentacji projektowo-kosztorysowej z przedmiarami robót, specyfikację techniczną wykonania i odbioru robót budowlanych z zakresu ochrony przeciwpożarowej dla budynku DS-5 "Maluch" Politechniki Częstochowskiej</w:t>
      </w:r>
      <w:r w:rsidR="007A4756">
        <w:rPr>
          <w:b/>
          <w:color w:val="000000"/>
          <w:sz w:val="24"/>
        </w:rPr>
        <w:t xml:space="preserve">, </w:t>
      </w:r>
      <w:proofErr w:type="spellStart"/>
      <w:r w:rsidR="007A4756">
        <w:rPr>
          <w:b/>
          <w:color w:val="000000"/>
          <w:sz w:val="24"/>
        </w:rPr>
        <w:t>spr</w:t>
      </w:r>
      <w:proofErr w:type="spellEnd"/>
      <w:r w:rsidR="007A4756">
        <w:rPr>
          <w:b/>
          <w:color w:val="000000"/>
          <w:sz w:val="24"/>
        </w:rPr>
        <w:t>. nr rej. ZP/U-11/19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13700" w:rsidTr="00B01484">
        <w:trPr>
          <w:cantSplit/>
        </w:trPr>
        <w:tc>
          <w:tcPr>
            <w:tcW w:w="9640" w:type="dxa"/>
          </w:tcPr>
          <w:p w:rsidR="00B13700" w:rsidRDefault="00B13700" w:rsidP="00B014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3700">
              <w:rPr>
                <w:b/>
                <w:sz w:val="24"/>
              </w:rPr>
              <w:t>POWERSUN Sp. z o.o.</w:t>
            </w:r>
          </w:p>
          <w:p w:rsidR="00B13700" w:rsidRDefault="00B13700" w:rsidP="00B014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3700">
              <w:rPr>
                <w:b/>
                <w:sz w:val="24"/>
              </w:rPr>
              <w:t>20-115</w:t>
            </w:r>
            <w:r>
              <w:rPr>
                <w:b/>
                <w:sz w:val="24"/>
              </w:rPr>
              <w:t xml:space="preserve"> </w:t>
            </w:r>
            <w:r w:rsidRPr="00B13700">
              <w:rPr>
                <w:b/>
                <w:sz w:val="24"/>
              </w:rPr>
              <w:t>Lublin</w:t>
            </w:r>
          </w:p>
          <w:p w:rsidR="00B13700" w:rsidRDefault="00B13700" w:rsidP="00B014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3700">
              <w:rPr>
                <w:b/>
                <w:sz w:val="24"/>
              </w:rPr>
              <w:t>Kowalska</w:t>
            </w:r>
            <w:r>
              <w:rPr>
                <w:b/>
                <w:sz w:val="24"/>
              </w:rPr>
              <w:t xml:space="preserve"> </w:t>
            </w:r>
            <w:r w:rsidRPr="00B13700">
              <w:rPr>
                <w:b/>
                <w:sz w:val="24"/>
              </w:rPr>
              <w:t>9/2</w:t>
            </w:r>
          </w:p>
          <w:p w:rsidR="00B13700" w:rsidRDefault="00B13700" w:rsidP="00B0148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13700">
              <w:rPr>
                <w:b/>
                <w:sz w:val="24"/>
              </w:rPr>
              <w:t>168</w:t>
            </w:r>
            <w:r w:rsidR="007A4756">
              <w:rPr>
                <w:b/>
                <w:sz w:val="24"/>
              </w:rPr>
              <w:t> </w:t>
            </w:r>
            <w:r w:rsidRPr="00B13700">
              <w:rPr>
                <w:b/>
                <w:sz w:val="24"/>
              </w:rPr>
              <w:t>510</w:t>
            </w:r>
            <w:r w:rsidR="007A4756">
              <w:rPr>
                <w:b/>
                <w:sz w:val="24"/>
              </w:rPr>
              <w:t>,</w:t>
            </w:r>
            <w:r w:rsidRPr="00B13700">
              <w:rPr>
                <w:b/>
                <w:sz w:val="24"/>
              </w:rPr>
              <w:t>00 zł</w:t>
            </w:r>
            <w:r w:rsidR="007A4756">
              <w:rPr>
                <w:b/>
                <w:sz w:val="24"/>
              </w:rPr>
              <w:t xml:space="preserve"> brutto</w:t>
            </w:r>
          </w:p>
          <w:p w:rsidR="00B13700" w:rsidRPr="00253031" w:rsidRDefault="00B13700" w:rsidP="00B0148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13700" w:rsidRDefault="00B13700" w:rsidP="00B0148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1370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</w:t>
            </w:r>
            <w:r w:rsidR="007A4756">
              <w:rPr>
                <w:sz w:val="24"/>
              </w:rPr>
              <w:t xml:space="preserve"> w wyznaczonym terminie</w:t>
            </w:r>
            <w:r w:rsidRPr="00B13700">
              <w:rPr>
                <w:sz w:val="24"/>
              </w:rPr>
              <w:t>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223"/>
        <w:gridCol w:w="2127"/>
        <w:gridCol w:w="2126"/>
      </w:tblGrid>
      <w:tr w:rsidR="002D18D2" w:rsidRPr="00C63DA0" w:rsidTr="002D18D2">
        <w:tc>
          <w:tcPr>
            <w:tcW w:w="540" w:type="dxa"/>
            <w:shd w:val="clear" w:color="auto" w:fill="auto"/>
            <w:vAlign w:val="center"/>
          </w:tcPr>
          <w:p w:rsidR="002D18D2" w:rsidRPr="00C63DA0" w:rsidRDefault="002D18D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8D2" w:rsidRPr="00C63DA0" w:rsidRDefault="002D18D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D18D2" w:rsidRPr="00C63DA0" w:rsidRDefault="002D18D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2D18D2" w:rsidRPr="00C63DA0" w:rsidRDefault="002D18D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D18D2" w:rsidRPr="00C63DA0" w:rsidRDefault="002D18D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D18D2" w:rsidRPr="00C63DA0" w:rsidRDefault="002D18D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D18D2" w:rsidRPr="00C63DA0" w:rsidTr="002D18D2">
        <w:tc>
          <w:tcPr>
            <w:tcW w:w="540" w:type="dxa"/>
            <w:shd w:val="clear" w:color="auto" w:fill="auto"/>
            <w:vAlign w:val="center"/>
          </w:tcPr>
          <w:p w:rsidR="002D18D2" w:rsidRPr="00C63DA0" w:rsidRDefault="002D18D2" w:rsidP="00B0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8D2" w:rsidRPr="00C63DA0" w:rsidRDefault="002D18D2" w:rsidP="00B014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bCs/>
                <w:sz w:val="18"/>
                <w:szCs w:val="18"/>
              </w:rPr>
              <w:t>POWERSUN Sp. z o.o.</w:t>
            </w:r>
          </w:p>
          <w:p w:rsidR="002D18D2" w:rsidRPr="00C63DA0" w:rsidRDefault="002D18D2" w:rsidP="00B014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bCs/>
                <w:sz w:val="18"/>
                <w:szCs w:val="18"/>
              </w:rPr>
              <w:t>Kowalska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3700">
              <w:rPr>
                <w:rFonts w:ascii="Times New Roman" w:hAnsi="Times New Roman" w:cs="Times New Roman"/>
                <w:bCs/>
                <w:sz w:val="18"/>
                <w:szCs w:val="18"/>
              </w:rPr>
              <w:t>9/2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D18D2" w:rsidRPr="00C63DA0" w:rsidRDefault="002D18D2" w:rsidP="00B014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bCs/>
                <w:sz w:val="18"/>
                <w:szCs w:val="18"/>
              </w:rPr>
              <w:t>20-115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3700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2D18D2" w:rsidRPr="00C63DA0" w:rsidRDefault="002D18D2" w:rsidP="00B0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370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2D18D2" w:rsidRPr="00C63DA0" w:rsidRDefault="002D18D2" w:rsidP="00B0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D18D2" w:rsidRPr="00C63DA0" w:rsidRDefault="002D18D2" w:rsidP="00B0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D18D2" w:rsidRPr="00C63DA0" w:rsidRDefault="002D18D2" w:rsidP="00B014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37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7A4756" w:rsidRDefault="007A4756">
      <w:pPr>
        <w:pStyle w:val="Nagwek"/>
        <w:tabs>
          <w:tab w:val="clear" w:pos="4536"/>
        </w:tabs>
        <w:jc w:val="both"/>
        <w:rPr>
          <w:sz w:val="24"/>
        </w:rPr>
      </w:pPr>
    </w:p>
    <w:p w:rsidR="007A4756" w:rsidRDefault="007A4756">
      <w:pPr>
        <w:pStyle w:val="Nagwek"/>
        <w:tabs>
          <w:tab w:val="clear" w:pos="4536"/>
        </w:tabs>
        <w:jc w:val="both"/>
        <w:rPr>
          <w:sz w:val="24"/>
        </w:rPr>
      </w:pPr>
    </w:p>
    <w:p w:rsidR="00C85A89" w:rsidRDefault="00B13700">
      <w:pPr>
        <w:pStyle w:val="Nagwek"/>
        <w:tabs>
          <w:tab w:val="clear" w:pos="4536"/>
        </w:tabs>
        <w:jc w:val="both"/>
        <w:rPr>
          <w:sz w:val="24"/>
        </w:rPr>
      </w:pPr>
      <w:r w:rsidRPr="00B1370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6E4619" w:rsidRPr="006E4619">
        <w:rPr>
          <w:sz w:val="24"/>
        </w:rPr>
        <w:t>2019-06-12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A68" w:rsidRDefault="00B40A68">
      <w:r>
        <w:separator/>
      </w:r>
    </w:p>
  </w:endnote>
  <w:endnote w:type="continuationSeparator" w:id="0">
    <w:p w:rsidR="00B40A68" w:rsidRDefault="00B40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700" w:rsidRDefault="00B137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6E461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461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461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700" w:rsidRDefault="00B137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A68" w:rsidRDefault="00B40A68">
      <w:r>
        <w:separator/>
      </w:r>
    </w:p>
  </w:footnote>
  <w:footnote w:type="continuationSeparator" w:id="0">
    <w:p w:rsidR="00B40A68" w:rsidRDefault="00B40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700" w:rsidRDefault="00B13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700" w:rsidRDefault="00B13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700" w:rsidRDefault="00B137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0A68"/>
    <w:rsid w:val="00140696"/>
    <w:rsid w:val="00253031"/>
    <w:rsid w:val="002D18D2"/>
    <w:rsid w:val="00377700"/>
    <w:rsid w:val="005C147E"/>
    <w:rsid w:val="006E4619"/>
    <w:rsid w:val="007118AF"/>
    <w:rsid w:val="007124E4"/>
    <w:rsid w:val="00745012"/>
    <w:rsid w:val="007A4756"/>
    <w:rsid w:val="0087722C"/>
    <w:rsid w:val="00987E41"/>
    <w:rsid w:val="00B13700"/>
    <w:rsid w:val="00B40A68"/>
    <w:rsid w:val="00C63DA0"/>
    <w:rsid w:val="00C85A89"/>
    <w:rsid w:val="00D5444F"/>
    <w:rsid w:val="00DC7CB5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0491DD"/>
  <w15:chartTrackingRefBased/>
  <w15:docId w15:val="{FB7D0645-6880-4E3C-900C-E8B42FB75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2019-06-12T08:56:00Z</dcterms:created>
  <dcterms:modified xsi:type="dcterms:W3CDTF">2019-06-12T08:56:00Z</dcterms:modified>
</cp:coreProperties>
</file>