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6C70E7" w:rsidP="001A443E">
      <w:pPr>
        <w:jc w:val="right"/>
        <w:rPr>
          <w:b/>
          <w:bCs/>
          <w:sz w:val="24"/>
        </w:rPr>
      </w:pPr>
      <w:r w:rsidRPr="006C70E7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6C70E7">
        <w:rPr>
          <w:sz w:val="24"/>
        </w:rPr>
        <w:t>2019-06-12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C70E7" w:rsidP="0018613E">
      <w:pPr>
        <w:spacing w:after="40"/>
        <w:rPr>
          <w:b/>
          <w:bCs/>
          <w:sz w:val="24"/>
        </w:rPr>
      </w:pPr>
      <w:r w:rsidRPr="006C70E7">
        <w:rPr>
          <w:b/>
          <w:bCs/>
          <w:sz w:val="24"/>
        </w:rPr>
        <w:t>Zamówienia Publiczne</w:t>
      </w:r>
    </w:p>
    <w:p w:rsidR="00A80738" w:rsidRPr="0018613E" w:rsidRDefault="006C70E7" w:rsidP="00A80738">
      <w:pPr>
        <w:rPr>
          <w:bCs/>
          <w:sz w:val="24"/>
        </w:rPr>
      </w:pPr>
      <w:proofErr w:type="spellStart"/>
      <w:r w:rsidRPr="006C70E7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6C70E7">
        <w:rPr>
          <w:bCs/>
          <w:sz w:val="24"/>
        </w:rPr>
        <w:t>1</w:t>
      </w:r>
    </w:p>
    <w:p w:rsidR="00A80738" w:rsidRPr="0018613E" w:rsidRDefault="006C70E7" w:rsidP="00A80738">
      <w:pPr>
        <w:rPr>
          <w:bCs/>
          <w:sz w:val="24"/>
        </w:rPr>
      </w:pPr>
      <w:r w:rsidRPr="006C70E7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6C70E7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C70E7" w:rsidRPr="006C70E7">
        <w:rPr>
          <w:b/>
          <w:sz w:val="24"/>
          <w:szCs w:val="24"/>
        </w:rPr>
        <w:t>ZP.261.14.2019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C70E7" w:rsidRPr="006C70E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C70E7" w:rsidP="00CB5EDB">
      <w:pPr>
        <w:pStyle w:val="Tekstpodstawowywcity"/>
        <w:spacing w:before="120" w:after="240"/>
        <w:ind w:firstLine="0"/>
        <w:jc w:val="center"/>
      </w:pPr>
      <w:r w:rsidRPr="006C70E7">
        <w:rPr>
          <w:b/>
        </w:rPr>
        <w:t>Dostawa protez i materiałów do zabiegów naczyniowych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C70E7" w:rsidRPr="006C70E7">
        <w:rPr>
          <w:sz w:val="24"/>
          <w:szCs w:val="24"/>
        </w:rPr>
        <w:t>(</w:t>
      </w:r>
      <w:proofErr w:type="spellStart"/>
      <w:r w:rsidR="006C70E7" w:rsidRPr="006C70E7">
        <w:rPr>
          <w:sz w:val="24"/>
          <w:szCs w:val="24"/>
        </w:rPr>
        <w:t>t.j</w:t>
      </w:r>
      <w:proofErr w:type="spellEnd"/>
      <w:r w:rsidR="006C70E7" w:rsidRPr="006C70E7">
        <w:rPr>
          <w:sz w:val="24"/>
          <w:szCs w:val="24"/>
        </w:rPr>
        <w:t xml:space="preserve">. Dz. U. z  2018 r. poz. 1986 z </w:t>
      </w:r>
      <w:proofErr w:type="spellStart"/>
      <w:r w:rsidR="006C70E7" w:rsidRPr="006C70E7">
        <w:rPr>
          <w:sz w:val="24"/>
          <w:szCs w:val="24"/>
        </w:rPr>
        <w:t>późn</w:t>
      </w:r>
      <w:proofErr w:type="spellEnd"/>
      <w:r w:rsidR="006C70E7" w:rsidRPr="006C70E7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C70E7" w:rsidRPr="006C70E7">
        <w:rPr>
          <w:sz w:val="24"/>
          <w:szCs w:val="24"/>
        </w:rPr>
        <w:t>12/06/2019</w:t>
      </w:r>
      <w:r w:rsidRPr="00FF4AB1">
        <w:rPr>
          <w:sz w:val="24"/>
          <w:szCs w:val="24"/>
        </w:rPr>
        <w:t xml:space="preserve"> o godz. </w:t>
      </w:r>
      <w:r w:rsidR="006C70E7" w:rsidRPr="006C70E7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1A66D5" w:rsidRDefault="001A66D5" w:rsidP="00342653">
      <w:pPr>
        <w:spacing w:before="120" w:after="60"/>
        <w:jc w:val="both"/>
        <w:rPr>
          <w:sz w:val="24"/>
          <w:szCs w:val="24"/>
        </w:rPr>
      </w:pPr>
      <w:r w:rsidRPr="001A66D5">
        <w:rPr>
          <w:sz w:val="24"/>
          <w:szCs w:val="24"/>
        </w:rPr>
        <w:t>Kwota, jaką Zamawiający zamierza przeznaczyć na sfinansowanie zamówienia wynosi 861.100,00 PLN brutto.</w:t>
      </w: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288"/>
        <w:gridCol w:w="1417"/>
        <w:gridCol w:w="1559"/>
        <w:gridCol w:w="1276"/>
      </w:tblGrid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075CD0">
            <w:pPr>
              <w:jc w:val="center"/>
            </w:pPr>
            <w:r w:rsidRPr="00CB5EDB">
              <w:t>Nr</w:t>
            </w:r>
          </w:p>
          <w:p w:rsidR="00DE639A" w:rsidRPr="00CB5EDB" w:rsidRDefault="00DE639A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DE639A" w:rsidRDefault="00DE639A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E639A" w:rsidRPr="00CB5EDB" w:rsidRDefault="00DE639A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075CD0">
            <w:pPr>
              <w:jc w:val="center"/>
            </w:pPr>
            <w:r w:rsidRPr="00CB5EDB">
              <w:t xml:space="preserve">Termin </w:t>
            </w:r>
            <w:r w:rsidR="0029140D">
              <w:t>uzupełnienia banku implantów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075CD0">
            <w:pPr>
              <w:jc w:val="center"/>
            </w:pPr>
            <w:r w:rsidRPr="00CB5EDB">
              <w:t>Warunki płatności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</w:t>
            </w:r>
          </w:p>
        </w:tc>
        <w:tc>
          <w:tcPr>
            <w:tcW w:w="3288" w:type="dxa"/>
            <w:shd w:val="clear" w:color="auto" w:fill="auto"/>
          </w:tcPr>
          <w:p w:rsidR="00DE639A" w:rsidRDefault="00DE639A" w:rsidP="00536A79">
            <w:pPr>
              <w:spacing w:before="40"/>
            </w:pPr>
            <w:r>
              <w:t>Konsorcjum</w:t>
            </w:r>
          </w:p>
          <w:p w:rsidR="00DE639A" w:rsidRPr="00CB5EDB" w:rsidRDefault="00DE639A" w:rsidP="00536A79">
            <w:pPr>
              <w:spacing w:before="40"/>
            </w:pPr>
            <w:r w:rsidRPr="006C70E7">
              <w:t xml:space="preserve">ENDOLINK </w:t>
            </w:r>
            <w:r>
              <w:t>Sp. z o.o. Sp. K.</w:t>
            </w:r>
          </w:p>
          <w:p w:rsidR="00DE639A" w:rsidRPr="00CB5EDB" w:rsidRDefault="00DE639A" w:rsidP="00536A79">
            <w:r w:rsidRPr="006C70E7">
              <w:t>Sienkiewicza</w:t>
            </w:r>
            <w:r w:rsidRPr="00CB5EDB">
              <w:t xml:space="preserve"> </w:t>
            </w:r>
            <w:r w:rsidRPr="006C70E7">
              <w:t>52/12</w:t>
            </w:r>
            <w:r w:rsidRPr="00CB5EDB">
              <w:t xml:space="preserve"> </w:t>
            </w:r>
          </w:p>
          <w:p w:rsidR="00DE639A" w:rsidRDefault="00DE639A" w:rsidP="00536A79">
            <w:pPr>
              <w:spacing w:before="40" w:after="40"/>
              <w:jc w:val="both"/>
            </w:pPr>
            <w:r w:rsidRPr="006C70E7">
              <w:t>90-058</w:t>
            </w:r>
            <w:r w:rsidRPr="00CB5EDB">
              <w:t xml:space="preserve"> </w:t>
            </w:r>
            <w:r w:rsidRPr="006C70E7">
              <w:t>Łódź</w:t>
            </w:r>
          </w:p>
          <w:p w:rsidR="00DE639A" w:rsidRDefault="00DE639A" w:rsidP="00536A79">
            <w:pPr>
              <w:spacing w:before="40" w:after="40"/>
              <w:jc w:val="both"/>
            </w:pPr>
            <w:r>
              <w:t>ENDOLINK MEDICAL SERVICES Piotr Cioch</w:t>
            </w:r>
          </w:p>
          <w:p w:rsidR="00DE639A" w:rsidRDefault="00DE639A" w:rsidP="00536A79">
            <w:pPr>
              <w:spacing w:before="40" w:after="40"/>
              <w:jc w:val="both"/>
            </w:pPr>
            <w:r>
              <w:t>Sienkiewicza 52/12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>
              <w:t>90-058 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46 184.58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10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>SUPPORT 4 MEDICINE SP. Z O.O. S.K.A.</w:t>
            </w:r>
          </w:p>
          <w:p w:rsidR="00DE639A" w:rsidRPr="00CB5EDB" w:rsidRDefault="00DE639A" w:rsidP="00536A79">
            <w:r w:rsidRPr="006C70E7">
              <w:t>Zwycięzców</w:t>
            </w:r>
            <w:r w:rsidRPr="00CB5EDB">
              <w:t xml:space="preserve"> </w:t>
            </w:r>
            <w:r w:rsidRPr="006C70E7">
              <w:t>28/29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03-938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19 386.00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godziny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8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>BARD P</w:t>
            </w:r>
            <w:r>
              <w:t xml:space="preserve">oland </w:t>
            </w:r>
            <w:r w:rsidRPr="006C70E7">
              <w:t xml:space="preserve">SP. </w:t>
            </w:r>
            <w:r>
              <w:t>z</w:t>
            </w:r>
            <w:r w:rsidRPr="006C70E7">
              <w:t xml:space="preserve"> </w:t>
            </w:r>
            <w:r>
              <w:t>o.o</w:t>
            </w:r>
            <w:r w:rsidRPr="006C70E7">
              <w:t>.</w:t>
            </w:r>
          </w:p>
          <w:p w:rsidR="00DE639A" w:rsidRPr="00CB5EDB" w:rsidRDefault="00DE639A" w:rsidP="00536A79">
            <w:r w:rsidRPr="006C70E7">
              <w:t>Osma</w:t>
            </w:r>
            <w:r>
              <w:t>ńs</w:t>
            </w:r>
            <w:r w:rsidRPr="006C70E7">
              <w:t>ka</w:t>
            </w:r>
            <w:r w:rsidRPr="00CB5EDB">
              <w:t xml:space="preserve"> </w:t>
            </w:r>
            <w:r w:rsidRPr="006C70E7">
              <w:t>14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02-823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246 240.00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>JOTEC POLSKA SP. Z O.O.</w:t>
            </w:r>
          </w:p>
          <w:p w:rsidR="00DE639A" w:rsidRPr="00CB5EDB" w:rsidRDefault="00DE639A" w:rsidP="00536A79">
            <w:proofErr w:type="spellStart"/>
            <w:r>
              <w:t>Bobrowiecka</w:t>
            </w:r>
            <w:proofErr w:type="spellEnd"/>
            <w:r>
              <w:t xml:space="preserve"> 8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</w:t>
            </w:r>
            <w:r>
              <w:t>0</w:t>
            </w:r>
            <w:r w:rsidRPr="006C70E7">
              <w:t>-7</w:t>
            </w:r>
            <w:r>
              <w:t>28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16 740.00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9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proofErr w:type="spellStart"/>
            <w:r w:rsidRPr="006C70E7">
              <w:t>Arteriae</w:t>
            </w:r>
            <w:proofErr w:type="spellEnd"/>
            <w:r w:rsidRPr="006C70E7">
              <w:t xml:space="preserve"> Sp. z o.o. </w:t>
            </w:r>
            <w:proofErr w:type="spellStart"/>
            <w:r w:rsidRPr="006C70E7">
              <w:t>S.k</w:t>
            </w:r>
            <w:proofErr w:type="spellEnd"/>
            <w:r w:rsidRPr="006C70E7">
              <w:t>.</w:t>
            </w:r>
          </w:p>
          <w:p w:rsidR="00DE639A" w:rsidRPr="00CB5EDB" w:rsidRDefault="00DE639A" w:rsidP="00536A79">
            <w:r w:rsidRPr="006C70E7">
              <w:t>Okopowa</w:t>
            </w:r>
            <w:r w:rsidRPr="00CB5EDB">
              <w:t xml:space="preserve"> </w:t>
            </w:r>
            <w:r w:rsidRPr="006C70E7">
              <w:t>109/56</w:t>
            </w:r>
            <w:r w:rsidRPr="00CB5EDB">
              <w:t xml:space="preserve"> </w:t>
            </w:r>
            <w:r>
              <w:t>(K.4)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lastRenderedPageBreak/>
              <w:t>9</w:t>
            </w:r>
            <w:r>
              <w:t>1</w:t>
            </w:r>
            <w:r w:rsidRPr="006C70E7">
              <w:t>-</w:t>
            </w:r>
            <w:r>
              <w:t>849</w:t>
            </w:r>
            <w:r w:rsidRPr="00CB5EDB">
              <w:t xml:space="preserve"> </w:t>
            </w:r>
            <w:r w:rsidRPr="006C70E7">
              <w:t>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lastRenderedPageBreak/>
              <w:t>7 387.20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 xml:space="preserve">Agencja Naukowo-Techniczna </w:t>
            </w:r>
            <w:proofErr w:type="spellStart"/>
            <w:r w:rsidRPr="006C70E7">
              <w:t>Symico</w:t>
            </w:r>
            <w:proofErr w:type="spellEnd"/>
            <w:r w:rsidRPr="006C70E7">
              <w:t xml:space="preserve"> Sp. z o.o.</w:t>
            </w:r>
          </w:p>
          <w:p w:rsidR="00DE639A" w:rsidRPr="00CB5EDB" w:rsidRDefault="00DE639A" w:rsidP="00536A79">
            <w:r w:rsidRPr="006C70E7">
              <w:t>Powstańców Śląskich</w:t>
            </w:r>
            <w:r w:rsidRPr="00CB5EDB">
              <w:t xml:space="preserve"> </w:t>
            </w:r>
            <w:r w:rsidRPr="006C70E7">
              <w:t>54A/2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53-333</w:t>
            </w:r>
            <w:r w:rsidRPr="00CB5EDB">
              <w:t xml:space="preserve"> </w:t>
            </w:r>
            <w:r w:rsidRPr="006C70E7">
              <w:t>Wrocław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8 629.20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godziny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6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 xml:space="preserve">HAMMERMED </w:t>
            </w:r>
            <w:proofErr w:type="spellStart"/>
            <w:r w:rsidRPr="006C70E7">
              <w:t>Medical</w:t>
            </w:r>
            <w:proofErr w:type="spellEnd"/>
            <w:r w:rsidRPr="006C70E7">
              <w:t xml:space="preserve"> Polska Sp. z o.o.</w:t>
            </w:r>
            <w:r>
              <w:t xml:space="preserve"> </w:t>
            </w:r>
            <w:proofErr w:type="spellStart"/>
            <w:r>
              <w:t>S.k</w:t>
            </w:r>
            <w:proofErr w:type="spellEnd"/>
            <w:r>
              <w:t>.</w:t>
            </w:r>
          </w:p>
          <w:p w:rsidR="00DE639A" w:rsidRPr="00CB5EDB" w:rsidRDefault="00DE639A" w:rsidP="00536A79">
            <w:r w:rsidRPr="006C70E7">
              <w:t>Kopcińskiego</w:t>
            </w:r>
            <w:r w:rsidRPr="00CB5EDB">
              <w:t xml:space="preserve"> </w:t>
            </w:r>
            <w:r w:rsidRPr="006C70E7">
              <w:t>69/71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90-032</w:t>
            </w:r>
            <w:r w:rsidRPr="00CB5EDB">
              <w:t xml:space="preserve"> </w:t>
            </w:r>
            <w:r w:rsidRPr="006C70E7">
              <w:t>Łódź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237 357.00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5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 xml:space="preserve">Abbott </w:t>
            </w:r>
            <w:proofErr w:type="spellStart"/>
            <w:r>
              <w:t>Medical</w:t>
            </w:r>
            <w:proofErr w:type="spellEnd"/>
            <w:r>
              <w:t xml:space="preserve"> Sp. z o.o.</w:t>
            </w:r>
          </w:p>
          <w:p w:rsidR="00DE639A" w:rsidRPr="00CB5EDB" w:rsidRDefault="00DE639A" w:rsidP="00536A79">
            <w:r w:rsidRPr="006C70E7">
              <w:t>Postępu</w:t>
            </w:r>
            <w:r w:rsidRPr="00CB5EDB">
              <w:t xml:space="preserve"> </w:t>
            </w:r>
            <w:r w:rsidRPr="006C70E7">
              <w:t>21b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02-676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140 454.00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36 godzin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proofErr w:type="spellStart"/>
            <w:r w:rsidRPr="006C70E7">
              <w:t>Getinge</w:t>
            </w:r>
            <w:proofErr w:type="spellEnd"/>
            <w:r w:rsidRPr="006C70E7">
              <w:t xml:space="preserve"> Polska Sp. z o.o.</w:t>
            </w:r>
          </w:p>
          <w:p w:rsidR="00DE639A" w:rsidRPr="00CB5EDB" w:rsidRDefault="00DE639A" w:rsidP="00536A79">
            <w:proofErr w:type="spellStart"/>
            <w:r w:rsidRPr="006C70E7">
              <w:t>Osmanśka</w:t>
            </w:r>
            <w:proofErr w:type="spellEnd"/>
            <w:r w:rsidRPr="00CB5EDB">
              <w:t xml:space="preserve"> </w:t>
            </w:r>
            <w:r w:rsidRPr="006C70E7">
              <w:t>14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02-823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78 948.00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godziny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10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proofErr w:type="spellStart"/>
            <w:r w:rsidRPr="006C70E7">
              <w:t>Terumo</w:t>
            </w:r>
            <w:proofErr w:type="spellEnd"/>
            <w:r w:rsidRPr="006C70E7">
              <w:t xml:space="preserve"> Poland Sp. z o.o.</w:t>
            </w:r>
          </w:p>
          <w:p w:rsidR="00DE639A" w:rsidRPr="00CB5EDB" w:rsidRDefault="00DE639A" w:rsidP="00536A79">
            <w:r w:rsidRPr="006C70E7">
              <w:t>1 Sierpnia</w:t>
            </w:r>
            <w:r w:rsidRPr="00CB5EDB">
              <w:t xml:space="preserve"> </w:t>
            </w:r>
            <w:r w:rsidRPr="006C70E7">
              <w:t>6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02-134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18 360.00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godziny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4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>Balton Sp. z o.o.</w:t>
            </w:r>
          </w:p>
          <w:p w:rsidR="00DE639A" w:rsidRPr="00CB5EDB" w:rsidRDefault="00DE639A" w:rsidP="00536A79">
            <w:r w:rsidRPr="006C70E7">
              <w:t>Nowy Świat</w:t>
            </w:r>
            <w:r w:rsidRPr="00CB5EDB">
              <w:t xml:space="preserve"> </w:t>
            </w:r>
            <w:r w:rsidRPr="006C70E7">
              <w:t>7/14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00-496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24 132.60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godziny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  <w:tr w:rsidR="00DE639A" w:rsidRPr="00075CD0" w:rsidTr="0029140D">
        <w:tc>
          <w:tcPr>
            <w:tcW w:w="824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9</w:t>
            </w:r>
          </w:p>
        </w:tc>
        <w:tc>
          <w:tcPr>
            <w:tcW w:w="3288" w:type="dxa"/>
            <w:shd w:val="clear" w:color="auto" w:fill="auto"/>
          </w:tcPr>
          <w:p w:rsidR="00DE639A" w:rsidRPr="00CB5EDB" w:rsidRDefault="00DE639A" w:rsidP="00536A79">
            <w:pPr>
              <w:spacing w:before="40"/>
            </w:pPr>
            <w:r w:rsidRPr="006C70E7">
              <w:t>Balton Sp. z o.o.</w:t>
            </w:r>
          </w:p>
          <w:p w:rsidR="00DE639A" w:rsidRPr="00CB5EDB" w:rsidRDefault="00DE639A" w:rsidP="00536A79">
            <w:r w:rsidRPr="006C70E7">
              <w:t>Nowy Świat</w:t>
            </w:r>
            <w:r w:rsidRPr="00CB5EDB">
              <w:t xml:space="preserve"> </w:t>
            </w:r>
            <w:r w:rsidRPr="006C70E7">
              <w:t>7/14</w:t>
            </w:r>
            <w:r w:rsidRPr="00CB5EDB">
              <w:t xml:space="preserve"> </w:t>
            </w:r>
          </w:p>
          <w:p w:rsidR="00DE639A" w:rsidRPr="00CB5EDB" w:rsidRDefault="00DE639A" w:rsidP="00536A79">
            <w:pPr>
              <w:spacing w:before="40" w:after="40"/>
              <w:jc w:val="both"/>
            </w:pPr>
            <w:r w:rsidRPr="006C70E7">
              <w:t>00-496</w:t>
            </w:r>
            <w:r w:rsidRPr="00CB5EDB">
              <w:t xml:space="preserve"> </w:t>
            </w:r>
            <w:r w:rsidRPr="006C70E7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2 559.60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 w:rsidRPr="006C70E7">
              <w:t>24 godziny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639A" w:rsidRPr="00CB5EDB" w:rsidRDefault="00DE639A" w:rsidP="00536A79">
            <w:pPr>
              <w:spacing w:before="120" w:after="120"/>
              <w:jc w:val="center"/>
            </w:pPr>
            <w: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6C70E7" w:rsidP="00A80738">
      <w:pPr>
        <w:jc w:val="right"/>
        <w:rPr>
          <w:sz w:val="24"/>
        </w:rPr>
      </w:pPr>
      <w:r w:rsidRPr="006C70E7">
        <w:rPr>
          <w:sz w:val="22"/>
        </w:rPr>
        <w:t xml:space="preserve">  </w:t>
      </w: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CF9" w:rsidRDefault="005A1CF9">
      <w:r>
        <w:separator/>
      </w:r>
    </w:p>
  </w:endnote>
  <w:endnote w:type="continuationSeparator" w:id="0">
    <w:p w:rsidR="005A1CF9" w:rsidRDefault="005A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2914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CF9" w:rsidRDefault="005A1CF9">
      <w:r>
        <w:separator/>
      </w:r>
    </w:p>
  </w:footnote>
  <w:footnote w:type="continuationSeparator" w:id="0">
    <w:p w:rsidR="005A1CF9" w:rsidRDefault="005A1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0E7" w:rsidRDefault="006C7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0E7" w:rsidRDefault="006C7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70E7" w:rsidRDefault="006C70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CF9"/>
    <w:rsid w:val="0001764B"/>
    <w:rsid w:val="0003529D"/>
    <w:rsid w:val="00075CD0"/>
    <w:rsid w:val="00092C61"/>
    <w:rsid w:val="0014428B"/>
    <w:rsid w:val="0018613E"/>
    <w:rsid w:val="001A443E"/>
    <w:rsid w:val="001A66D5"/>
    <w:rsid w:val="002628C2"/>
    <w:rsid w:val="0029140D"/>
    <w:rsid w:val="00342653"/>
    <w:rsid w:val="0035216A"/>
    <w:rsid w:val="003B044E"/>
    <w:rsid w:val="004C7E9B"/>
    <w:rsid w:val="005028C0"/>
    <w:rsid w:val="005A1CF9"/>
    <w:rsid w:val="00617D11"/>
    <w:rsid w:val="00647371"/>
    <w:rsid w:val="00651764"/>
    <w:rsid w:val="00666480"/>
    <w:rsid w:val="0069085C"/>
    <w:rsid w:val="006C70E7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A0CE9"/>
    <w:rsid w:val="00DE639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41722F"/>
  <w15:chartTrackingRefBased/>
  <w15:docId w15:val="{D06D7B55-A204-4B43-80C8-FD45D39B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2019-06-12T09:07:00Z</dcterms:created>
  <dcterms:modified xsi:type="dcterms:W3CDTF">2019-06-12T09:07:00Z</dcterms:modified>
</cp:coreProperties>
</file>