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C2D4B19" wp14:editId="20A6F54C">
            <wp:simplePos x="0" y="0"/>
            <wp:positionH relativeFrom="column">
              <wp:posOffset>-118745</wp:posOffset>
            </wp:positionH>
            <wp:positionV relativeFrom="paragraph">
              <wp:posOffset>-80646</wp:posOffset>
            </wp:positionV>
            <wp:extent cx="7286594" cy="922972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54" cy="924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</w:pPr>
      <w:r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  <w:r w:rsidRPr="00EC01BA">
        <w:t>Kraków</w:t>
      </w:r>
      <w:r>
        <w:t xml:space="preserve"> dnia: </w:t>
      </w:r>
      <w:r w:rsidRPr="00EC01BA">
        <w:t>2019-06-1</w:t>
      </w:r>
      <w:r w:rsidR="00F94F6D">
        <w:t>2</w:t>
      </w:r>
    </w:p>
    <w:p w:rsidR="00C72921" w:rsidRDefault="00C72921" w:rsidP="00C72921">
      <w:pPr>
        <w:pStyle w:val="ogloszenie"/>
        <w:tabs>
          <w:tab w:val="left" w:pos="801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Znak sprawy: 271.24</w:t>
      </w:r>
      <w:r w:rsidR="00F94F6D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/9/2019</w:t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94F6D" w:rsidRDefault="00F94F6D" w:rsidP="00F94F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F94F6D" w:rsidRDefault="00F94F6D" w:rsidP="00F94F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94F6D" w:rsidRDefault="00F94F6D" w:rsidP="00F94F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Grupa 2 i grupa 8</w:t>
      </w:r>
    </w:p>
    <w:p w:rsidR="00F94F6D" w:rsidRDefault="00F94F6D" w:rsidP="00F94F6D">
      <w:pPr>
        <w:spacing w:line="360" w:lineRule="auto"/>
        <w:rPr>
          <w:color w:val="000000"/>
        </w:rPr>
      </w:pPr>
    </w:p>
    <w:p w:rsidR="00F94F6D" w:rsidRDefault="00F94F6D" w:rsidP="00F94F6D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Sekcja Zamówień Publicznych,</w:t>
      </w:r>
    </w:p>
    <w:p w:rsidR="00F94F6D" w:rsidRDefault="00F94F6D" w:rsidP="00F94F6D">
      <w:pPr>
        <w:spacing w:line="360" w:lineRule="auto"/>
        <w:rPr>
          <w:color w:val="000000"/>
        </w:rPr>
      </w:pPr>
      <w:r>
        <w:rPr>
          <w:color w:val="000000"/>
        </w:rPr>
        <w:t>oś. Na Skarpie 66 ,</w:t>
      </w:r>
    </w:p>
    <w:p w:rsidR="00F94F6D" w:rsidRDefault="00F94F6D" w:rsidP="00F94F6D">
      <w:pPr>
        <w:spacing w:line="360" w:lineRule="auto"/>
        <w:rPr>
          <w:color w:val="000000"/>
        </w:rPr>
      </w:pPr>
      <w:r>
        <w:rPr>
          <w:color w:val="000000"/>
        </w:rPr>
        <w:t xml:space="preserve">31-913 Kraków, </w:t>
      </w:r>
    </w:p>
    <w:p w:rsidR="00F94F6D" w:rsidRDefault="00F94F6D" w:rsidP="00F94F6D">
      <w:pPr>
        <w:spacing w:line="360" w:lineRule="auto"/>
        <w:rPr>
          <w:color w:val="000000"/>
          <w:sz w:val="16"/>
          <w:szCs w:val="16"/>
          <w:lang w:val="en-US"/>
        </w:rPr>
      </w:pPr>
    </w:p>
    <w:p w:rsidR="00F94F6D" w:rsidRDefault="00F94F6D" w:rsidP="00F94F6D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>
        <w:rPr>
          <w:b/>
          <w:color w:val="000000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  <w:r>
        <w:rPr>
          <w:color w:val="000000"/>
        </w:rPr>
        <w:t>.</w:t>
      </w:r>
    </w:p>
    <w:p w:rsidR="00F94F6D" w:rsidRDefault="00F94F6D" w:rsidP="00F94F6D">
      <w:pPr>
        <w:spacing w:line="360" w:lineRule="auto"/>
        <w:rPr>
          <w:color w:val="000000"/>
          <w:sz w:val="16"/>
          <w:szCs w:val="16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F94F6D" w:rsidTr="00F94F6D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</w:t>
            </w:r>
          </w:p>
          <w:p w:rsidR="00F94F6D" w:rsidRDefault="00F94F6D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Olympus Polska Sp. z o. o.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02-676 Warszawa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Suwak    3</w:t>
            </w:r>
          </w:p>
          <w:p w:rsidR="00F94F6D" w:rsidRDefault="00F94F6D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>
              <w:rPr>
                <w:b/>
              </w:rPr>
              <w:t>190 771.09 zł</w:t>
            </w:r>
          </w:p>
        </w:tc>
      </w:tr>
      <w:tr w:rsidR="00F94F6D" w:rsidTr="00F94F6D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8</w:t>
            </w:r>
          </w:p>
          <w:p w:rsidR="00F94F6D" w:rsidRDefault="00F94F6D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TOPCON polska Sp. z o.o.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42-470 Siewierz</w:t>
            </w:r>
          </w:p>
          <w:p w:rsidR="00F94F6D" w:rsidRDefault="00F94F6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Warszawska    23</w:t>
            </w:r>
          </w:p>
          <w:p w:rsidR="00F94F6D" w:rsidRDefault="00F94F6D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>
              <w:rPr>
                <w:b/>
              </w:rPr>
              <w:t>17 600.00 zł</w:t>
            </w:r>
          </w:p>
        </w:tc>
      </w:tr>
    </w:tbl>
    <w:p w:rsidR="00F94F6D" w:rsidRDefault="00F94F6D" w:rsidP="00F94F6D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F94F6D" w:rsidTr="00F94F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6D" w:rsidRDefault="00F94F6D">
            <w:pPr>
              <w:spacing w:line="360" w:lineRule="auto"/>
              <w:rPr>
                <w:b/>
              </w:rPr>
            </w:pPr>
            <w:r>
              <w:rPr>
                <w:b/>
              </w:rPr>
              <w:t>Olympus Polska Sp. z o. o.</w:t>
            </w:r>
          </w:p>
          <w:p w:rsidR="00F94F6D" w:rsidRDefault="00F94F6D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94F6D" w:rsidRDefault="00F94F6D">
            <w:pPr>
              <w:rPr>
                <w:b/>
              </w:rPr>
            </w:pPr>
            <w:r>
              <w:rPr>
                <w:b/>
              </w:rP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F94F6D" w:rsidRDefault="00F94F6D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F94F6D" w:rsidTr="00F94F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6D" w:rsidRDefault="00F94F6D">
            <w:pPr>
              <w:spacing w:line="360" w:lineRule="auto"/>
              <w:rPr>
                <w:b/>
              </w:rPr>
            </w:pPr>
            <w:r>
              <w:rPr>
                <w:b/>
              </w:rPr>
              <w:t>TOPCON polska Sp. z o.o.</w:t>
            </w:r>
          </w:p>
          <w:p w:rsidR="00F94F6D" w:rsidRDefault="00F94F6D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94F6D" w:rsidRDefault="00F94F6D">
            <w:pPr>
              <w:rPr>
                <w:b/>
              </w:rPr>
            </w:pPr>
            <w:r>
              <w:rPr>
                <w:b/>
              </w:rP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F94F6D" w:rsidRDefault="00F94F6D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F94F6D" w:rsidRDefault="00F94F6D" w:rsidP="00F94F6D">
      <w:pPr>
        <w:spacing w:line="360" w:lineRule="auto"/>
        <w:rPr>
          <w:color w:val="000000"/>
        </w:rPr>
      </w:pPr>
    </w:p>
    <w:p w:rsidR="00F94F6D" w:rsidRDefault="00F94F6D" w:rsidP="00F94F6D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F94F6D" w:rsidTr="00F94F6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94F6D" w:rsidRDefault="00F94F6D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94F6D" w:rsidRDefault="00F94F6D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94F6D" w:rsidRDefault="00F94F6D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94F6D" w:rsidRDefault="00F94F6D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</w:tr>
      <w:tr w:rsidR="00F94F6D" w:rsidTr="00F94F6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GRUPA 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Olympus Polska Sp. z o. o.</w:t>
            </w:r>
          </w:p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Suwak 3</w:t>
            </w:r>
          </w:p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02-676 Warszawa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- 60.00</w:t>
            </w:r>
          </w:p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WYDŁUŻENIE TERMINU GWARANCJI – 25,00</w:t>
            </w:r>
          </w:p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3 - TERMIN DOSTAWY - 7.50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92,50</w:t>
            </w:r>
          </w:p>
        </w:tc>
      </w:tr>
      <w:tr w:rsidR="00F94F6D" w:rsidTr="00F94F6D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8 - GRUPA 8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TOPCON polska Sp. z o.o.</w:t>
            </w:r>
          </w:p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Warszawska 23</w:t>
            </w:r>
          </w:p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42-470 Siewierz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- 60.00</w:t>
            </w:r>
          </w:p>
          <w:p w:rsidR="00F94F6D" w:rsidRDefault="00F94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WYDŁUŻENIE TERMINU GWARANCJI - 0.00</w:t>
            </w:r>
          </w:p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3 - TERMIN DOSTAWY – 7,50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F6D" w:rsidRDefault="00F94F6D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67,50</w:t>
            </w:r>
          </w:p>
        </w:tc>
      </w:tr>
    </w:tbl>
    <w:p w:rsidR="00F94F6D" w:rsidRDefault="00F94F6D" w:rsidP="00F94F6D">
      <w:pPr>
        <w:spacing w:line="360" w:lineRule="auto"/>
        <w:rPr>
          <w:color w:val="000000"/>
          <w:sz w:val="16"/>
          <w:szCs w:val="16"/>
        </w:rPr>
      </w:pPr>
    </w:p>
    <w:p w:rsidR="00F94F6D" w:rsidRDefault="00F94F6D" w:rsidP="00F94F6D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DA32A2" w:rsidP="00B52A97">
      <w:r>
        <w:t>Zatwierdził:</w:t>
      </w:r>
    </w:p>
    <w:p w:rsidR="00DA32A2" w:rsidRDefault="00DA32A2" w:rsidP="00B52A97">
      <w:r>
        <w:t>Z-ca Dyrektora ds. Finansowych</w:t>
      </w:r>
    </w:p>
    <w:p w:rsidR="00DA32A2" w:rsidRPr="00B52A97" w:rsidRDefault="00DA32A2" w:rsidP="00B52A97">
      <w:r>
        <w:t>Dorota Gołąb-Bełtowicz</w:t>
      </w:r>
    </w:p>
    <w:sectPr w:rsidR="00DA32A2" w:rsidRPr="00B52A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03E" w:rsidRDefault="000F203E">
      <w:r>
        <w:separator/>
      </w:r>
    </w:p>
  </w:endnote>
  <w:endnote w:type="continuationSeparator" w:id="0">
    <w:p w:rsidR="000F203E" w:rsidRDefault="000F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03E" w:rsidRDefault="000F203E">
      <w:r>
        <w:separator/>
      </w:r>
    </w:p>
  </w:footnote>
  <w:footnote w:type="continuationSeparator" w:id="0">
    <w:p w:rsidR="000F203E" w:rsidRDefault="000F2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A2C44"/>
    <w:rsid w:val="000F060B"/>
    <w:rsid w:val="000F203E"/>
    <w:rsid w:val="001A45D0"/>
    <w:rsid w:val="0048093A"/>
    <w:rsid w:val="00502278"/>
    <w:rsid w:val="005E4BC7"/>
    <w:rsid w:val="005F0217"/>
    <w:rsid w:val="00747E2D"/>
    <w:rsid w:val="007B0EDC"/>
    <w:rsid w:val="007B1A7A"/>
    <w:rsid w:val="007F2C5B"/>
    <w:rsid w:val="009A4BCD"/>
    <w:rsid w:val="009B52EF"/>
    <w:rsid w:val="00B004FE"/>
    <w:rsid w:val="00B52A97"/>
    <w:rsid w:val="00C72921"/>
    <w:rsid w:val="00D62134"/>
    <w:rsid w:val="00DA32A2"/>
    <w:rsid w:val="00E459F1"/>
    <w:rsid w:val="00EC01BA"/>
    <w:rsid w:val="00F9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E8774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2019-06-10T11:53:00Z</cp:lastPrinted>
  <dcterms:created xsi:type="dcterms:W3CDTF">2019-06-12T07:59:00Z</dcterms:created>
  <dcterms:modified xsi:type="dcterms:W3CDTF">2019-06-12T07:59:00Z</dcterms:modified>
</cp:coreProperties>
</file>