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06F" w:rsidRDefault="00307B79">
      <w:pPr>
        <w:pStyle w:val="Nagwek4"/>
        <w:rPr>
          <w:rFonts w:ascii="Arial" w:hAnsi="Arial" w:cs="Arial"/>
          <w:b/>
          <w:bCs/>
        </w:rPr>
      </w:pPr>
      <w:r w:rsidRPr="008C249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EF128B2" wp14:editId="74B2F27A">
                <wp:simplePos x="0" y="0"/>
                <wp:positionH relativeFrom="column">
                  <wp:posOffset>-48895</wp:posOffset>
                </wp:positionH>
                <wp:positionV relativeFrom="paragraph">
                  <wp:posOffset>-97790</wp:posOffset>
                </wp:positionV>
                <wp:extent cx="2400300" cy="914400"/>
                <wp:effectExtent l="8255" t="6985" r="10795" b="1206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E306F" w:rsidRDefault="00CE306F"/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oferenta</w:t>
                            </w:r>
                          </w:p>
                          <w:p w:rsidR="00CE306F" w:rsidRDefault="00CE306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-7.7pt;width:189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" filled="f" strokeweight=".25pt">
                <v:textbox inset="1pt,1pt,1pt,1pt">
                  <w:txbxContent>
                    <w:p w:rsidR="00CE306F" w:rsidRDefault="00CE306F"/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oferenta</w:t>
                      </w:r>
                    </w:p>
                    <w:p w:rsidR="00CE306F" w:rsidRDefault="00CE306F"/>
                  </w:txbxContent>
                </v:textbox>
              </v:roundrect>
            </w:pict>
          </mc:Fallback>
        </mc:AlternateContent>
      </w:r>
      <w:r w:rsidR="00CE306F" w:rsidRPr="008C2497">
        <w:rPr>
          <w:rFonts w:ascii="Arial" w:hAnsi="Arial" w:cs="Arial"/>
          <w:b/>
          <w:bCs/>
        </w:rPr>
        <w:t xml:space="preserve">Załącznik nr </w:t>
      </w:r>
      <w:r w:rsidR="00A50184" w:rsidRPr="008C2497">
        <w:rPr>
          <w:rFonts w:ascii="Arial" w:hAnsi="Arial" w:cs="Arial"/>
          <w:b/>
          <w:bCs/>
        </w:rPr>
        <w:t>4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375DA6">
        <w:rPr>
          <w:rFonts w:ascii="Arial" w:hAnsi="Arial" w:cs="Arial"/>
          <w:b/>
          <w:bCs/>
          <w:sz w:val="24"/>
        </w:rPr>
        <w:t>KA-2/080</w:t>
      </w:r>
      <w:r w:rsidR="00061D34" w:rsidRPr="00061D34">
        <w:rPr>
          <w:rFonts w:ascii="Arial" w:hAnsi="Arial" w:cs="Arial"/>
          <w:b/>
          <w:bCs/>
          <w:sz w:val="24"/>
        </w:rPr>
        <w:t>/2019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 w:rsidP="00E62AA9">
      <w:pPr>
        <w:jc w:val="both"/>
      </w:pPr>
    </w:p>
    <w:p w:rsidR="00CE306F" w:rsidRDefault="00CE306F">
      <w:pPr>
        <w:ind w:left="567"/>
        <w:jc w:val="both"/>
      </w:pPr>
    </w:p>
    <w:p w:rsidR="00CE306F" w:rsidRDefault="00CE306F">
      <w:pPr>
        <w:ind w:left="567"/>
        <w:jc w:val="both"/>
      </w:pPr>
    </w:p>
    <w:p w:rsidR="00CE306F" w:rsidRDefault="00B35A1D">
      <w:pPr>
        <w:pStyle w:val="Nagwek2"/>
      </w:pPr>
      <w:r w:rsidRPr="00A50184">
        <w:t>WYKAZ USŁUG ZREALIZOWANYCH</w:t>
      </w:r>
      <w:r>
        <w:t xml:space="preserve"> PRZEZ WYKONAWCĘ W CIĄGU OSTATNICH TRZECH LAT </w:t>
      </w:r>
    </w:p>
    <w:p w:rsidR="00522423" w:rsidRDefault="00522423" w:rsidP="00522423">
      <w:pPr>
        <w:pStyle w:val="Default"/>
      </w:pPr>
    </w:p>
    <w:p w:rsidR="00522423" w:rsidRPr="00522423" w:rsidRDefault="00522423" w:rsidP="00522423">
      <w:r>
        <w:t xml:space="preserve"> </w:t>
      </w:r>
      <w:r>
        <w:rPr>
          <w:sz w:val="22"/>
          <w:szCs w:val="22"/>
        </w:rPr>
        <w:t xml:space="preserve">Wykaz wymagany jest w celu potwierdzenia warunku </w:t>
      </w:r>
    </w:p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rPr>
          <w:rFonts w:eastAsia="MS Minch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780"/>
        <w:gridCol w:w="1737"/>
        <w:gridCol w:w="3261"/>
      </w:tblGrid>
      <w:tr w:rsidR="00F07E06" w:rsidTr="00F07E06">
        <w:tc>
          <w:tcPr>
            <w:tcW w:w="790" w:type="dxa"/>
          </w:tcPr>
          <w:p w:rsidR="00F07E06" w:rsidRDefault="00F07E06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L. p.</w:t>
            </w:r>
          </w:p>
        </w:tc>
        <w:tc>
          <w:tcPr>
            <w:tcW w:w="3780" w:type="dxa"/>
          </w:tcPr>
          <w:p w:rsidR="00F07E06" w:rsidRPr="00CF52EB" w:rsidRDefault="00593514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bookmarkStart w:id="0" w:name="_GoBack"/>
            <w:bookmarkEnd w:id="0"/>
            <w:r w:rsidRPr="00CF52EB">
              <w:rPr>
                <w:rFonts w:ascii="Arial" w:eastAsia="MS Mincho" w:hAnsi="Arial" w:cs="Arial"/>
                <w:sz w:val="24"/>
              </w:rPr>
              <w:t>Rodzaj wykonanej</w:t>
            </w:r>
            <w:r w:rsidR="00F07E06" w:rsidRPr="00CF52EB">
              <w:rPr>
                <w:rFonts w:ascii="Arial" w:eastAsia="MS Mincho" w:hAnsi="Arial" w:cs="Arial"/>
                <w:sz w:val="24"/>
              </w:rPr>
              <w:t xml:space="preserve"> usług</w:t>
            </w:r>
            <w:r w:rsidRPr="00CF52EB">
              <w:rPr>
                <w:rFonts w:ascii="Arial" w:eastAsia="MS Mincho" w:hAnsi="Arial" w:cs="Arial"/>
                <w:sz w:val="24"/>
              </w:rPr>
              <w:t>i</w:t>
            </w:r>
            <w:r w:rsidR="00CF65C1" w:rsidRPr="00CF52EB">
              <w:rPr>
                <w:rFonts w:ascii="Arial" w:eastAsia="MS Mincho" w:hAnsi="Arial" w:cs="Arial"/>
                <w:sz w:val="24"/>
              </w:rPr>
              <w:t xml:space="preserve"> </w:t>
            </w:r>
            <w:r w:rsidR="00CF52EB" w:rsidRPr="00CF52EB">
              <w:rPr>
                <w:rFonts w:ascii="Arial" w:eastAsia="MS Mincho" w:hAnsi="Arial" w:cs="Arial"/>
                <w:sz w:val="24"/>
              </w:rPr>
              <w:t>,</w:t>
            </w:r>
          </w:p>
          <w:p w:rsidR="00593514" w:rsidRDefault="00593514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 w:rsidRPr="00CF52EB">
              <w:rPr>
                <w:rFonts w:ascii="Arial" w:eastAsia="MS Mincho" w:hAnsi="Arial" w:cs="Arial"/>
                <w:sz w:val="24"/>
              </w:rPr>
              <w:t>zakres t</w:t>
            </w:r>
            <w:r w:rsidR="00CF65C1" w:rsidRPr="00CF52EB">
              <w:rPr>
                <w:rFonts w:ascii="Arial" w:eastAsia="MS Mincho" w:hAnsi="Arial" w:cs="Arial"/>
                <w:sz w:val="24"/>
              </w:rPr>
              <w:t>ematyczny wykonanej usługi</w:t>
            </w:r>
          </w:p>
        </w:tc>
        <w:tc>
          <w:tcPr>
            <w:tcW w:w="1737" w:type="dxa"/>
          </w:tcPr>
          <w:p w:rsidR="00F07E06" w:rsidRDefault="00F07E06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Termin realizacji</w:t>
            </w:r>
          </w:p>
          <w:p w:rsidR="00F07E06" w:rsidRDefault="00F07E06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( czas trwania)</w:t>
            </w:r>
          </w:p>
        </w:tc>
        <w:tc>
          <w:tcPr>
            <w:tcW w:w="3261" w:type="dxa"/>
          </w:tcPr>
          <w:p w:rsidR="00F07E06" w:rsidRDefault="00F07E06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Podmiot zlecający/ odbierający usługę</w:t>
            </w:r>
          </w:p>
        </w:tc>
      </w:tr>
      <w:tr w:rsidR="00F07E06" w:rsidTr="00F07E06">
        <w:trPr>
          <w:trHeight w:val="4169"/>
        </w:trPr>
        <w:tc>
          <w:tcPr>
            <w:tcW w:w="790" w:type="dxa"/>
          </w:tcPr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3780" w:type="dxa"/>
          </w:tcPr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737" w:type="dxa"/>
          </w:tcPr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3261" w:type="dxa"/>
          </w:tcPr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  <w:p w:rsidR="00F07E06" w:rsidRDefault="00F07E06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</w:tr>
    </w:tbl>
    <w:p w:rsidR="00CE306F" w:rsidRDefault="00CE306F">
      <w:pPr>
        <w:pStyle w:val="Zwykytekst"/>
        <w:rPr>
          <w:rFonts w:eastAsia="MS Mincho"/>
        </w:rPr>
      </w:pPr>
    </w:p>
    <w:p w:rsidR="00CE306F" w:rsidRDefault="00CE306F" w:rsidP="00E62AA9">
      <w:pPr>
        <w:pStyle w:val="Zwykytekst"/>
        <w:rPr>
          <w:rFonts w:eastAsia="MS Mincho"/>
        </w:rPr>
      </w:pPr>
      <w:r>
        <w:rPr>
          <w:rFonts w:eastAsia="MS Mincho"/>
        </w:rPr>
        <w:t xml:space="preserve">              </w:t>
      </w:r>
    </w:p>
    <w:p w:rsidR="00CE306F" w:rsidRDefault="00CE306F">
      <w:pPr>
        <w:pStyle w:val="Zwykytekst"/>
        <w:ind w:left="4248"/>
        <w:rPr>
          <w:rFonts w:ascii="Arial" w:eastAsia="MS Mincho" w:hAnsi="Arial" w:cs="Arial"/>
        </w:rPr>
      </w:pPr>
      <w:r>
        <w:rPr>
          <w:rFonts w:eastAsia="MS Mincho"/>
        </w:rPr>
        <w:t xml:space="preserve">                                                              </w:t>
      </w:r>
      <w:r>
        <w:rPr>
          <w:rFonts w:ascii="Arial" w:eastAsia="MS Mincho" w:hAnsi="Arial" w:cs="Arial"/>
        </w:rPr>
        <w:t>................................................................</w:t>
      </w:r>
    </w:p>
    <w:p w:rsidR="00CE306F" w:rsidRDefault="00CE306F">
      <w:pPr>
        <w:pStyle w:val="Zwykyteks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 xml:space="preserve">   </w:t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  <w:t>Podpis osoby uprawnionej do składania</w:t>
      </w:r>
    </w:p>
    <w:p w:rsidR="00CE306F" w:rsidRDefault="00CE306F">
      <w:pPr>
        <w:ind w:left="4248"/>
        <w:rPr>
          <w:sz w:val="20"/>
        </w:rPr>
      </w:pPr>
      <w:r>
        <w:rPr>
          <w:rFonts w:eastAsia="MS Mincho"/>
          <w:sz w:val="20"/>
        </w:rPr>
        <w:t xml:space="preserve">  oświadczeń woli w imieniu Oferenta</w:t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  <w:t xml:space="preserve">  </w:t>
      </w: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  <w:r>
        <w:rPr>
          <w:rFonts w:eastAsia="MS Mincho"/>
          <w:sz w:val="20"/>
        </w:rPr>
        <w:t>Do wykazu należy załączyć dokumenty potwierdzające należyte wykonanie zamówienia (referencje, opinie  itp.)</w:t>
      </w:r>
    </w:p>
    <w:sectPr w:rsidR="00CE30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159" w:rsidRDefault="006B3159" w:rsidP="00061D34">
      <w:r>
        <w:separator/>
      </w:r>
    </w:p>
  </w:endnote>
  <w:endnote w:type="continuationSeparator" w:id="0">
    <w:p w:rsidR="006B3159" w:rsidRDefault="006B3159" w:rsidP="0006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D34" w:rsidRDefault="00061D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D34" w:rsidRDefault="00061D3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D34" w:rsidRDefault="00061D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159" w:rsidRDefault="006B3159" w:rsidP="00061D34">
      <w:r>
        <w:separator/>
      </w:r>
    </w:p>
  </w:footnote>
  <w:footnote w:type="continuationSeparator" w:id="0">
    <w:p w:rsidR="006B3159" w:rsidRDefault="006B3159" w:rsidP="0006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D34" w:rsidRDefault="00061D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D34" w:rsidRDefault="00061D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D34" w:rsidRDefault="00061D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ED5"/>
    <w:rsid w:val="000476D3"/>
    <w:rsid w:val="00061D34"/>
    <w:rsid w:val="00307B79"/>
    <w:rsid w:val="00367C22"/>
    <w:rsid w:val="00375DA6"/>
    <w:rsid w:val="00522423"/>
    <w:rsid w:val="00593514"/>
    <w:rsid w:val="006362D3"/>
    <w:rsid w:val="006B3159"/>
    <w:rsid w:val="008C2497"/>
    <w:rsid w:val="00A50184"/>
    <w:rsid w:val="00AD4ED5"/>
    <w:rsid w:val="00B35A1D"/>
    <w:rsid w:val="00B813CE"/>
    <w:rsid w:val="00CC524A"/>
    <w:rsid w:val="00CE306F"/>
    <w:rsid w:val="00CF52EB"/>
    <w:rsid w:val="00CF65C1"/>
    <w:rsid w:val="00DD3877"/>
    <w:rsid w:val="00DE3D6C"/>
    <w:rsid w:val="00E62AA9"/>
    <w:rsid w:val="00EC65F9"/>
    <w:rsid w:val="00ED2516"/>
    <w:rsid w:val="00F07E06"/>
    <w:rsid w:val="00F3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52242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061D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61D34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52242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061D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61D34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65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Sylwia Banach</dc:creator>
  <cp:lastModifiedBy>Sylwia Banach</cp:lastModifiedBy>
  <cp:revision>4</cp:revision>
  <cp:lastPrinted>1900-12-31T23:00:00Z</cp:lastPrinted>
  <dcterms:created xsi:type="dcterms:W3CDTF">2019-06-07T10:11:00Z</dcterms:created>
  <dcterms:modified xsi:type="dcterms:W3CDTF">2019-06-07T10:19:00Z</dcterms:modified>
</cp:coreProperties>
</file>