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AF5B2E" w:rsidRPr="00AF5B2E" w:rsidRDefault="00AF5B2E" w:rsidP="00CE3270">
      <w:pPr>
        <w:spacing w:line="360" w:lineRule="auto"/>
        <w:rPr>
          <w:b/>
          <w:bCs/>
          <w:color w:val="000000"/>
          <w:sz w:val="24"/>
        </w:rPr>
      </w:pPr>
      <w:r w:rsidRPr="00AF5B2E">
        <w:rPr>
          <w:b/>
          <w:bCs/>
          <w:color w:val="000000"/>
          <w:sz w:val="24"/>
        </w:rPr>
        <w:t>Politechnika Rzeszowska</w:t>
      </w:r>
    </w:p>
    <w:p w:rsidR="00CE3270" w:rsidRDefault="00AF5B2E" w:rsidP="00CE3270">
      <w:pPr>
        <w:spacing w:line="360" w:lineRule="auto"/>
        <w:rPr>
          <w:b/>
          <w:bCs/>
          <w:color w:val="000000"/>
          <w:sz w:val="24"/>
        </w:rPr>
      </w:pPr>
      <w:r w:rsidRPr="00AF5B2E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AF5B2E" w:rsidP="00CE3270">
      <w:pPr>
        <w:spacing w:line="360" w:lineRule="auto"/>
        <w:rPr>
          <w:color w:val="000000"/>
          <w:sz w:val="24"/>
        </w:rPr>
      </w:pPr>
      <w:r w:rsidRPr="00AF5B2E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AF5B2E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AF5B2E" w:rsidP="00CE3270">
      <w:pPr>
        <w:spacing w:line="360" w:lineRule="auto"/>
        <w:rPr>
          <w:color w:val="000000"/>
          <w:sz w:val="24"/>
        </w:rPr>
      </w:pPr>
      <w:r w:rsidRPr="00AF5B2E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AF5B2E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AF5B2E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F5B2E" w:rsidRPr="00AF5B2E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AF5B2E" w:rsidRPr="00AF5B2E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930A7A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F5B2E" w:rsidRPr="00AF5B2E">
        <w:rPr>
          <w:b/>
          <w:color w:val="000000"/>
          <w:sz w:val="24"/>
        </w:rPr>
        <w:t xml:space="preserve">Wykonanie adaptacji programu badań prefabrykatu łukowego dla Zakład Dróg i Mostów </w:t>
      </w:r>
      <w:proofErr w:type="spellStart"/>
      <w:r w:rsidR="00AF5B2E" w:rsidRPr="00AF5B2E">
        <w:rPr>
          <w:b/>
          <w:color w:val="000000"/>
          <w:sz w:val="24"/>
        </w:rPr>
        <w:t>PRz.</w:t>
      </w:r>
      <w:proofErr w:type="spellEnd"/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F5B2E" w:rsidTr="00872E0D">
        <w:trPr>
          <w:cantSplit/>
        </w:trPr>
        <w:tc>
          <w:tcPr>
            <w:tcW w:w="9640" w:type="dxa"/>
          </w:tcPr>
          <w:p w:rsidR="00AF5B2E" w:rsidRDefault="00AF5B2E" w:rsidP="00872E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F5B2E">
              <w:rPr>
                <w:sz w:val="24"/>
              </w:rPr>
              <w:t xml:space="preserve">Wykonanie adaptacji programu badań prefabrykatu łukowego dla Zakład Dróg i Mostów </w:t>
            </w:r>
            <w:proofErr w:type="spellStart"/>
            <w:r w:rsidRPr="00AF5B2E">
              <w:rPr>
                <w:sz w:val="24"/>
              </w:rPr>
              <w:t>PRz.</w:t>
            </w:r>
            <w:proofErr w:type="spellEnd"/>
          </w:p>
          <w:p w:rsidR="00AF5B2E" w:rsidRDefault="00AF5B2E" w:rsidP="00872E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F5B2E">
              <w:rPr>
                <w:b/>
                <w:sz w:val="24"/>
              </w:rPr>
              <w:t>mgr inż. Mateusz Stefańczyk</w:t>
            </w:r>
          </w:p>
          <w:p w:rsidR="00AF5B2E" w:rsidRDefault="00AF5B2E" w:rsidP="00872E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F5B2E">
              <w:rPr>
                <w:b/>
                <w:sz w:val="24"/>
              </w:rPr>
              <w:t>80-107</w:t>
            </w:r>
            <w:r>
              <w:rPr>
                <w:b/>
                <w:sz w:val="24"/>
              </w:rPr>
              <w:t xml:space="preserve"> </w:t>
            </w:r>
            <w:r w:rsidRPr="00AF5B2E">
              <w:rPr>
                <w:b/>
                <w:sz w:val="24"/>
              </w:rPr>
              <w:t>Gdańsk</w:t>
            </w:r>
          </w:p>
          <w:p w:rsidR="00AF5B2E" w:rsidRDefault="00AF5B2E" w:rsidP="00872E0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F5B2E">
              <w:rPr>
                <w:b/>
                <w:sz w:val="24"/>
              </w:rPr>
              <w:t>ul. Malczewskiego</w:t>
            </w:r>
            <w:r>
              <w:rPr>
                <w:b/>
                <w:sz w:val="24"/>
              </w:rPr>
              <w:t xml:space="preserve"> </w:t>
            </w:r>
            <w:r w:rsidRPr="00AF5B2E">
              <w:rPr>
                <w:b/>
                <w:sz w:val="24"/>
              </w:rPr>
              <w:t>7/27</w:t>
            </w:r>
          </w:p>
          <w:p w:rsidR="00AF5B2E" w:rsidRDefault="00AF5B2E" w:rsidP="00872E0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F5B2E">
              <w:rPr>
                <w:b/>
                <w:sz w:val="24"/>
              </w:rPr>
              <w:t>20 000.00 zł</w:t>
            </w:r>
          </w:p>
          <w:p w:rsidR="00AF5B2E" w:rsidRPr="00253031" w:rsidRDefault="00AF5B2E" w:rsidP="00872E0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F5B2E" w:rsidRDefault="00AF5B2E" w:rsidP="00872E0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F5B2E">
              <w:rPr>
                <w:sz w:val="24"/>
              </w:rPr>
              <w:t>najkorzystniejsza oferta wg przyjętych kryteriów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49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3828"/>
        <w:gridCol w:w="1701"/>
        <w:gridCol w:w="2693"/>
      </w:tblGrid>
      <w:tr w:rsidR="006259FB" w:rsidRPr="006259FB" w:rsidTr="006259FB">
        <w:trPr>
          <w:cantSplit/>
          <w:trHeight w:val="611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9FB" w:rsidRPr="006259FB" w:rsidRDefault="006259FB" w:rsidP="006259FB">
            <w:pPr>
              <w:jc w:val="center"/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9FB" w:rsidRPr="006259FB" w:rsidRDefault="006259FB" w:rsidP="006259FB">
            <w:pPr>
              <w:jc w:val="center"/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Firma (nazwa) lub nazwisko oraz</w:t>
            </w:r>
            <w:r w:rsidRPr="006259FB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9FB" w:rsidRPr="006259FB" w:rsidRDefault="006259FB" w:rsidP="006259FB">
            <w:pPr>
              <w:spacing w:after="120"/>
              <w:jc w:val="center"/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Cena oferty brutto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9FB" w:rsidRPr="006259FB" w:rsidRDefault="006259FB" w:rsidP="006259FB">
            <w:pPr>
              <w:spacing w:after="120"/>
              <w:jc w:val="center"/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Uwagi</w:t>
            </w:r>
          </w:p>
        </w:tc>
      </w:tr>
      <w:tr w:rsidR="006259FB" w:rsidRPr="006259FB" w:rsidTr="006259FB">
        <w:trPr>
          <w:cantSplit/>
          <w:trHeight w:val="74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9FB" w:rsidRPr="006259FB" w:rsidRDefault="006259FB" w:rsidP="006259FB">
            <w:pPr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9FB" w:rsidRPr="006259FB" w:rsidRDefault="006259FB" w:rsidP="006259FB">
            <w:pPr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mgr inż. Mateusz Stefańczyk</w:t>
            </w:r>
          </w:p>
          <w:p w:rsidR="006259FB" w:rsidRPr="006259FB" w:rsidRDefault="006259FB" w:rsidP="006259FB">
            <w:pPr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ul. Malczewskiego 7/27</w:t>
            </w:r>
          </w:p>
          <w:p w:rsidR="006259FB" w:rsidRPr="006259FB" w:rsidRDefault="006259FB" w:rsidP="006259FB">
            <w:pPr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80-107 Gdańsk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9FB" w:rsidRPr="006259FB" w:rsidRDefault="006259FB" w:rsidP="006259FB">
            <w:pPr>
              <w:rPr>
                <w:rFonts w:ascii="Tahoma" w:hAnsi="Tahoma" w:cs="Tahoma"/>
              </w:rPr>
            </w:pPr>
            <w:r w:rsidRPr="006259FB">
              <w:rPr>
                <w:rFonts w:ascii="Tahoma" w:hAnsi="Tahoma" w:cs="Tahoma"/>
              </w:rPr>
              <w:t>20 000.00 zł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9FB" w:rsidRPr="006259FB" w:rsidRDefault="006259FB" w:rsidP="006259FB">
            <w:pPr>
              <w:rPr>
                <w:rFonts w:ascii="Tahoma" w:hAnsi="Tahoma" w:cs="Tahoma"/>
              </w:rPr>
            </w:pPr>
          </w:p>
        </w:tc>
      </w:tr>
    </w:tbl>
    <w:p w:rsidR="006259FB" w:rsidRPr="00D5444F" w:rsidRDefault="006259FB" w:rsidP="00CE3270">
      <w:pPr>
        <w:spacing w:before="120" w:after="120"/>
        <w:jc w:val="both"/>
        <w:rPr>
          <w:color w:val="000000"/>
          <w:sz w:val="24"/>
          <w:szCs w:val="24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AF5B2E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AF5B2E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AF5B2E">
        <w:rPr>
          <w:sz w:val="24"/>
        </w:rPr>
        <w:t>2019-06-06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930A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376" w:rsidRDefault="00106376">
      <w:r>
        <w:separator/>
      </w:r>
    </w:p>
  </w:endnote>
  <w:endnote w:type="continuationSeparator" w:id="0">
    <w:p w:rsidR="00106376" w:rsidRDefault="00106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B2E" w:rsidRDefault="00AF5B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6259F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259F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259F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B2E" w:rsidRDefault="00AF5B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376" w:rsidRDefault="00106376">
      <w:r>
        <w:separator/>
      </w:r>
    </w:p>
  </w:footnote>
  <w:footnote w:type="continuationSeparator" w:id="0">
    <w:p w:rsidR="00106376" w:rsidRDefault="00106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B2E" w:rsidRDefault="00AF5B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B2E" w:rsidRDefault="00AF5B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5B2E" w:rsidRDefault="00AF5B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376"/>
    <w:rsid w:val="00022539"/>
    <w:rsid w:val="00106376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6259FB"/>
    <w:rsid w:val="007124E4"/>
    <w:rsid w:val="00745012"/>
    <w:rsid w:val="008F7AA7"/>
    <w:rsid w:val="00930A7A"/>
    <w:rsid w:val="00987E41"/>
    <w:rsid w:val="00AE783C"/>
    <w:rsid w:val="00AF5B2E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3E62FA-ACE0-4135-A60D-098288076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paragraph" w:styleId="Tekstdymka">
    <w:name w:val="Balloon Text"/>
    <w:basedOn w:val="Normalny"/>
    <w:link w:val="TekstdymkaZnak"/>
    <w:rsid w:val="006259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59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politechnika</dc:creator>
  <cp:keywords/>
  <cp:lastModifiedBy>politechnika</cp:lastModifiedBy>
  <cp:revision>2</cp:revision>
  <cp:lastPrinted>2019-06-06T10:05:00Z</cp:lastPrinted>
  <dcterms:created xsi:type="dcterms:W3CDTF">2019-06-06T10:05:00Z</dcterms:created>
  <dcterms:modified xsi:type="dcterms:W3CDTF">2019-06-06T10:05:00Z</dcterms:modified>
</cp:coreProperties>
</file>