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AF9" w:rsidRPr="00643C6F" w:rsidRDefault="00F11AF9" w:rsidP="00F11AF9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Załącznik nr </w:t>
      </w:r>
      <w:r w:rsidRPr="00E20DAC">
        <w:rPr>
          <w:b/>
          <w:sz w:val="22"/>
          <w:szCs w:val="22"/>
        </w:rPr>
        <w:t>1</w:t>
      </w:r>
    </w:p>
    <w:p w:rsidR="00F11AF9" w:rsidRDefault="00F11AF9" w:rsidP="00F11AF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F11AF9" w:rsidRDefault="00F11AF9" w:rsidP="00F11AF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11AF9" w:rsidRDefault="00F11AF9" w:rsidP="00F11AF9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F11AF9" w:rsidRDefault="00F11AF9" w:rsidP="00F11AF9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F11AF9" w:rsidRDefault="00F11AF9" w:rsidP="00F11AF9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F11AF9" w:rsidRPr="00166B77" w:rsidRDefault="00F11AF9" w:rsidP="00F11AF9">
      <w:pPr>
        <w:tabs>
          <w:tab w:val="right" w:pos="9000"/>
        </w:tabs>
        <w:spacing w:line="360" w:lineRule="auto"/>
      </w:pPr>
      <w:r w:rsidRPr="00166B77">
        <w:t>POWIAT:…………………………………WOJEWÓDZTWO …………………………….</w:t>
      </w:r>
    </w:p>
    <w:p w:rsidR="00F11AF9" w:rsidRDefault="00F11AF9" w:rsidP="00F11AF9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F11AF9" w:rsidRDefault="00F11AF9" w:rsidP="00F11AF9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F11AF9" w:rsidRDefault="00F11AF9" w:rsidP="00F11AF9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F11AF9" w:rsidRDefault="00F11AF9" w:rsidP="00F11AF9">
      <w:pPr>
        <w:spacing w:line="360" w:lineRule="auto"/>
      </w:pPr>
      <w:r>
        <w:t>Do: Nazwa i siedziba Zamawiającego:</w:t>
      </w:r>
    </w:p>
    <w:p w:rsidR="00F11AF9" w:rsidRPr="00E20DAC" w:rsidRDefault="00F11AF9" w:rsidP="00F11AF9">
      <w:pPr>
        <w:ind w:right="-110"/>
        <w:rPr>
          <w:b/>
        </w:rPr>
      </w:pPr>
      <w:r w:rsidRPr="00E20DAC">
        <w:rPr>
          <w:b/>
        </w:rPr>
        <w:t xml:space="preserve">Akademia Górniczo </w:t>
      </w:r>
      <w:r>
        <w:rPr>
          <w:b/>
        </w:rPr>
        <w:t>–</w:t>
      </w:r>
      <w:r w:rsidRPr="00E20DAC">
        <w:rPr>
          <w:b/>
        </w:rPr>
        <w:t xml:space="preserve"> Hutnicza</w:t>
      </w:r>
      <w:r>
        <w:rPr>
          <w:b/>
        </w:rPr>
        <w:t xml:space="preserve"> </w:t>
      </w:r>
      <w:r w:rsidRPr="00E20DAC">
        <w:rPr>
          <w:b/>
        </w:rPr>
        <w:t>im. Stanisława Staszica w Krakowie</w:t>
      </w:r>
    </w:p>
    <w:p w:rsidR="00F11AF9" w:rsidRDefault="00F11AF9" w:rsidP="00F11AF9">
      <w:pPr>
        <w:ind w:right="-110"/>
        <w:rPr>
          <w:b/>
        </w:rPr>
      </w:pPr>
      <w:r w:rsidRPr="00E20DAC">
        <w:rPr>
          <w:b/>
        </w:rPr>
        <w:t>Dział Zamówień Publicznych</w:t>
      </w:r>
      <w:r>
        <w:rPr>
          <w:b/>
        </w:rPr>
        <w:t xml:space="preserve">  </w:t>
      </w:r>
    </w:p>
    <w:p w:rsidR="00F11AF9" w:rsidRDefault="00F11AF9" w:rsidP="00F11AF9">
      <w:pPr>
        <w:ind w:right="-110"/>
        <w:rPr>
          <w:b/>
        </w:rPr>
      </w:pPr>
      <w:r w:rsidRPr="00E20DAC">
        <w:rPr>
          <w:b/>
        </w:rPr>
        <w:t>Al. Mickiewicza</w:t>
      </w:r>
      <w:r>
        <w:rPr>
          <w:b/>
        </w:rPr>
        <w:t xml:space="preserve"> </w:t>
      </w:r>
      <w:r w:rsidRPr="00E20DAC">
        <w:rPr>
          <w:b/>
        </w:rPr>
        <w:t>30</w:t>
      </w:r>
      <w:r>
        <w:rPr>
          <w:b/>
        </w:rPr>
        <w:t xml:space="preserve">, </w:t>
      </w:r>
      <w:r w:rsidRPr="00E20DAC">
        <w:rPr>
          <w:b/>
        </w:rPr>
        <w:t>30-059</w:t>
      </w:r>
      <w:r>
        <w:rPr>
          <w:b/>
        </w:rPr>
        <w:t xml:space="preserve"> </w:t>
      </w:r>
      <w:r w:rsidRPr="00E20DAC">
        <w:rPr>
          <w:b/>
        </w:rPr>
        <w:t>Kraków</w:t>
      </w:r>
      <w:r>
        <w:rPr>
          <w:b/>
        </w:rPr>
        <w:t xml:space="preserve">,  </w:t>
      </w:r>
    </w:p>
    <w:p w:rsidR="00F11AF9" w:rsidRDefault="00F11AF9" w:rsidP="00F11AF9">
      <w:pPr>
        <w:widowControl w:val="0"/>
        <w:ind w:right="1"/>
      </w:pPr>
      <w:r>
        <w:t xml:space="preserve">Przystępując do postępowania o udzielenie zamówienia publicznego, którego przedmiotem jest </w:t>
      </w:r>
      <w:r w:rsidR="00893A83" w:rsidRPr="00893A83">
        <w:rPr>
          <w:b/>
        </w:rPr>
        <w:t>dostawa wraz z montażem wyposażenia meblowego salki konferencyjnej i pokoju biurowego oraz stałej zabudowy aneksu kuchennego z urządzeniami dla Uczelnianego Centrum Informatyki - KC-</w:t>
      </w:r>
      <w:proofErr w:type="spellStart"/>
      <w:r w:rsidR="00893A83" w:rsidRPr="00893A83">
        <w:rPr>
          <w:b/>
        </w:rPr>
        <w:t>zp</w:t>
      </w:r>
      <w:proofErr w:type="spellEnd"/>
      <w:r w:rsidR="00893A83" w:rsidRPr="00893A83">
        <w:rPr>
          <w:b/>
        </w:rPr>
        <w:t>. 272-280/19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793D03" w:rsidRDefault="001D7E63" w:rsidP="00F11AF9">
      <w:pPr>
        <w:widowControl w:val="0"/>
        <w:ind w:right="1"/>
      </w:pPr>
      <w:r>
        <w:t>Zadanie częściowe nr 1: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01"/>
        <w:gridCol w:w="2551"/>
        <w:gridCol w:w="709"/>
        <w:gridCol w:w="1417"/>
        <w:gridCol w:w="993"/>
        <w:gridCol w:w="708"/>
        <w:gridCol w:w="1276"/>
      </w:tblGrid>
      <w:tr w:rsidR="00F11AF9" w:rsidRPr="00A45F75" w:rsidTr="00A7297B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Nazwa elementu</w:t>
            </w:r>
          </w:p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Producent</w:t>
            </w:r>
          </w:p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/model lub wyrób własny 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Ilość</w:t>
            </w:r>
            <w:r w:rsidRPr="00A45F75">
              <w:rPr>
                <w:b/>
                <w:sz w:val="20"/>
                <w:szCs w:val="20"/>
              </w:rPr>
              <w:br/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Cena jednostkowa netto </w:t>
            </w:r>
            <w:r w:rsidRPr="00A45F75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Wartość netto</w:t>
            </w:r>
          </w:p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VAT</w:t>
            </w:r>
          </w:p>
          <w:p w:rsidR="00F11AF9" w:rsidRPr="00A45F75" w:rsidRDefault="00F11AF9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[%]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Wartość brutto </w:t>
            </w:r>
          </w:p>
          <w:p w:rsidR="00F11AF9" w:rsidRPr="00A45F75" w:rsidRDefault="00F11AF9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[PLN]</w:t>
            </w:r>
          </w:p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 xml:space="preserve"> (z doliczonym </w:t>
            </w:r>
            <w:r w:rsidRPr="00A45F75">
              <w:rPr>
                <w:b/>
                <w:sz w:val="20"/>
                <w:szCs w:val="20"/>
              </w:rPr>
              <w:t>VAT)</w:t>
            </w:r>
          </w:p>
        </w:tc>
      </w:tr>
      <w:tr w:rsidR="00F11AF9" w:rsidRPr="00A45F75" w:rsidTr="00A7297B">
        <w:trPr>
          <w:trHeight w:val="234"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bottom w:val="single" w:sz="12" w:space="0" w:color="auto"/>
              <w:right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8</w:t>
            </w:r>
          </w:p>
        </w:tc>
      </w:tr>
      <w:tr w:rsidR="00F11AF9" w:rsidRPr="00A45F75" w:rsidTr="00A7297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F11AF9" w:rsidRPr="00A45F75" w:rsidRDefault="00F11AF9" w:rsidP="00DF695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11AF9" w:rsidRPr="00A45F75" w:rsidRDefault="001D7E63" w:rsidP="00793D03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Stół składan</w:t>
            </w:r>
            <w:r w:rsidR="00F957EE">
              <w:rPr>
                <w:b/>
                <w:sz w:val="20"/>
                <w:szCs w:val="20"/>
              </w:rPr>
              <w:t>y</w:t>
            </w:r>
          </w:p>
        </w:tc>
        <w:tc>
          <w:tcPr>
            <w:tcW w:w="2551" w:type="dxa"/>
          </w:tcPr>
          <w:p w:rsidR="00F11AF9" w:rsidRPr="00A45F75" w:rsidRDefault="00F11AF9" w:rsidP="00DF695F">
            <w:pPr>
              <w:ind w:right="71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F11AF9" w:rsidRPr="00A45F75" w:rsidRDefault="001D7E63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</w:tr>
      <w:tr w:rsidR="00F11AF9" w:rsidRPr="00A45F75" w:rsidTr="00A7297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F11AF9" w:rsidRPr="00A45F75" w:rsidRDefault="00F11AF9" w:rsidP="00DF695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11AF9" w:rsidRPr="00A45F75" w:rsidRDefault="001D7E63" w:rsidP="00DF695F">
            <w:pPr>
              <w:ind w:right="72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Krzesło stałe</w:t>
            </w:r>
          </w:p>
        </w:tc>
        <w:tc>
          <w:tcPr>
            <w:tcW w:w="2551" w:type="dxa"/>
          </w:tcPr>
          <w:p w:rsidR="00F11AF9" w:rsidRPr="00A45F75" w:rsidRDefault="00F11AF9" w:rsidP="00DF695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F11AF9" w:rsidRPr="00A45F75" w:rsidRDefault="001D7E63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26</w:t>
            </w:r>
          </w:p>
        </w:tc>
        <w:tc>
          <w:tcPr>
            <w:tcW w:w="1417" w:type="dxa"/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</w:tr>
      <w:tr w:rsidR="001D7E63" w:rsidRPr="00A45F75" w:rsidTr="00A7297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1D7E63" w:rsidRPr="00A45F75" w:rsidRDefault="001D7E63" w:rsidP="00DF695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D7E63" w:rsidRPr="00A45F75" w:rsidRDefault="001D7E63" w:rsidP="00DF695F">
            <w:pPr>
              <w:ind w:right="72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Krzesło obrotowe</w:t>
            </w:r>
          </w:p>
        </w:tc>
        <w:tc>
          <w:tcPr>
            <w:tcW w:w="2551" w:type="dxa"/>
          </w:tcPr>
          <w:p w:rsidR="001D7E63" w:rsidRPr="00A45F75" w:rsidRDefault="001D7E63" w:rsidP="00DF695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D7E63" w:rsidRPr="00A45F75" w:rsidRDefault="001D7E63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</w:tr>
      <w:tr w:rsidR="001D7E63" w:rsidRPr="00A45F75" w:rsidTr="00A7297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1D7E63" w:rsidRPr="00A45F75" w:rsidRDefault="001D7E63" w:rsidP="00DF695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D7E63" w:rsidRPr="00A45F75" w:rsidRDefault="001D7E63" w:rsidP="00DF695F">
            <w:pPr>
              <w:ind w:right="72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Biurko</w:t>
            </w:r>
          </w:p>
        </w:tc>
        <w:tc>
          <w:tcPr>
            <w:tcW w:w="2551" w:type="dxa"/>
          </w:tcPr>
          <w:p w:rsidR="001D7E63" w:rsidRPr="00A45F75" w:rsidRDefault="001D7E63" w:rsidP="00DF695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D7E63" w:rsidRPr="00A45F75" w:rsidRDefault="001D7E63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</w:tr>
      <w:tr w:rsidR="001D7E63" w:rsidRPr="00A45F75" w:rsidTr="00A7297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1D7E63" w:rsidRPr="00A45F75" w:rsidRDefault="001D7E63" w:rsidP="00DF695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D7E63" w:rsidRPr="00A45F75" w:rsidRDefault="001D7E63" w:rsidP="00DF695F">
            <w:pPr>
              <w:ind w:right="72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Stolik</w:t>
            </w:r>
          </w:p>
        </w:tc>
        <w:tc>
          <w:tcPr>
            <w:tcW w:w="2551" w:type="dxa"/>
          </w:tcPr>
          <w:p w:rsidR="001D7E63" w:rsidRPr="00A45F75" w:rsidRDefault="001D7E63" w:rsidP="00DF695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D7E63" w:rsidRPr="00A45F75" w:rsidRDefault="001D7E63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</w:tr>
      <w:tr w:rsidR="001D7E63" w:rsidRPr="00A45F75" w:rsidTr="00A7297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1D7E63" w:rsidRPr="00A45F75" w:rsidRDefault="001D7E63" w:rsidP="00DF695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D7E63" w:rsidRPr="00A45F75" w:rsidRDefault="001D7E63" w:rsidP="001A05E1">
            <w:pPr>
              <w:ind w:right="72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S</w:t>
            </w:r>
            <w:r w:rsidR="00275CC7">
              <w:rPr>
                <w:b/>
                <w:sz w:val="20"/>
                <w:szCs w:val="20"/>
              </w:rPr>
              <w:t>zaf</w:t>
            </w:r>
            <w:bookmarkStart w:id="0" w:name="_GoBack"/>
            <w:bookmarkEnd w:id="0"/>
            <w:r w:rsidR="001A05E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2551" w:type="dxa"/>
          </w:tcPr>
          <w:p w:rsidR="001D7E63" w:rsidRPr="00A45F75" w:rsidRDefault="001D7E63" w:rsidP="00DF695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D7E63" w:rsidRPr="00A45F75" w:rsidRDefault="001D7E63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</w:tr>
      <w:tr w:rsidR="00F11AF9" w:rsidRPr="00A45F75" w:rsidTr="00A7297B">
        <w:trPr>
          <w:trHeight w:val="163"/>
        </w:trPr>
        <w:tc>
          <w:tcPr>
            <w:tcW w:w="6946" w:type="dxa"/>
            <w:gridSpan w:val="5"/>
            <w:tcBorders>
              <w:left w:val="single" w:sz="12" w:space="0" w:color="auto"/>
            </w:tcBorders>
          </w:tcPr>
          <w:p w:rsidR="00F11AF9" w:rsidRPr="00A45F75" w:rsidRDefault="00F11AF9" w:rsidP="00DF695F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                                                                                 RAZEM:</w:t>
            </w:r>
          </w:p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Słownie brutto: ……………………………………………………………</w:t>
            </w:r>
          </w:p>
        </w:tc>
        <w:tc>
          <w:tcPr>
            <w:tcW w:w="993" w:type="dxa"/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</w:tr>
    </w:tbl>
    <w:p w:rsidR="001D7E63" w:rsidRDefault="001D7E63" w:rsidP="001D7E63">
      <w:pPr>
        <w:widowControl w:val="0"/>
        <w:ind w:right="1"/>
      </w:pPr>
      <w:r>
        <w:t>Zadanie częściowe nr 2: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2268"/>
        <w:gridCol w:w="709"/>
        <w:gridCol w:w="1417"/>
        <w:gridCol w:w="993"/>
        <w:gridCol w:w="708"/>
        <w:gridCol w:w="1276"/>
      </w:tblGrid>
      <w:tr w:rsidR="001D7E63" w:rsidRPr="00A45F75" w:rsidTr="00D222DB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Nazwa elementu</w:t>
            </w:r>
          </w:p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Producent</w:t>
            </w:r>
          </w:p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/model lub wyrób własny 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Ilość</w:t>
            </w:r>
            <w:r w:rsidRPr="00A45F75">
              <w:rPr>
                <w:b/>
                <w:sz w:val="20"/>
                <w:szCs w:val="20"/>
              </w:rPr>
              <w:br/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Cena jednostkowa netto </w:t>
            </w:r>
            <w:r w:rsidRPr="00A45F75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Wartość netto</w:t>
            </w:r>
          </w:p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VAT</w:t>
            </w:r>
          </w:p>
          <w:p w:rsidR="001D7E63" w:rsidRPr="00A45F75" w:rsidRDefault="001D7E63" w:rsidP="0002637C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[%]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Wartość brutto </w:t>
            </w:r>
          </w:p>
          <w:p w:rsidR="001D7E63" w:rsidRPr="00A45F75" w:rsidRDefault="001D7E63" w:rsidP="0002637C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[PLN]</w:t>
            </w:r>
          </w:p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 xml:space="preserve"> (z doliczonym </w:t>
            </w:r>
            <w:r w:rsidRPr="00A45F75">
              <w:rPr>
                <w:b/>
                <w:sz w:val="20"/>
                <w:szCs w:val="20"/>
              </w:rPr>
              <w:t>VAT)</w:t>
            </w:r>
          </w:p>
        </w:tc>
      </w:tr>
      <w:tr w:rsidR="001D7E63" w:rsidRPr="00A45F75" w:rsidTr="00D222DB">
        <w:trPr>
          <w:trHeight w:val="234"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bottom w:val="single" w:sz="12" w:space="0" w:color="auto"/>
              <w:right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8</w:t>
            </w:r>
          </w:p>
        </w:tc>
      </w:tr>
      <w:tr w:rsidR="001D7E63" w:rsidRPr="00A45F75" w:rsidTr="00D222D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1D7E63" w:rsidRPr="00A45F75" w:rsidRDefault="001D7E63" w:rsidP="001D7E63">
            <w:p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1.</w:t>
            </w:r>
          </w:p>
        </w:tc>
        <w:tc>
          <w:tcPr>
            <w:tcW w:w="1984" w:type="dxa"/>
          </w:tcPr>
          <w:p w:rsidR="001D7E63" w:rsidRDefault="001D7E63" w:rsidP="0002637C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Aneks kuchenny</w:t>
            </w:r>
            <w:r w:rsidR="00A45F75" w:rsidRPr="00A45F75">
              <w:rPr>
                <w:b/>
                <w:sz w:val="20"/>
                <w:szCs w:val="20"/>
              </w:rPr>
              <w:t xml:space="preserve"> wraz </w:t>
            </w:r>
            <w:r w:rsidR="00A45F75" w:rsidRPr="00A45F75">
              <w:rPr>
                <w:b/>
                <w:sz w:val="20"/>
                <w:szCs w:val="20"/>
              </w:rPr>
              <w:br/>
              <w:t>z urządzeniami</w:t>
            </w:r>
            <w:r w:rsidR="00D222DB">
              <w:rPr>
                <w:b/>
                <w:sz w:val="20"/>
                <w:szCs w:val="20"/>
              </w:rPr>
              <w:t>:</w:t>
            </w:r>
          </w:p>
          <w:p w:rsidR="00D222DB" w:rsidRDefault="00D222DB" w:rsidP="0002637C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MIKROFALÓWKA</w:t>
            </w:r>
          </w:p>
          <w:p w:rsidR="00D222DB" w:rsidRDefault="00D222DB" w:rsidP="0002637C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LODÓWKA</w:t>
            </w:r>
          </w:p>
          <w:p w:rsidR="00D222DB" w:rsidRDefault="00D222DB" w:rsidP="0002637C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ZMYWARKA</w:t>
            </w:r>
          </w:p>
          <w:p w:rsidR="00D222DB" w:rsidRDefault="00D222DB" w:rsidP="0002637C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BOJLER</w:t>
            </w:r>
          </w:p>
          <w:p w:rsidR="00D222DB" w:rsidRPr="00A45F75" w:rsidRDefault="00D222DB" w:rsidP="0002637C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ZLEW</w:t>
            </w:r>
          </w:p>
        </w:tc>
        <w:tc>
          <w:tcPr>
            <w:tcW w:w="2268" w:type="dxa"/>
          </w:tcPr>
          <w:p w:rsidR="001D7E63" w:rsidRDefault="001D7E63" w:rsidP="0002637C">
            <w:pPr>
              <w:ind w:right="71"/>
              <w:rPr>
                <w:b/>
                <w:sz w:val="20"/>
                <w:szCs w:val="20"/>
              </w:rPr>
            </w:pPr>
          </w:p>
          <w:p w:rsidR="00D222DB" w:rsidRDefault="00D222DB" w:rsidP="0002637C">
            <w:pPr>
              <w:ind w:right="71"/>
              <w:rPr>
                <w:b/>
                <w:sz w:val="20"/>
                <w:szCs w:val="20"/>
              </w:rPr>
            </w:pPr>
          </w:p>
          <w:p w:rsidR="00D222DB" w:rsidRDefault="00D222DB" w:rsidP="00D222DB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        P</w:t>
            </w:r>
            <w:r w:rsidRPr="00D222DB">
              <w:rPr>
                <w:b/>
                <w:sz w:val="20"/>
                <w:szCs w:val="20"/>
                <w:u w:val="single"/>
              </w:rPr>
              <w:t>roducent /model</w:t>
            </w:r>
          </w:p>
          <w:p w:rsidR="00D222DB" w:rsidRPr="00D222DB" w:rsidRDefault="00D222DB" w:rsidP="00D222DB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……………………………………………………</w:t>
            </w:r>
            <w:r>
              <w:rPr>
                <w:b/>
                <w:sz w:val="20"/>
                <w:szCs w:val="20"/>
                <w:u w:val="single"/>
              </w:rPr>
              <w:lastRenderedPageBreak/>
              <w:t>………………………………………………………………………………..</w:t>
            </w:r>
          </w:p>
        </w:tc>
        <w:tc>
          <w:tcPr>
            <w:tcW w:w="709" w:type="dxa"/>
          </w:tcPr>
          <w:p w:rsidR="001D7E63" w:rsidRPr="00A45F75" w:rsidRDefault="001D7E63" w:rsidP="0002637C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417" w:type="dxa"/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</w:tr>
      <w:tr w:rsidR="001D7E63" w:rsidRPr="00A45F75" w:rsidTr="0002637C">
        <w:trPr>
          <w:trHeight w:val="163"/>
        </w:trPr>
        <w:tc>
          <w:tcPr>
            <w:tcW w:w="6946" w:type="dxa"/>
            <w:gridSpan w:val="5"/>
            <w:tcBorders>
              <w:left w:val="single" w:sz="12" w:space="0" w:color="auto"/>
            </w:tcBorders>
          </w:tcPr>
          <w:p w:rsidR="001D7E63" w:rsidRPr="00A45F75" w:rsidRDefault="001D7E63" w:rsidP="0002637C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RAZEM:</w:t>
            </w:r>
          </w:p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Słownie brutto: ……………………………………………………………</w:t>
            </w:r>
          </w:p>
        </w:tc>
        <w:tc>
          <w:tcPr>
            <w:tcW w:w="993" w:type="dxa"/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</w:tr>
    </w:tbl>
    <w:p w:rsidR="00F11AF9" w:rsidRPr="00A45F75" w:rsidRDefault="00F11AF9" w:rsidP="00F11AF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A45F75">
        <w:rPr>
          <w:sz w:val="22"/>
          <w:szCs w:val="22"/>
        </w:rPr>
        <w:t>Termin realizacji umowy: do …………… dni od daty podpisania umowy</w:t>
      </w:r>
      <w:r w:rsidR="00893A83" w:rsidRPr="00A45F75">
        <w:rPr>
          <w:sz w:val="22"/>
          <w:szCs w:val="22"/>
        </w:rPr>
        <w:t xml:space="preserve"> (kryterium oceny ofert).</w:t>
      </w:r>
    </w:p>
    <w:p w:rsidR="00F11AF9" w:rsidRPr="00A45F75" w:rsidRDefault="00F11AF9" w:rsidP="00F11AF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A45F75">
        <w:rPr>
          <w:sz w:val="22"/>
          <w:szCs w:val="22"/>
        </w:rPr>
        <w:t>Okres udzielonej gwarancji wynosi: ………………… miesięcy</w:t>
      </w:r>
      <w:r w:rsidR="00793D03" w:rsidRPr="00A45F75">
        <w:rPr>
          <w:sz w:val="22"/>
          <w:szCs w:val="22"/>
        </w:rPr>
        <w:t xml:space="preserve"> (kryterium oceny ofert)</w:t>
      </w:r>
      <w:r w:rsidRPr="00A45F75">
        <w:rPr>
          <w:sz w:val="22"/>
          <w:szCs w:val="22"/>
        </w:rPr>
        <w:t>.</w:t>
      </w:r>
    </w:p>
    <w:p w:rsidR="00F11AF9" w:rsidRPr="00A45F75" w:rsidRDefault="00F11AF9" w:rsidP="00F11AF9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 w:rsidRPr="00A45F75">
        <w:rPr>
          <w:sz w:val="22"/>
          <w:szCs w:val="22"/>
        </w:rPr>
        <w:t>Oświadczamy, że zgodnie z ustawą z dnia 2 lipca 2004r. o swobodzie działalności gospodarczej należymy do małych lub średnich przedsiębiorców:</w:t>
      </w:r>
      <w:r w:rsidRPr="00A45F75">
        <w:rPr>
          <w:b/>
          <w:sz w:val="22"/>
          <w:szCs w:val="22"/>
        </w:rPr>
        <w:t xml:space="preserve"> TAK/NIE</w:t>
      </w:r>
    </w:p>
    <w:p w:rsidR="00F11AF9" w:rsidRPr="00A45F75" w:rsidRDefault="00F11AF9" w:rsidP="00F11AF9">
      <w:pPr>
        <w:tabs>
          <w:tab w:val="left" w:pos="426"/>
        </w:tabs>
        <w:spacing w:before="120" w:line="360" w:lineRule="auto"/>
        <w:jc w:val="both"/>
        <w:rPr>
          <w:b/>
          <w:sz w:val="22"/>
          <w:szCs w:val="22"/>
        </w:rPr>
      </w:pPr>
      <w:r w:rsidRPr="00A45F75">
        <w:rPr>
          <w:b/>
          <w:sz w:val="22"/>
          <w:szCs w:val="22"/>
        </w:rPr>
        <w:t xml:space="preserve">Termin płatności: </w:t>
      </w:r>
      <w:r w:rsidRPr="00A45F75">
        <w:rPr>
          <w:sz w:val="22"/>
          <w:szCs w:val="22"/>
        </w:rPr>
        <w:t>przelewem w terminie do 21 dni od daty otrzymania faktury przez Zamawiającego.</w:t>
      </w:r>
    </w:p>
    <w:p w:rsidR="00F11AF9" w:rsidRDefault="00F11AF9" w:rsidP="00F11AF9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11AF9" w:rsidRPr="00730EFE" w:rsidRDefault="00F11AF9" w:rsidP="00F11AF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30E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="00893A83">
        <w:rPr>
          <w:color w:val="000000"/>
          <w:sz w:val="22"/>
          <w:szCs w:val="22"/>
          <w:lang w:eastAsia="ar-SA"/>
        </w:rPr>
        <w:t>okres 6</w:t>
      </w:r>
      <w:r w:rsidRPr="00095A20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11AF9" w:rsidRPr="001D671E" w:rsidRDefault="00F11AF9" w:rsidP="00F11AF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11AF9" w:rsidRDefault="00F11AF9" w:rsidP="00F11A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11AF9" w:rsidRDefault="00F11AF9" w:rsidP="00F11AF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11AF9" w:rsidRDefault="00F11AF9" w:rsidP="00F11AF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11AF9" w:rsidRPr="001D671E" w:rsidRDefault="00F11AF9" w:rsidP="00F11AF9">
      <w:pPr>
        <w:numPr>
          <w:ilvl w:val="0"/>
          <w:numId w:val="1"/>
        </w:numPr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11AF9" w:rsidRPr="001D671E" w:rsidTr="00DF695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AF9" w:rsidRPr="001D671E" w:rsidRDefault="00F11AF9" w:rsidP="00F11A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AF9" w:rsidRPr="001D671E" w:rsidRDefault="00F11AF9" w:rsidP="00F11A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 xml:space="preserve">Opis części zamówienia, którą wykonawca </w:t>
            </w:r>
          </w:p>
          <w:p w:rsidR="00F11AF9" w:rsidRPr="001D671E" w:rsidRDefault="00F11AF9" w:rsidP="00F11A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1AF9" w:rsidRPr="001D671E" w:rsidRDefault="00F11AF9" w:rsidP="00F11A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11AF9" w:rsidRPr="001D671E" w:rsidTr="00DF695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AF9" w:rsidRPr="001D671E" w:rsidRDefault="00F11AF9" w:rsidP="00F11AF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AF9" w:rsidRPr="001D671E" w:rsidRDefault="00F11AF9" w:rsidP="00F11A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AF9" w:rsidRPr="001D671E" w:rsidRDefault="00F11AF9" w:rsidP="00F11A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793D03" w:rsidRPr="00793D03" w:rsidRDefault="00793D03" w:rsidP="00793D03">
      <w:pPr>
        <w:jc w:val="both"/>
        <w:rPr>
          <w:sz w:val="22"/>
          <w:szCs w:val="22"/>
        </w:rPr>
      </w:pPr>
    </w:p>
    <w:p w:rsidR="00F11AF9" w:rsidRDefault="00F11AF9" w:rsidP="00F11A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11AF9" w:rsidRPr="00D638CC" w:rsidRDefault="00F11AF9" w:rsidP="00F11AF9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11AF9" w:rsidRPr="002F276A" w:rsidRDefault="00F11AF9" w:rsidP="00F11AF9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F11AF9" w:rsidRDefault="00F11AF9" w:rsidP="00893A83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11AF9" w:rsidRDefault="00F11AF9" w:rsidP="00F11AF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11AF9" w:rsidRDefault="00F11AF9" w:rsidP="00F11A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11AF9" w:rsidRDefault="00F11AF9" w:rsidP="00F11AF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11AF9" w:rsidRDefault="00F11AF9" w:rsidP="00F11AF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11AF9" w:rsidRDefault="00F11AF9" w:rsidP="00F11AF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11AF9" w:rsidRDefault="00F11AF9" w:rsidP="00F11AF9">
      <w:pPr>
        <w:jc w:val="both"/>
        <w:rPr>
          <w:sz w:val="22"/>
          <w:szCs w:val="22"/>
        </w:rPr>
      </w:pPr>
    </w:p>
    <w:p w:rsidR="00F11AF9" w:rsidRDefault="00F11AF9" w:rsidP="00F11AF9">
      <w:pPr>
        <w:jc w:val="both"/>
        <w:rPr>
          <w:sz w:val="22"/>
          <w:szCs w:val="22"/>
        </w:rPr>
      </w:pPr>
    </w:p>
    <w:p w:rsidR="00F11AF9" w:rsidRDefault="00F11AF9" w:rsidP="00F11AF9">
      <w:pPr>
        <w:jc w:val="both"/>
        <w:rPr>
          <w:sz w:val="18"/>
          <w:szCs w:val="18"/>
        </w:rPr>
      </w:pPr>
    </w:p>
    <w:p w:rsidR="00F11AF9" w:rsidRDefault="00F11AF9" w:rsidP="00F11AF9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7748F0" w:rsidRPr="00F11AF9" w:rsidRDefault="00F11AF9" w:rsidP="00893A83">
      <w:pPr>
        <w:tabs>
          <w:tab w:val="left" w:pos="5040"/>
        </w:tabs>
        <w:ind w:left="708"/>
      </w:pPr>
      <w:r>
        <w:tab/>
      </w:r>
    </w:p>
    <w:sectPr w:rsidR="007748F0" w:rsidRPr="00F11A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57D" w:rsidRDefault="0084657D">
      <w:r>
        <w:separator/>
      </w:r>
    </w:p>
  </w:endnote>
  <w:endnote w:type="continuationSeparator" w:id="0">
    <w:p w:rsidR="0084657D" w:rsidRDefault="00846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4BC" w:rsidRDefault="00D344B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4BC" w:rsidRDefault="00D344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57D" w:rsidRDefault="0084657D">
      <w:r>
        <w:separator/>
      </w:r>
    </w:p>
  </w:footnote>
  <w:footnote w:type="continuationSeparator" w:id="0">
    <w:p w:rsidR="0084657D" w:rsidRDefault="00846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4BC" w:rsidRDefault="00D344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4BC" w:rsidRDefault="00D344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B0B"/>
    <w:rsid w:val="000B731D"/>
    <w:rsid w:val="000D6134"/>
    <w:rsid w:val="000E09C7"/>
    <w:rsid w:val="000F6589"/>
    <w:rsid w:val="00106636"/>
    <w:rsid w:val="00116EC6"/>
    <w:rsid w:val="001801DD"/>
    <w:rsid w:val="001A05E1"/>
    <w:rsid w:val="001D4612"/>
    <w:rsid w:val="001D7E63"/>
    <w:rsid w:val="00207E98"/>
    <w:rsid w:val="002723B0"/>
    <w:rsid w:val="00275CC7"/>
    <w:rsid w:val="00315A4A"/>
    <w:rsid w:val="00390A54"/>
    <w:rsid w:val="004B7300"/>
    <w:rsid w:val="004C6753"/>
    <w:rsid w:val="00595C87"/>
    <w:rsid w:val="005C5B0B"/>
    <w:rsid w:val="005D2C65"/>
    <w:rsid w:val="005E6D94"/>
    <w:rsid w:val="0063384F"/>
    <w:rsid w:val="00643C6F"/>
    <w:rsid w:val="00646202"/>
    <w:rsid w:val="0065290F"/>
    <w:rsid w:val="006815F6"/>
    <w:rsid w:val="007748F0"/>
    <w:rsid w:val="00793D03"/>
    <w:rsid w:val="007A4321"/>
    <w:rsid w:val="00833933"/>
    <w:rsid w:val="0084657D"/>
    <w:rsid w:val="00853083"/>
    <w:rsid w:val="00893A83"/>
    <w:rsid w:val="008B2F0C"/>
    <w:rsid w:val="008B4928"/>
    <w:rsid w:val="008F1C66"/>
    <w:rsid w:val="00970FE4"/>
    <w:rsid w:val="00A45F75"/>
    <w:rsid w:val="00A47B4D"/>
    <w:rsid w:val="00A7297B"/>
    <w:rsid w:val="00B774DC"/>
    <w:rsid w:val="00C969A6"/>
    <w:rsid w:val="00CA7D36"/>
    <w:rsid w:val="00CE4987"/>
    <w:rsid w:val="00D222DB"/>
    <w:rsid w:val="00D24208"/>
    <w:rsid w:val="00D344BC"/>
    <w:rsid w:val="00D60C38"/>
    <w:rsid w:val="00D66893"/>
    <w:rsid w:val="00D90ACB"/>
    <w:rsid w:val="00DA3CA7"/>
    <w:rsid w:val="00DC1500"/>
    <w:rsid w:val="00DE2E4B"/>
    <w:rsid w:val="00E44371"/>
    <w:rsid w:val="00E949B0"/>
    <w:rsid w:val="00F00591"/>
    <w:rsid w:val="00F11AF9"/>
    <w:rsid w:val="00F53146"/>
    <w:rsid w:val="00F91018"/>
    <w:rsid w:val="00F957EE"/>
    <w:rsid w:val="00FA0F30"/>
    <w:rsid w:val="00FA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1AF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11AF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F11A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29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29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1AF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11AF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F11A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29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29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E87B2-ACB6-4898-87FD-3E2CD3257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544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Wanda Bankowicz</cp:lastModifiedBy>
  <cp:revision>2</cp:revision>
  <cp:lastPrinted>2019-05-09T09:46:00Z</cp:lastPrinted>
  <dcterms:created xsi:type="dcterms:W3CDTF">2019-06-05T12:04:00Z</dcterms:created>
  <dcterms:modified xsi:type="dcterms:W3CDTF">2019-06-05T12:04:00Z</dcterms:modified>
</cp:coreProperties>
</file>