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16A2A468" wp14:editId="7889EBF1">
            <wp:simplePos x="0" y="0"/>
            <wp:positionH relativeFrom="column">
              <wp:posOffset>-128269</wp:posOffset>
            </wp:positionH>
            <wp:positionV relativeFrom="paragraph">
              <wp:posOffset>-4445</wp:posOffset>
            </wp:positionV>
            <wp:extent cx="7277100" cy="8839200"/>
            <wp:effectExtent l="0" t="0" r="0" b="0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263" cy="883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tabs>
          <w:tab w:val="left" w:pos="634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Kraków, 04.06.2019</w:t>
      </w: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ZP.271-222.9/2019</w:t>
      </w: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74109" w:rsidRDefault="00B74109" w:rsidP="00B7410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 w grupie 3, 6, 9</w:t>
      </w:r>
    </w:p>
    <w:p w:rsidR="00B74109" w:rsidRDefault="00B74109" w:rsidP="00B74109">
      <w:pPr>
        <w:spacing w:line="360" w:lineRule="auto"/>
        <w:rPr>
          <w:color w:val="000000"/>
        </w:rPr>
      </w:pPr>
    </w:p>
    <w:p w:rsidR="00B74109" w:rsidRDefault="00B74109" w:rsidP="00B74109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Stefana Żeromskiego SP ZOZ w Krakowie,</w:t>
      </w:r>
    </w:p>
    <w:p w:rsidR="00B74109" w:rsidRDefault="00B74109" w:rsidP="00B74109">
      <w:pPr>
        <w:spacing w:line="360" w:lineRule="auto"/>
        <w:jc w:val="both"/>
        <w:rPr>
          <w:color w:val="000000"/>
        </w:rPr>
      </w:pPr>
      <w:r w:rsidRPr="001C0113">
        <w:rPr>
          <w:color w:val="000000"/>
        </w:rPr>
        <w:t>o</w:t>
      </w:r>
      <w:r>
        <w:rPr>
          <w:color w:val="000000"/>
        </w:rPr>
        <w:t>s</w:t>
      </w:r>
      <w:r w:rsidRPr="001C0113">
        <w:rPr>
          <w:color w:val="000000"/>
        </w:rPr>
        <w:t>. Na Skarpie</w:t>
      </w:r>
      <w:r>
        <w:rPr>
          <w:color w:val="000000"/>
        </w:rPr>
        <w:t xml:space="preserve"> </w:t>
      </w:r>
      <w:r w:rsidRPr="001C0113">
        <w:rPr>
          <w:color w:val="000000"/>
        </w:rPr>
        <w:t>66</w:t>
      </w:r>
      <w:r>
        <w:rPr>
          <w:color w:val="000000"/>
        </w:rPr>
        <w:t xml:space="preserve">, </w:t>
      </w:r>
      <w:r w:rsidRPr="001C0113">
        <w:rPr>
          <w:color w:val="000000"/>
        </w:rPr>
        <w:t>31-913</w:t>
      </w:r>
      <w:r>
        <w:rPr>
          <w:color w:val="000000"/>
        </w:rPr>
        <w:t xml:space="preserve"> </w:t>
      </w:r>
      <w:r w:rsidRPr="001C0113">
        <w:rPr>
          <w:color w:val="000000"/>
        </w:rPr>
        <w:t>Kraków</w:t>
      </w:r>
      <w:r>
        <w:rPr>
          <w:color w:val="000000"/>
        </w:rPr>
        <w:t>,</w:t>
      </w:r>
      <w:r>
        <w:rPr>
          <w:color w:val="000000"/>
        </w:rPr>
        <w:t xml:space="preserve"> </w:t>
      </w:r>
      <w:r>
        <w:rPr>
          <w:color w:val="000000"/>
        </w:rPr>
        <w:t xml:space="preserve">niniejszym informuje o wyniku postępowania na </w:t>
      </w:r>
      <w:r w:rsidRPr="001C0113">
        <w:rPr>
          <w:b/>
          <w:color w:val="000000"/>
        </w:rPr>
        <w:t>Zakup, dostawa i uruchomienie sprzętu medycznego wraz z przeszkoleniem pracowników w ramach projektu pn. Zakup sprzętu medycznego dla Szpitala Specjalistycznego im. Stefana Żeromskiego SP ZOZ w Krakowie (ZIT) (grupa 1-12) oraz dotacji z Gminy Miejskiej Kraków (grupa 13).</w:t>
      </w:r>
      <w:r>
        <w:rPr>
          <w:color w:val="000000"/>
        </w:rPr>
        <w:t xml:space="preserve"> </w:t>
      </w:r>
    </w:p>
    <w:p w:rsidR="00B74109" w:rsidRPr="00F915C4" w:rsidRDefault="00B74109" w:rsidP="00B74109">
      <w:pPr>
        <w:spacing w:line="360" w:lineRule="auto"/>
        <w:rPr>
          <w:b/>
          <w:color w:val="000000"/>
        </w:rPr>
      </w:pPr>
      <w:r w:rsidRPr="00F915C4">
        <w:rPr>
          <w:b/>
          <w:color w:val="000000"/>
        </w:rPr>
        <w:t xml:space="preserve">ZP 9/2019 </w:t>
      </w: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74109" w:rsidRDefault="00B7410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C0113" w:rsidTr="009A0668">
        <w:trPr>
          <w:cantSplit/>
          <w:trHeight w:val="2561"/>
        </w:trPr>
        <w:tc>
          <w:tcPr>
            <w:tcW w:w="9526" w:type="dxa"/>
          </w:tcPr>
          <w:p w:rsidR="001C0113" w:rsidRDefault="001C0113" w:rsidP="009A066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1C0113">
              <w:rPr>
                <w:b/>
                <w:color w:val="000000"/>
              </w:rPr>
              <w:t>3</w:t>
            </w:r>
          </w:p>
          <w:p w:rsidR="001C0113" w:rsidRDefault="001C0113" w:rsidP="009A0668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1C0113">
              <w:rPr>
                <w:b/>
              </w:rPr>
              <w:t>Famed</w:t>
            </w:r>
            <w:proofErr w:type="spellEnd"/>
            <w:r w:rsidRPr="001C0113">
              <w:rPr>
                <w:b/>
              </w:rPr>
              <w:t xml:space="preserve">  Żywiec Sp.  z o.o.,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 w:rsidRPr="001C0113">
              <w:rPr>
                <w:b/>
              </w:rPr>
              <w:t>34-300</w:t>
            </w:r>
            <w:r>
              <w:rPr>
                <w:b/>
              </w:rPr>
              <w:t xml:space="preserve"> </w:t>
            </w:r>
            <w:r w:rsidRPr="001C0113">
              <w:rPr>
                <w:b/>
              </w:rPr>
              <w:t>Żywiec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 w:rsidRPr="001C0113">
              <w:rPr>
                <w:b/>
              </w:rPr>
              <w:t>Fabryczna</w:t>
            </w:r>
            <w:r>
              <w:rPr>
                <w:b/>
              </w:rPr>
              <w:t xml:space="preserve">    </w:t>
            </w:r>
            <w:r w:rsidRPr="001C0113">
              <w:rPr>
                <w:b/>
              </w:rPr>
              <w:t>1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C0113">
              <w:rPr>
                <w:b/>
              </w:rPr>
              <w:t>61 420.68 zł</w:t>
            </w:r>
          </w:p>
          <w:p w:rsidR="00B72F29" w:rsidRPr="00AA71A4" w:rsidRDefault="00B72F29" w:rsidP="00B72F29">
            <w:pPr>
              <w:spacing w:before="120" w:after="120"/>
              <w:jc w:val="both"/>
            </w:pPr>
            <w:r w:rsidRPr="008463A1">
              <w:rPr>
                <w:color w:val="000000"/>
              </w:rPr>
              <w:t>Uzasadnienie wyboru:</w:t>
            </w:r>
            <w:r>
              <w:rPr>
                <w:color w:val="000000"/>
              </w:rPr>
              <w:t xml:space="preserve"> </w:t>
            </w:r>
            <w:r w:rsidRPr="00AA71A4">
              <w:t>oferta odpowiada wszystkim wymaganiom przedstawionym w ustawie z dnia 29 stycznia 2004 r. Prawo zamówień publicznych</w:t>
            </w:r>
            <w:r>
              <w:t xml:space="preserve"> ( tekst jednolity Dz. U. z 2018</w:t>
            </w:r>
            <w:r w:rsidRPr="00AA71A4">
              <w:t xml:space="preserve">, poz. </w:t>
            </w:r>
            <w:r>
              <w:t>1986</w:t>
            </w:r>
            <w:r w:rsidRPr="00AA71A4">
              <w:t xml:space="preserve">), wymaganiom przedstawionym w specyfikacji istotnych warunków zamówienia, oraz jest najkorzystniejsza przy zastosowaniu kryteriów określonych </w:t>
            </w:r>
            <w:r>
              <w:t>w SIWZ</w:t>
            </w:r>
            <w:r w:rsidR="00F915C4">
              <w:t>.</w:t>
            </w:r>
          </w:p>
          <w:p w:rsidR="00B72F29" w:rsidRDefault="00B72F29" w:rsidP="009A0668">
            <w:pPr>
              <w:spacing w:line="360" w:lineRule="auto"/>
              <w:ind w:firstLine="284"/>
              <w:jc w:val="both"/>
            </w:pPr>
          </w:p>
        </w:tc>
      </w:tr>
      <w:tr w:rsidR="001C0113" w:rsidTr="009A0668">
        <w:trPr>
          <w:cantSplit/>
          <w:trHeight w:val="2561"/>
        </w:trPr>
        <w:tc>
          <w:tcPr>
            <w:tcW w:w="9526" w:type="dxa"/>
          </w:tcPr>
          <w:p w:rsidR="001C0113" w:rsidRDefault="001C0113" w:rsidP="009A066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C0113">
              <w:rPr>
                <w:b/>
                <w:color w:val="000000"/>
              </w:rPr>
              <w:t>6</w:t>
            </w:r>
          </w:p>
          <w:p w:rsidR="001C0113" w:rsidRDefault="001C0113" w:rsidP="009A0668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 w:rsidRPr="001C0113">
              <w:rPr>
                <w:b/>
              </w:rPr>
              <w:t>Olympus Polska Sp. z o. o.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 w:rsidRPr="001C0113">
              <w:rPr>
                <w:b/>
              </w:rPr>
              <w:t>02-676</w:t>
            </w:r>
            <w:r>
              <w:rPr>
                <w:b/>
              </w:rPr>
              <w:t xml:space="preserve"> </w:t>
            </w:r>
            <w:r w:rsidRPr="001C0113">
              <w:rPr>
                <w:b/>
              </w:rPr>
              <w:t>Warszawa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 w:rsidRPr="001C0113">
              <w:rPr>
                <w:b/>
              </w:rPr>
              <w:t>Suwak</w:t>
            </w:r>
            <w:r>
              <w:rPr>
                <w:b/>
              </w:rPr>
              <w:t xml:space="preserve">    </w:t>
            </w:r>
            <w:r w:rsidRPr="001C0113">
              <w:rPr>
                <w:b/>
              </w:rPr>
              <w:t>3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C0113">
              <w:rPr>
                <w:b/>
              </w:rPr>
              <w:t>37 377.72 zł</w:t>
            </w:r>
          </w:p>
          <w:p w:rsidR="00B72F29" w:rsidRPr="00AA71A4" w:rsidRDefault="00B72F29" w:rsidP="00B72F29">
            <w:pPr>
              <w:spacing w:before="120" w:after="120"/>
              <w:jc w:val="both"/>
            </w:pPr>
            <w:r w:rsidRPr="008463A1">
              <w:rPr>
                <w:color w:val="000000"/>
              </w:rPr>
              <w:t>Uzasadnienie wyboru:</w:t>
            </w:r>
            <w:r>
              <w:rPr>
                <w:color w:val="000000"/>
              </w:rPr>
              <w:t xml:space="preserve"> </w:t>
            </w:r>
            <w:r w:rsidRPr="00AA71A4">
              <w:t>oferta odpowiada wszystkim wymaganiom przedstawionym w ustawie z dnia 29 stycznia 2004 r. Prawo zamówień publicznych</w:t>
            </w:r>
            <w:r>
              <w:t xml:space="preserve"> ( tekst jednolity Dz. U. z 2018</w:t>
            </w:r>
            <w:r w:rsidRPr="00AA71A4">
              <w:t xml:space="preserve">, poz. </w:t>
            </w:r>
            <w:r>
              <w:t>1986</w:t>
            </w:r>
            <w:r w:rsidRPr="00AA71A4">
              <w:t xml:space="preserve">), wymaganiom przedstawionym w specyfikacji istotnych warunków zamówienia, oraz jest najkorzystniejsza przy zastosowaniu kryteriów określonych </w:t>
            </w:r>
            <w:r>
              <w:t>w SIWZ</w:t>
            </w:r>
            <w:r w:rsidR="00F915C4">
              <w:t>.</w:t>
            </w:r>
          </w:p>
          <w:p w:rsidR="00B72F29" w:rsidRDefault="00B72F29" w:rsidP="009A0668">
            <w:pPr>
              <w:spacing w:line="360" w:lineRule="auto"/>
              <w:ind w:firstLine="284"/>
              <w:jc w:val="both"/>
            </w:pPr>
          </w:p>
        </w:tc>
      </w:tr>
      <w:tr w:rsidR="001C0113" w:rsidTr="009A0668">
        <w:trPr>
          <w:cantSplit/>
          <w:trHeight w:val="2561"/>
        </w:trPr>
        <w:tc>
          <w:tcPr>
            <w:tcW w:w="9526" w:type="dxa"/>
          </w:tcPr>
          <w:p w:rsidR="001C0113" w:rsidRDefault="001C0113" w:rsidP="009A066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C0113">
              <w:rPr>
                <w:b/>
                <w:color w:val="000000"/>
              </w:rPr>
              <w:t>9</w:t>
            </w:r>
          </w:p>
          <w:p w:rsidR="001C0113" w:rsidRDefault="001C0113" w:rsidP="009A0668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1C0113">
              <w:rPr>
                <w:b/>
              </w:rPr>
              <w:t>Aesculap</w:t>
            </w:r>
            <w:proofErr w:type="spellEnd"/>
            <w:r w:rsidRPr="001C0113">
              <w:rPr>
                <w:b/>
              </w:rPr>
              <w:t xml:space="preserve"> </w:t>
            </w:r>
            <w:proofErr w:type="spellStart"/>
            <w:r w:rsidRPr="001C0113">
              <w:rPr>
                <w:b/>
              </w:rPr>
              <w:t>Chifa</w:t>
            </w:r>
            <w:proofErr w:type="spellEnd"/>
            <w:r w:rsidRPr="001C0113">
              <w:rPr>
                <w:b/>
              </w:rPr>
              <w:t xml:space="preserve"> Sp. z o. o.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 w:rsidRPr="001C0113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1C0113">
              <w:rPr>
                <w:b/>
              </w:rPr>
              <w:t>Nowy Tomyśl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 w:rsidRPr="001C0113">
              <w:rPr>
                <w:b/>
              </w:rPr>
              <w:t>Tysiąclecia</w:t>
            </w:r>
            <w:r>
              <w:rPr>
                <w:b/>
              </w:rPr>
              <w:t xml:space="preserve">    </w:t>
            </w:r>
            <w:r w:rsidRPr="001C0113">
              <w:rPr>
                <w:b/>
              </w:rPr>
              <w:t>14</w:t>
            </w:r>
          </w:p>
          <w:p w:rsidR="001C0113" w:rsidRDefault="001C0113" w:rsidP="009A0668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C0113">
              <w:rPr>
                <w:b/>
              </w:rPr>
              <w:t>106 682.83 zł</w:t>
            </w:r>
          </w:p>
          <w:p w:rsidR="00B72F29" w:rsidRPr="00AA71A4" w:rsidRDefault="00B72F29" w:rsidP="00B72F29">
            <w:pPr>
              <w:spacing w:before="120" w:after="120"/>
              <w:jc w:val="both"/>
            </w:pPr>
            <w:r w:rsidRPr="008463A1">
              <w:rPr>
                <w:color w:val="000000"/>
              </w:rPr>
              <w:t>Uzasadnienie wyboru:</w:t>
            </w:r>
            <w:r>
              <w:rPr>
                <w:color w:val="000000"/>
              </w:rPr>
              <w:t xml:space="preserve"> </w:t>
            </w:r>
            <w:r w:rsidRPr="00AA71A4">
              <w:t>oferta odpowiada wszystkim wymaganiom przedstawionym w ustawie z dnia 29 stycznia 2004 r. Prawo zamówień publicznych</w:t>
            </w:r>
            <w:r>
              <w:t xml:space="preserve"> ( tekst jednolity Dz. U. z 2018</w:t>
            </w:r>
            <w:r w:rsidRPr="00AA71A4">
              <w:t xml:space="preserve">, poz. </w:t>
            </w:r>
            <w:r>
              <w:t>1986</w:t>
            </w:r>
            <w:r w:rsidRPr="00AA71A4">
              <w:t xml:space="preserve">), wymaganiom przedstawionym w specyfikacji istotnych warunków zamówienia, oraz jest najkorzystniejsza przy zastosowaniu kryteriów określonych </w:t>
            </w:r>
            <w:r>
              <w:t>w SIWZ</w:t>
            </w:r>
            <w:r w:rsidR="00F915C4">
              <w:t>.</w:t>
            </w:r>
          </w:p>
          <w:p w:rsidR="00B72F29" w:rsidRDefault="00B72F29" w:rsidP="009A0668">
            <w:pPr>
              <w:spacing w:line="360" w:lineRule="auto"/>
              <w:ind w:firstLine="284"/>
              <w:jc w:val="both"/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C0113" w:rsidTr="009A0668">
        <w:trPr>
          <w:cantSplit/>
        </w:trPr>
        <w:tc>
          <w:tcPr>
            <w:tcW w:w="9568" w:type="dxa"/>
          </w:tcPr>
          <w:p w:rsidR="001C0113" w:rsidRDefault="001C0113" w:rsidP="009A0668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Zadanie nr: </w:t>
            </w:r>
            <w:r w:rsidRPr="001C0113">
              <w:rPr>
                <w:color w:val="000000"/>
              </w:rPr>
              <w:t>7</w:t>
            </w:r>
          </w:p>
          <w:p w:rsidR="001C0113" w:rsidRDefault="001C0113" w:rsidP="00E110AF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E110AF">
              <w:rPr>
                <w:color w:val="000000"/>
              </w:rPr>
              <w:t xml:space="preserve">Zadanie nr: </w:t>
            </w:r>
            <w:r w:rsidR="00E110AF" w:rsidRPr="001C0113">
              <w:rPr>
                <w:color w:val="000000"/>
              </w:rPr>
              <w:t>7</w:t>
            </w:r>
            <w:r w:rsidR="00E110AF">
              <w:rPr>
                <w:color w:val="000000"/>
              </w:rPr>
              <w:t xml:space="preserve"> zostało unieważnione </w:t>
            </w:r>
            <w:r w:rsidR="00E110AF">
              <w:t xml:space="preserve"> na podstawie art. 93 ust. 1 pkt 1 </w:t>
            </w:r>
            <w:proofErr w:type="spellStart"/>
            <w:r w:rsidR="00E110AF">
              <w:t>p.z.p</w:t>
            </w:r>
            <w:proofErr w:type="spellEnd"/>
            <w:r w:rsidR="00E110AF">
              <w:t>. ponieważ  nie złożono żadnej oferty nie podlegającej odrzuceniu</w:t>
            </w:r>
            <w:r w:rsidR="00F915C4">
              <w:t>.</w:t>
            </w:r>
          </w:p>
        </w:tc>
      </w:tr>
      <w:tr w:rsidR="001C0113" w:rsidTr="009A0668">
        <w:trPr>
          <w:cantSplit/>
        </w:trPr>
        <w:tc>
          <w:tcPr>
            <w:tcW w:w="9568" w:type="dxa"/>
          </w:tcPr>
          <w:p w:rsidR="001C0113" w:rsidRDefault="001C0113" w:rsidP="009A0668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1C0113">
              <w:rPr>
                <w:color w:val="000000"/>
              </w:rPr>
              <w:t>12</w:t>
            </w:r>
          </w:p>
          <w:p w:rsidR="001C0113" w:rsidRDefault="001C0113" w:rsidP="00E110AF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="00E110AF">
              <w:rPr>
                <w:color w:val="000000"/>
              </w:rPr>
              <w:t xml:space="preserve">Zadanie nr: 12 zostało unieważnione </w:t>
            </w:r>
            <w:r w:rsidR="00E110AF">
              <w:t xml:space="preserve"> na podstawie art. 93 ust. 1 pkt 1 </w:t>
            </w:r>
            <w:proofErr w:type="spellStart"/>
            <w:r w:rsidR="00E110AF">
              <w:t>p.z.p</w:t>
            </w:r>
            <w:proofErr w:type="spellEnd"/>
            <w:r w:rsidR="00E110AF">
              <w:t>. ponieważ  nie złożono żadnej oferty nie podlegającej odrzuceniu</w:t>
            </w:r>
            <w:r w:rsidR="00F915C4">
              <w:t>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C0113" w:rsidRPr="008463A1" w:rsidTr="009A0668">
        <w:tc>
          <w:tcPr>
            <w:tcW w:w="2277" w:type="dxa"/>
            <w:shd w:val="clear" w:color="auto" w:fill="auto"/>
          </w:tcPr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C0113">
              <w:rPr>
                <w:sz w:val="18"/>
                <w:szCs w:val="18"/>
              </w:rPr>
              <w:t>GRUPA 3</w:t>
            </w:r>
          </w:p>
        </w:tc>
        <w:tc>
          <w:tcPr>
            <w:tcW w:w="2651" w:type="dxa"/>
            <w:shd w:val="clear" w:color="auto" w:fill="auto"/>
          </w:tcPr>
          <w:p w:rsidR="001C0113" w:rsidRPr="008463A1" w:rsidRDefault="001C0113" w:rsidP="009A0668">
            <w:pPr>
              <w:rPr>
                <w:sz w:val="18"/>
                <w:szCs w:val="18"/>
              </w:rPr>
            </w:pPr>
            <w:proofErr w:type="spellStart"/>
            <w:r w:rsidRPr="001C0113">
              <w:rPr>
                <w:sz w:val="18"/>
                <w:szCs w:val="18"/>
              </w:rPr>
              <w:t>Famed</w:t>
            </w:r>
            <w:proofErr w:type="spellEnd"/>
            <w:r w:rsidRPr="001C0113">
              <w:rPr>
                <w:sz w:val="18"/>
                <w:szCs w:val="18"/>
              </w:rPr>
              <w:t xml:space="preserve">  Żywiec Sp.  z o.o.,</w:t>
            </w:r>
          </w:p>
          <w:p w:rsidR="001C0113" w:rsidRPr="008463A1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Fabryczna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1</w:t>
            </w:r>
          </w:p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34-300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Żywiec</w:t>
            </w:r>
          </w:p>
        </w:tc>
        <w:tc>
          <w:tcPr>
            <w:tcW w:w="2848" w:type="dxa"/>
            <w:shd w:val="clear" w:color="auto" w:fill="auto"/>
          </w:tcPr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1 - CENA </w:t>
            </w:r>
            <w:r w:rsidR="001C446B">
              <w:rPr>
                <w:sz w:val="18"/>
                <w:szCs w:val="18"/>
              </w:rPr>
              <w:t>–</w:t>
            </w:r>
            <w:r w:rsidRPr="001C0113">
              <w:rPr>
                <w:sz w:val="18"/>
                <w:szCs w:val="18"/>
              </w:rPr>
              <w:t xml:space="preserve"> 60</w:t>
            </w:r>
            <w:r w:rsidR="001C446B">
              <w:rPr>
                <w:sz w:val="18"/>
                <w:szCs w:val="18"/>
              </w:rPr>
              <w:t>.00</w:t>
            </w:r>
          </w:p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2 - WYDŁUŻENIE TERMINU GWARANCJI </w:t>
            </w:r>
            <w:r w:rsidR="001C446B">
              <w:rPr>
                <w:sz w:val="18"/>
                <w:szCs w:val="18"/>
              </w:rPr>
              <w:t>–</w:t>
            </w:r>
            <w:r w:rsidRPr="001C0113">
              <w:rPr>
                <w:sz w:val="18"/>
                <w:szCs w:val="18"/>
              </w:rPr>
              <w:t xml:space="preserve"> 25</w:t>
            </w:r>
            <w:r w:rsidR="001C446B">
              <w:rPr>
                <w:sz w:val="18"/>
                <w:szCs w:val="18"/>
              </w:rPr>
              <w:t>.00</w:t>
            </w:r>
          </w:p>
          <w:p w:rsidR="001C0113" w:rsidRPr="008463A1" w:rsidRDefault="001C0113" w:rsidP="001C446B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3 - TERMIN DOSTAWY </w:t>
            </w:r>
            <w:r w:rsidR="001C446B">
              <w:rPr>
                <w:sz w:val="18"/>
                <w:szCs w:val="18"/>
              </w:rPr>
              <w:t>–</w:t>
            </w:r>
            <w:r w:rsidRPr="001C0113">
              <w:rPr>
                <w:sz w:val="18"/>
                <w:szCs w:val="18"/>
              </w:rPr>
              <w:t xml:space="preserve"> 15</w:t>
            </w:r>
            <w:r w:rsidR="001C446B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  100,00</w:t>
            </w:r>
          </w:p>
        </w:tc>
      </w:tr>
      <w:tr w:rsidR="001C0113" w:rsidRPr="008463A1" w:rsidTr="009A0668">
        <w:tc>
          <w:tcPr>
            <w:tcW w:w="2277" w:type="dxa"/>
            <w:shd w:val="clear" w:color="auto" w:fill="auto"/>
          </w:tcPr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C0113">
              <w:rPr>
                <w:sz w:val="18"/>
                <w:szCs w:val="18"/>
              </w:rPr>
              <w:t>GRUPA 3</w:t>
            </w:r>
          </w:p>
        </w:tc>
        <w:tc>
          <w:tcPr>
            <w:tcW w:w="2651" w:type="dxa"/>
            <w:shd w:val="clear" w:color="auto" w:fill="auto"/>
          </w:tcPr>
          <w:p w:rsidR="001C0113" w:rsidRPr="008463A1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ALVO Sp. z o.o.</w:t>
            </w:r>
          </w:p>
          <w:p w:rsidR="001C0113" w:rsidRPr="008463A1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Południowa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21A</w:t>
            </w:r>
          </w:p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64-030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Śmigiel</w:t>
            </w:r>
          </w:p>
        </w:tc>
        <w:tc>
          <w:tcPr>
            <w:tcW w:w="2848" w:type="dxa"/>
            <w:shd w:val="clear" w:color="auto" w:fill="auto"/>
          </w:tcPr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1 - CENA </w:t>
            </w:r>
            <w:r w:rsidR="001C446B">
              <w:rPr>
                <w:sz w:val="18"/>
                <w:szCs w:val="18"/>
              </w:rPr>
              <w:t>–</w:t>
            </w:r>
            <w:r w:rsidRPr="001C0113">
              <w:rPr>
                <w:sz w:val="18"/>
                <w:szCs w:val="18"/>
              </w:rPr>
              <w:t xml:space="preserve"> </w:t>
            </w:r>
            <w:r w:rsidR="001C446B">
              <w:rPr>
                <w:sz w:val="18"/>
                <w:szCs w:val="18"/>
              </w:rPr>
              <w:t>41,47</w:t>
            </w:r>
          </w:p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2 - WYDŁUŻENIE TERMINU GWARANCJI - 25.00</w:t>
            </w:r>
          </w:p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3 - TERMIN DOSTAWY - 7.50</w:t>
            </w:r>
          </w:p>
        </w:tc>
        <w:tc>
          <w:tcPr>
            <w:tcW w:w="1748" w:type="dxa"/>
            <w:shd w:val="clear" w:color="auto" w:fill="auto"/>
          </w:tcPr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  73,97</w:t>
            </w:r>
          </w:p>
        </w:tc>
      </w:tr>
      <w:tr w:rsidR="001C0113" w:rsidRPr="008463A1" w:rsidTr="009A0668">
        <w:tc>
          <w:tcPr>
            <w:tcW w:w="2277" w:type="dxa"/>
            <w:shd w:val="clear" w:color="auto" w:fill="auto"/>
          </w:tcPr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C0113">
              <w:rPr>
                <w:sz w:val="18"/>
                <w:szCs w:val="18"/>
              </w:rPr>
              <w:t>GRUPA 6</w:t>
            </w:r>
          </w:p>
        </w:tc>
        <w:tc>
          <w:tcPr>
            <w:tcW w:w="2651" w:type="dxa"/>
            <w:shd w:val="clear" w:color="auto" w:fill="auto"/>
          </w:tcPr>
          <w:p w:rsidR="001C0113" w:rsidRPr="008463A1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Olympus Polska Sp. z o. o.</w:t>
            </w:r>
          </w:p>
          <w:p w:rsidR="001C0113" w:rsidRPr="008463A1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Suwak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3</w:t>
            </w:r>
          </w:p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02-676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1 - CENA - </w:t>
            </w:r>
            <w:r w:rsidR="001C446B">
              <w:rPr>
                <w:sz w:val="18"/>
                <w:szCs w:val="18"/>
              </w:rPr>
              <w:t>60</w:t>
            </w:r>
            <w:r w:rsidRPr="001C0113">
              <w:rPr>
                <w:sz w:val="18"/>
                <w:szCs w:val="18"/>
              </w:rPr>
              <w:t>.</w:t>
            </w:r>
            <w:r w:rsidR="001C446B">
              <w:rPr>
                <w:sz w:val="18"/>
                <w:szCs w:val="18"/>
              </w:rPr>
              <w:t>0</w:t>
            </w:r>
            <w:r w:rsidRPr="001C0113">
              <w:rPr>
                <w:sz w:val="18"/>
                <w:szCs w:val="18"/>
              </w:rPr>
              <w:t>0</w:t>
            </w:r>
          </w:p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2 - WYDŁUŻENIE TERMINU GWARANCJI - 0.00</w:t>
            </w:r>
          </w:p>
          <w:p w:rsidR="001C0113" w:rsidRPr="008463A1" w:rsidRDefault="001C0113" w:rsidP="001C446B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3 - TERMIN DOSTAWY </w:t>
            </w:r>
            <w:r w:rsidR="001C446B">
              <w:rPr>
                <w:sz w:val="18"/>
                <w:szCs w:val="18"/>
              </w:rPr>
              <w:t>–</w:t>
            </w:r>
            <w:r w:rsidRPr="001C0113">
              <w:rPr>
                <w:sz w:val="18"/>
                <w:szCs w:val="18"/>
              </w:rPr>
              <w:t xml:space="preserve"> </w:t>
            </w:r>
            <w:r w:rsidR="001C446B">
              <w:rPr>
                <w:sz w:val="18"/>
                <w:szCs w:val="18"/>
              </w:rPr>
              <w:t>7.5</w:t>
            </w:r>
            <w:r w:rsidRPr="001C0113">
              <w:rPr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</w:tcPr>
          <w:p w:rsidR="001C0113" w:rsidRPr="008463A1" w:rsidRDefault="001C0113" w:rsidP="001C446B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  </w:t>
            </w:r>
            <w:r w:rsidR="001C446B">
              <w:rPr>
                <w:sz w:val="18"/>
                <w:szCs w:val="18"/>
              </w:rPr>
              <w:t>67,50</w:t>
            </w:r>
          </w:p>
        </w:tc>
      </w:tr>
      <w:tr w:rsidR="001C0113" w:rsidRPr="008463A1" w:rsidTr="009A0668">
        <w:tc>
          <w:tcPr>
            <w:tcW w:w="2277" w:type="dxa"/>
            <w:shd w:val="clear" w:color="auto" w:fill="auto"/>
          </w:tcPr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C0113">
              <w:rPr>
                <w:sz w:val="18"/>
                <w:szCs w:val="18"/>
              </w:rPr>
              <w:t>GRUPA 9</w:t>
            </w:r>
          </w:p>
        </w:tc>
        <w:tc>
          <w:tcPr>
            <w:tcW w:w="2651" w:type="dxa"/>
            <w:shd w:val="clear" w:color="auto" w:fill="auto"/>
          </w:tcPr>
          <w:p w:rsidR="001C0113" w:rsidRPr="008463A1" w:rsidRDefault="001C0113" w:rsidP="009A0668">
            <w:pPr>
              <w:rPr>
                <w:sz w:val="18"/>
                <w:szCs w:val="18"/>
              </w:rPr>
            </w:pPr>
            <w:proofErr w:type="spellStart"/>
            <w:r w:rsidRPr="001C0113">
              <w:rPr>
                <w:sz w:val="18"/>
                <w:szCs w:val="18"/>
              </w:rPr>
              <w:t>Aesculap</w:t>
            </w:r>
            <w:proofErr w:type="spellEnd"/>
            <w:r w:rsidRPr="001C0113">
              <w:rPr>
                <w:sz w:val="18"/>
                <w:szCs w:val="18"/>
              </w:rPr>
              <w:t xml:space="preserve"> </w:t>
            </w:r>
            <w:proofErr w:type="spellStart"/>
            <w:r w:rsidRPr="001C0113">
              <w:rPr>
                <w:sz w:val="18"/>
                <w:szCs w:val="18"/>
              </w:rPr>
              <w:t>Chifa</w:t>
            </w:r>
            <w:proofErr w:type="spellEnd"/>
            <w:r w:rsidRPr="001C0113">
              <w:rPr>
                <w:sz w:val="18"/>
                <w:szCs w:val="18"/>
              </w:rPr>
              <w:t xml:space="preserve"> Sp. z o. o.</w:t>
            </w:r>
          </w:p>
          <w:p w:rsidR="001C0113" w:rsidRPr="008463A1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14</w:t>
            </w:r>
          </w:p>
          <w:p w:rsidR="001C0113" w:rsidRPr="008463A1" w:rsidRDefault="001C0113" w:rsidP="009A0668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C0113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shd w:val="clear" w:color="auto" w:fill="auto"/>
          </w:tcPr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1 - CENA - </w:t>
            </w:r>
            <w:r w:rsidR="001C446B">
              <w:rPr>
                <w:sz w:val="18"/>
                <w:szCs w:val="18"/>
              </w:rPr>
              <w:t>60</w:t>
            </w:r>
            <w:r w:rsidRPr="001C0113">
              <w:rPr>
                <w:sz w:val="18"/>
                <w:szCs w:val="18"/>
              </w:rPr>
              <w:t>.</w:t>
            </w:r>
            <w:r w:rsidR="001C446B">
              <w:rPr>
                <w:sz w:val="18"/>
                <w:szCs w:val="18"/>
              </w:rPr>
              <w:t>0</w:t>
            </w:r>
            <w:r w:rsidRPr="001C0113">
              <w:rPr>
                <w:sz w:val="18"/>
                <w:szCs w:val="18"/>
              </w:rPr>
              <w:t>0</w:t>
            </w:r>
          </w:p>
          <w:p w:rsidR="001C0113" w:rsidRPr="001C0113" w:rsidRDefault="001C0113" w:rsidP="009A0668">
            <w:pPr>
              <w:rPr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2 - WYDŁUŻENIE TERMINU GWARANCJI - </w:t>
            </w:r>
            <w:r w:rsidR="001C446B">
              <w:rPr>
                <w:sz w:val="18"/>
                <w:szCs w:val="18"/>
              </w:rPr>
              <w:t>25</w:t>
            </w:r>
            <w:r w:rsidRPr="001C0113">
              <w:rPr>
                <w:sz w:val="18"/>
                <w:szCs w:val="18"/>
              </w:rPr>
              <w:t>.00</w:t>
            </w:r>
          </w:p>
          <w:p w:rsidR="001C0113" w:rsidRPr="008463A1" w:rsidRDefault="001C0113" w:rsidP="001C446B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3 - TERMIN DOSTAWY - </w:t>
            </w:r>
            <w:r w:rsidR="001C446B">
              <w:rPr>
                <w:sz w:val="18"/>
                <w:szCs w:val="18"/>
              </w:rPr>
              <w:t>15</w:t>
            </w:r>
            <w:r w:rsidRPr="001C0113">
              <w:rPr>
                <w:sz w:val="18"/>
                <w:szCs w:val="18"/>
              </w:rPr>
              <w:t>.</w:t>
            </w:r>
            <w:r w:rsidR="001C446B">
              <w:rPr>
                <w:sz w:val="18"/>
                <w:szCs w:val="18"/>
              </w:rPr>
              <w:t>0</w:t>
            </w:r>
            <w:r w:rsidRPr="001C0113">
              <w:rPr>
                <w:sz w:val="18"/>
                <w:szCs w:val="18"/>
              </w:rPr>
              <w:t>0</w:t>
            </w:r>
          </w:p>
        </w:tc>
        <w:tc>
          <w:tcPr>
            <w:tcW w:w="1748" w:type="dxa"/>
            <w:shd w:val="clear" w:color="auto" w:fill="auto"/>
          </w:tcPr>
          <w:p w:rsidR="001C0113" w:rsidRPr="008463A1" w:rsidRDefault="001C0113" w:rsidP="001C446B">
            <w:pPr>
              <w:rPr>
                <w:color w:val="000000"/>
                <w:sz w:val="18"/>
                <w:szCs w:val="18"/>
              </w:rPr>
            </w:pPr>
            <w:r w:rsidRPr="001C0113">
              <w:rPr>
                <w:sz w:val="18"/>
                <w:szCs w:val="18"/>
              </w:rPr>
              <w:t xml:space="preserve">  </w:t>
            </w:r>
            <w:r w:rsidR="001C446B">
              <w:rPr>
                <w:sz w:val="18"/>
                <w:szCs w:val="18"/>
              </w:rPr>
              <w:t>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Default="001A45D0" w:rsidP="00B52A97"/>
    <w:p w:rsidR="00B74109" w:rsidRDefault="00B74109" w:rsidP="00B52A97"/>
    <w:p w:rsidR="00B74109" w:rsidRDefault="00A9148C" w:rsidP="00B52A97">
      <w:r>
        <w:t>Zatwierdził:</w:t>
      </w:r>
    </w:p>
    <w:p w:rsidR="00A9148C" w:rsidRDefault="00A9148C" w:rsidP="00B52A97"/>
    <w:p w:rsidR="00A9148C" w:rsidRDefault="00A9148C" w:rsidP="00B52A97">
      <w:r>
        <w:t>Z-ca Dyrektora ds. Finansowych</w:t>
      </w:r>
    </w:p>
    <w:p w:rsidR="00A9148C" w:rsidRPr="00B52A97" w:rsidRDefault="00A9148C" w:rsidP="00B52A97">
      <w:r>
        <w:t>Dorota Gołąb-Bełtowicz</w:t>
      </w:r>
      <w:bookmarkStart w:id="0" w:name="_GoBack"/>
      <w:bookmarkEnd w:id="0"/>
    </w:p>
    <w:sectPr w:rsidR="00A9148C" w:rsidRPr="00B52A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E3E" w:rsidRDefault="006D0E3E">
      <w:r>
        <w:separator/>
      </w:r>
    </w:p>
  </w:endnote>
  <w:endnote w:type="continuationSeparator" w:id="0">
    <w:p w:rsidR="006D0E3E" w:rsidRDefault="006D0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13" w:rsidRDefault="001C01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13" w:rsidRDefault="001C01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E3E" w:rsidRDefault="006D0E3E">
      <w:r>
        <w:separator/>
      </w:r>
    </w:p>
  </w:footnote>
  <w:footnote w:type="continuationSeparator" w:id="0">
    <w:p w:rsidR="006D0E3E" w:rsidRDefault="006D0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13" w:rsidRDefault="001C0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13" w:rsidRDefault="001C0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113" w:rsidRDefault="001C0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33F"/>
    <w:rsid w:val="000A2C44"/>
    <w:rsid w:val="001A45D0"/>
    <w:rsid w:val="001C0113"/>
    <w:rsid w:val="001C446B"/>
    <w:rsid w:val="002D2332"/>
    <w:rsid w:val="005E4BC7"/>
    <w:rsid w:val="006D0E3E"/>
    <w:rsid w:val="006D433F"/>
    <w:rsid w:val="00747E2D"/>
    <w:rsid w:val="007B0EDC"/>
    <w:rsid w:val="007B1A7A"/>
    <w:rsid w:val="009823AF"/>
    <w:rsid w:val="009A4BCD"/>
    <w:rsid w:val="009B52EF"/>
    <w:rsid w:val="00A9148C"/>
    <w:rsid w:val="00B004FE"/>
    <w:rsid w:val="00B52A97"/>
    <w:rsid w:val="00B72F29"/>
    <w:rsid w:val="00B74109"/>
    <w:rsid w:val="00D62134"/>
    <w:rsid w:val="00E110AF"/>
    <w:rsid w:val="00E459F1"/>
    <w:rsid w:val="00F12AFA"/>
    <w:rsid w:val="00F9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1666"/>
  <w15:docId w15:val="{60DF16ED-2B8B-4961-A2AA-89FB233C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1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10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444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2019-06-04T12:07:00Z</cp:lastPrinted>
  <dcterms:created xsi:type="dcterms:W3CDTF">2019-06-04T11:59:00Z</dcterms:created>
  <dcterms:modified xsi:type="dcterms:W3CDTF">2019-06-04T12:31:00Z</dcterms:modified>
</cp:coreProperties>
</file>