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C77AB">
      <w:pPr>
        <w:spacing w:line="360" w:lineRule="auto"/>
        <w:rPr>
          <w:b/>
          <w:bCs/>
          <w:color w:val="000000"/>
          <w:sz w:val="24"/>
        </w:rPr>
      </w:pPr>
      <w:r w:rsidRPr="006C77A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C77AB">
      <w:pPr>
        <w:spacing w:line="360" w:lineRule="auto"/>
        <w:rPr>
          <w:color w:val="000000"/>
          <w:sz w:val="24"/>
        </w:rPr>
      </w:pPr>
      <w:r w:rsidRPr="006C77A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C77A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C77AB">
      <w:pPr>
        <w:spacing w:line="360" w:lineRule="auto"/>
        <w:rPr>
          <w:color w:val="000000"/>
          <w:sz w:val="24"/>
        </w:rPr>
      </w:pPr>
      <w:r w:rsidRPr="006C77A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C77A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C77A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C77AB" w:rsidRPr="006C77A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C77AB" w:rsidRPr="006C77A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C77AB" w:rsidRPr="006C77AB">
        <w:rPr>
          <w:b/>
          <w:color w:val="000000"/>
          <w:sz w:val="24"/>
        </w:rPr>
        <w:t>Dostawa ruterów bezprzewodowych (3 szt.) dla Instytutu Inteligentnych Systemów Informatycznych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C77AB" w:rsidTr="004A53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C77AB" w:rsidRDefault="006C77AB" w:rsidP="004A53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6C77AB">
              <w:rPr>
                <w:sz w:val="24"/>
              </w:rPr>
              <w:t>Dostawa ruterów bezprzewodowych (3 szt.) dla Instytutu Inteligentnych Systemów Informatycznych Politechniki Częstochowskiej</w:t>
            </w:r>
          </w:p>
          <w:p w:rsidR="006C77AB" w:rsidRDefault="006C77AB" w:rsidP="004A53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77AB">
              <w:rPr>
                <w:b/>
                <w:sz w:val="24"/>
              </w:rPr>
              <w:t>BIS Karol Kowalski</w:t>
            </w:r>
          </w:p>
          <w:p w:rsidR="006C77AB" w:rsidRDefault="006C77AB" w:rsidP="004A53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77AB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C77AB">
              <w:rPr>
                <w:b/>
                <w:sz w:val="24"/>
              </w:rPr>
              <w:t>Częstochowa</w:t>
            </w:r>
          </w:p>
          <w:p w:rsidR="006C77AB" w:rsidRDefault="006C77AB" w:rsidP="004A53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77AB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6C77AB">
              <w:rPr>
                <w:b/>
                <w:sz w:val="24"/>
              </w:rPr>
              <w:t>41</w:t>
            </w:r>
          </w:p>
          <w:p w:rsidR="006C77AB" w:rsidRDefault="006C77AB" w:rsidP="004A53D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C77AB">
              <w:rPr>
                <w:b/>
                <w:sz w:val="24"/>
              </w:rPr>
              <w:t>1 690.02 zł</w:t>
            </w:r>
          </w:p>
          <w:p w:rsidR="006C77AB" w:rsidRPr="00253031" w:rsidRDefault="006C77AB" w:rsidP="004A53D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C77AB" w:rsidRDefault="006C77AB" w:rsidP="004A53D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C77A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C77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C77AB" w:rsidRPr="00C63DA0" w:rsidTr="004A53D6">
        <w:tc>
          <w:tcPr>
            <w:tcW w:w="540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77A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C77AB" w:rsidRPr="00C63DA0" w:rsidRDefault="006C77AB" w:rsidP="004A5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7A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C77AB">
      <w:pPr>
        <w:pStyle w:val="Nagwek"/>
        <w:tabs>
          <w:tab w:val="clear" w:pos="4536"/>
        </w:tabs>
        <w:jc w:val="both"/>
        <w:rPr>
          <w:sz w:val="24"/>
        </w:rPr>
      </w:pPr>
      <w:r w:rsidRPr="006C77A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C77AB">
        <w:rPr>
          <w:sz w:val="24"/>
        </w:rPr>
        <w:t>2019-06-03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EEA" w:rsidRDefault="00F00EEA">
      <w:r>
        <w:separator/>
      </w:r>
    </w:p>
  </w:endnote>
  <w:endnote w:type="continuationSeparator" w:id="0">
    <w:p w:rsidR="00F00EEA" w:rsidRDefault="00F0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7AB" w:rsidRDefault="006C77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65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65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7AB" w:rsidRDefault="006C77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EEA" w:rsidRDefault="00F00EEA">
      <w:r>
        <w:separator/>
      </w:r>
    </w:p>
  </w:footnote>
  <w:footnote w:type="continuationSeparator" w:id="0">
    <w:p w:rsidR="00F00EEA" w:rsidRDefault="00F00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7AB" w:rsidRDefault="006C77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7AB" w:rsidRDefault="006C77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7AB" w:rsidRDefault="006C7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EEA"/>
    <w:rsid w:val="00140696"/>
    <w:rsid w:val="00253031"/>
    <w:rsid w:val="00377700"/>
    <w:rsid w:val="005C147E"/>
    <w:rsid w:val="006465CE"/>
    <w:rsid w:val="006C77AB"/>
    <w:rsid w:val="007118AF"/>
    <w:rsid w:val="007124E4"/>
    <w:rsid w:val="00745012"/>
    <w:rsid w:val="0087722C"/>
    <w:rsid w:val="00987E41"/>
    <w:rsid w:val="00C63DA0"/>
    <w:rsid w:val="00C85A89"/>
    <w:rsid w:val="00D5444F"/>
    <w:rsid w:val="00F00EE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2019-06-03T12:35:00Z</cp:lastPrinted>
  <dcterms:created xsi:type="dcterms:W3CDTF">2019-06-03T12:35:00Z</dcterms:created>
  <dcterms:modified xsi:type="dcterms:W3CDTF">2019-06-03T12:35:00Z</dcterms:modified>
</cp:coreProperties>
</file>