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C4CA1" w:rsidRPr="005C4CA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C4CA1" w:rsidRPr="005C4CA1">
        <w:rPr>
          <w:rFonts w:ascii="Times New Roman" w:hAnsi="Times New Roman"/>
          <w:b/>
        </w:rPr>
        <w:t>ZP/D-16/19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4CA1" w:rsidRPr="005C4CA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4CA1" w:rsidRPr="005C4CA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C4CA1" w:rsidRPr="005C4CA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C4CA1" w:rsidRPr="005C4CA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C4CA1" w:rsidRPr="005C4CA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C4CA1" w:rsidRPr="005C4CA1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C4CA1" w:rsidRPr="005C4CA1">
        <w:rPr>
          <w:rFonts w:ascii="Times New Roman" w:hAnsi="Times New Roman"/>
          <w:b/>
        </w:rPr>
        <w:t>Dostawa nowego samochodu  osobowego do celów służbowych wyprodukowanego w roku 2019 -1 szt. dla Politechniki Częstochowskiej,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C4CA1" w:rsidRPr="005C4CA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C4CA1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C4CA1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9EE" w:rsidRDefault="001179EE" w:rsidP="0038231F">
      <w:pPr>
        <w:spacing w:after="0" w:line="240" w:lineRule="auto"/>
      </w:pPr>
      <w:r>
        <w:separator/>
      </w:r>
    </w:p>
  </w:endnote>
  <w:endnote w:type="continuationSeparator" w:id="0">
    <w:p w:rsidR="001179EE" w:rsidRDefault="001179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CA1" w:rsidRDefault="005C4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6F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6F3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CA1" w:rsidRDefault="005C4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9EE" w:rsidRDefault="001179EE" w:rsidP="0038231F">
      <w:pPr>
        <w:spacing w:after="0" w:line="240" w:lineRule="auto"/>
      </w:pPr>
      <w:r>
        <w:separator/>
      </w:r>
    </w:p>
  </w:footnote>
  <w:footnote w:type="continuationSeparator" w:id="0">
    <w:p w:rsidR="001179EE" w:rsidRDefault="001179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CA1" w:rsidRDefault="005C4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CA1" w:rsidRDefault="005C4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CA1" w:rsidRDefault="005C4C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9E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79EE"/>
    <w:rsid w:val="00160A7A"/>
    <w:rsid w:val="00176F3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4CA1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C48C911-77B5-46FD-9FB9-2E0F72872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67408-4B93-450F-B8FE-E63FD9389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2019-05-28T09:14:00Z</dcterms:created>
  <dcterms:modified xsi:type="dcterms:W3CDTF">2019-05-28T09:14:00Z</dcterms:modified>
</cp:coreProperties>
</file>