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43C" w:rsidRPr="003D6231" w:rsidRDefault="001E243C" w:rsidP="001E24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  <w:r w:rsidRPr="001E243C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9" type="#_x0000_t75" alt="logo_FE_Wiedza_Edukacja_Rozwoj_rgb-1" style="width:129pt;height:31.5pt;visibility:visible;mso-wrap-style:square">
            <v:imagedata r:id="rId6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1E243C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7" type="#_x0000_t75" alt="agh_znk_wbr_rgb_150ppi" style="width:17.25pt;height:36pt;visibility:visible;mso-wrap-style:square">
            <v:imagedata r:id="rId7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1E243C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5" type="#_x0000_t75" alt="EU_EFS_rgb-1" style="width:167.25pt;height:29.25pt;visibility:visible;mso-wrap-style:square">
            <v:imagedata r:id="rId8" o:title="EU_EFS_rgb-1"/>
          </v:shape>
        </w:pict>
      </w:r>
    </w:p>
    <w:p w:rsidR="001E243C" w:rsidRDefault="001E243C" w:rsidP="001E243C">
      <w:pPr>
        <w:jc w:val="right"/>
        <w:rPr>
          <w:b/>
          <w:sz w:val="24"/>
          <w:szCs w:val="24"/>
        </w:rPr>
      </w:pPr>
    </w:p>
    <w:p w:rsidR="001E243C" w:rsidRDefault="001E243C" w:rsidP="001E24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1E243C" w:rsidRDefault="001E243C" w:rsidP="001E243C"/>
    <w:p w:rsidR="001E243C" w:rsidRDefault="001E243C" w:rsidP="001E243C"/>
    <w:p w:rsidR="001E243C" w:rsidRDefault="001E243C" w:rsidP="001E24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1E243C" w:rsidRDefault="001E243C" w:rsidP="001E24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E243C" w:rsidRDefault="001E243C" w:rsidP="001E24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1E243C" w:rsidRDefault="001E243C" w:rsidP="001E24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1E243C" w:rsidRDefault="001E243C" w:rsidP="001E243C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8A62DD">
        <w:rPr>
          <w:b/>
          <w:sz w:val="24"/>
          <w:szCs w:val="24"/>
        </w:rPr>
        <w:t>Usługa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Kc-zp.272-</w:t>
      </w:r>
      <w:r>
        <w:rPr>
          <w:b/>
          <w:sz w:val="24"/>
          <w:szCs w:val="24"/>
        </w:rPr>
        <w:t>349</w:t>
      </w:r>
      <w:r w:rsidRPr="008A62DD">
        <w:rPr>
          <w:b/>
          <w:sz w:val="24"/>
          <w:szCs w:val="24"/>
        </w:rPr>
        <w:t>/19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1E243C" w:rsidTr="00C61D76">
        <w:trPr>
          <w:cantSplit/>
          <w:trHeight w:val="782"/>
        </w:trPr>
        <w:tc>
          <w:tcPr>
            <w:tcW w:w="633" w:type="dxa"/>
            <w:vAlign w:val="center"/>
          </w:tcPr>
          <w:p w:rsidR="001E243C" w:rsidRDefault="001E243C" w:rsidP="00C61D76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:rsidR="001E243C" w:rsidRDefault="001E243C" w:rsidP="00C61D7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1E243C" w:rsidRDefault="001E243C" w:rsidP="00C61D7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:rsidR="001E243C" w:rsidRDefault="001E243C" w:rsidP="00C61D7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1E243C" w:rsidRDefault="001E243C" w:rsidP="00C61D7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1E243C" w:rsidTr="00C61D76">
        <w:trPr>
          <w:cantSplit/>
          <w:trHeight w:hRule="exact" w:val="281"/>
        </w:trPr>
        <w:tc>
          <w:tcPr>
            <w:tcW w:w="633" w:type="dxa"/>
            <w:vAlign w:val="center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1E243C" w:rsidTr="00C61D76">
        <w:trPr>
          <w:cantSplit/>
          <w:trHeight w:val="921"/>
        </w:trPr>
        <w:tc>
          <w:tcPr>
            <w:tcW w:w="633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E243C" w:rsidTr="00C61D76">
        <w:trPr>
          <w:cantSplit/>
          <w:trHeight w:val="870"/>
        </w:trPr>
        <w:tc>
          <w:tcPr>
            <w:tcW w:w="633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1E243C" w:rsidRDefault="001E243C" w:rsidP="00C61D7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1E243C" w:rsidRDefault="001E243C" w:rsidP="001E243C">
      <w:pPr>
        <w:spacing w:line="360" w:lineRule="auto"/>
        <w:jc w:val="both"/>
        <w:rPr>
          <w:b/>
        </w:rPr>
      </w:pPr>
    </w:p>
    <w:p w:rsidR="001E243C" w:rsidRPr="00BB5634" w:rsidRDefault="001E243C" w:rsidP="001E24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1E243C" w:rsidRDefault="001E243C" w:rsidP="001E243C">
      <w:pPr>
        <w:spacing w:line="360" w:lineRule="auto"/>
        <w:jc w:val="both"/>
      </w:pPr>
    </w:p>
    <w:p w:rsidR="001E243C" w:rsidRDefault="001E243C" w:rsidP="001E243C">
      <w:pPr>
        <w:spacing w:line="360" w:lineRule="auto"/>
        <w:jc w:val="both"/>
      </w:pPr>
    </w:p>
    <w:p w:rsidR="001E243C" w:rsidRDefault="001E243C" w:rsidP="001E243C">
      <w:pPr>
        <w:spacing w:line="360" w:lineRule="auto"/>
        <w:jc w:val="both"/>
      </w:pPr>
      <w:r>
        <w:t>data ……………………….. r.</w:t>
      </w:r>
    </w:p>
    <w:p w:rsidR="001E243C" w:rsidRDefault="001E243C" w:rsidP="001E243C">
      <w:pPr>
        <w:spacing w:line="360" w:lineRule="auto"/>
        <w:jc w:val="both"/>
      </w:pPr>
    </w:p>
    <w:p w:rsidR="001E243C" w:rsidRDefault="001E243C" w:rsidP="001E243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1E243C" w:rsidRDefault="001E243C" w:rsidP="001E243C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1E243C" w:rsidRDefault="001E243C" w:rsidP="001E243C">
      <w:pPr>
        <w:tabs>
          <w:tab w:val="left" w:pos="5040"/>
        </w:tabs>
        <w:ind w:left="708"/>
      </w:pPr>
      <w:r>
        <w:tab/>
        <w:t>do reprezentowania Wykonawcy</w:t>
      </w:r>
    </w:p>
    <w:p w:rsidR="001E243C" w:rsidRPr="005D139C" w:rsidRDefault="001E243C" w:rsidP="001E243C"/>
    <w:p w:rsidR="001E243C" w:rsidRPr="007F6A49" w:rsidRDefault="001E243C" w:rsidP="001E243C"/>
    <w:p w:rsidR="00F213FB" w:rsidRPr="001E243C" w:rsidRDefault="00F213FB" w:rsidP="001E243C">
      <w:bookmarkStart w:id="0" w:name="_GoBack"/>
      <w:bookmarkEnd w:id="0"/>
    </w:p>
    <w:sectPr w:rsidR="00F213FB" w:rsidRPr="001E243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EC6" w:rsidRDefault="00556EC6">
      <w:r>
        <w:separator/>
      </w:r>
    </w:p>
  </w:endnote>
  <w:endnote w:type="continuationSeparator" w:id="0">
    <w:p w:rsidR="00556EC6" w:rsidRDefault="00556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955" w:rsidRDefault="007549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955" w:rsidRDefault="0075495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955" w:rsidRDefault="007549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EC6" w:rsidRDefault="00556EC6">
      <w:r>
        <w:separator/>
      </w:r>
    </w:p>
  </w:footnote>
  <w:footnote w:type="continuationSeparator" w:id="0">
    <w:p w:rsidR="00556EC6" w:rsidRDefault="00556EC6">
      <w:r>
        <w:continuationSeparator/>
      </w:r>
    </w:p>
  </w:footnote>
  <w:footnote w:id="1">
    <w:p w:rsidR="001E243C" w:rsidRDefault="001E243C" w:rsidP="001E24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Pr="00B15889">
        <w:rPr>
          <w:b/>
          <w:u w:val="single"/>
        </w:rPr>
        <w:t>5</w:t>
      </w:r>
      <w:r w:rsidRPr="007F4890">
        <w:rPr>
          <w:b/>
          <w:u w:val="single"/>
        </w:rPr>
        <w:t>.1.</w:t>
      </w:r>
      <w:r>
        <w:rPr>
          <w:b/>
          <w:u w:val="single"/>
        </w:rPr>
        <w:t>2a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955" w:rsidRDefault="007549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955" w:rsidRDefault="007549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EC6"/>
    <w:rsid w:val="00082E0F"/>
    <w:rsid w:val="001E243C"/>
    <w:rsid w:val="00210E8E"/>
    <w:rsid w:val="00276C10"/>
    <w:rsid w:val="00556EC6"/>
    <w:rsid w:val="00702A72"/>
    <w:rsid w:val="00754955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243C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7549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495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E243C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E243C"/>
  </w:style>
  <w:style w:type="character" w:styleId="Odwoanieprzypisudolnego">
    <w:name w:val="footnote reference"/>
    <w:uiPriority w:val="99"/>
    <w:semiHidden/>
    <w:unhideWhenUsed/>
    <w:rsid w:val="001E243C"/>
    <w:rPr>
      <w:vertAlign w:val="superscript"/>
    </w:rPr>
  </w:style>
  <w:style w:type="paragraph" w:customStyle="1" w:styleId="Gwka">
    <w:name w:val="Główka"/>
    <w:basedOn w:val="Normalny"/>
    <w:rsid w:val="001E243C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2019-05-21T10:28:00Z</dcterms:created>
  <dcterms:modified xsi:type="dcterms:W3CDTF">2019-05-21T10:28:00Z</dcterms:modified>
</cp:coreProperties>
</file>