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409" w:rsidRPr="003D6231" w:rsidRDefault="00991409" w:rsidP="00991409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  <w:r w:rsidRPr="00991409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9" type="#_x0000_t75" alt="logo_FE_Wiedza_Edukacja_Rozwoj_rgb-1" style="width:129pt;height:34.5pt;visibility:visible;mso-wrap-style:square">
            <v:imagedata r:id="rId8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Pr="00991409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7" type="#_x0000_t75" alt="agh_znk_wbr_rgb_150ppi" style="width:18pt;height:33pt;visibility:visible;mso-wrap-style:square">
            <v:imagedata r:id="rId9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Pr="00991409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5" type="#_x0000_t75" alt="EU_EFS_rgb-1" style="width:167.25pt;height:38.25pt;visibility:visible;mso-wrap-style:square">
            <v:imagedata r:id="rId10" o:title="EU_EFS_rgb-1"/>
          </v:shape>
        </w:pict>
      </w:r>
    </w:p>
    <w:p w:rsidR="00991409" w:rsidRPr="00E105B5" w:rsidRDefault="00991409" w:rsidP="00991409">
      <w:pPr>
        <w:tabs>
          <w:tab w:val="center" w:pos="4536"/>
          <w:tab w:val="right" w:pos="9072"/>
        </w:tabs>
        <w:rPr>
          <w:rFonts w:ascii="Verdana" w:hAnsi="Verdana" w:cs="Verdana"/>
          <w:noProof/>
          <w:sz w:val="16"/>
          <w:szCs w:val="16"/>
        </w:rPr>
      </w:pPr>
      <w:r w:rsidRPr="00E105B5">
        <w:rPr>
          <w:b/>
          <w:sz w:val="22"/>
          <w:szCs w:val="22"/>
        </w:rPr>
        <w:tab/>
      </w:r>
    </w:p>
    <w:p w:rsidR="00991409" w:rsidRPr="00E105B5" w:rsidRDefault="00991409" w:rsidP="00991409">
      <w:pPr>
        <w:tabs>
          <w:tab w:val="left" w:pos="3270"/>
          <w:tab w:val="right" w:pos="9497"/>
        </w:tabs>
        <w:spacing w:line="360" w:lineRule="auto"/>
        <w:jc w:val="right"/>
        <w:rPr>
          <w:b/>
          <w:sz w:val="22"/>
          <w:szCs w:val="22"/>
        </w:rPr>
      </w:pPr>
      <w:r w:rsidRPr="00E105B5">
        <w:rPr>
          <w:b/>
          <w:sz w:val="22"/>
          <w:szCs w:val="22"/>
        </w:rPr>
        <w:tab/>
        <w:t>Załącznik nr 1</w:t>
      </w:r>
    </w:p>
    <w:p w:rsidR="00991409" w:rsidRPr="00787A70" w:rsidRDefault="00991409" w:rsidP="00991409">
      <w:pPr>
        <w:tabs>
          <w:tab w:val="left" w:pos="694"/>
          <w:tab w:val="right" w:pos="9000"/>
        </w:tabs>
        <w:jc w:val="center"/>
        <w:rPr>
          <w:b/>
        </w:rPr>
      </w:pPr>
      <w:r w:rsidRPr="00787A70">
        <w:rPr>
          <w:b/>
        </w:rPr>
        <w:t>OFERTA CENOWA</w:t>
      </w:r>
    </w:p>
    <w:p w:rsidR="00991409" w:rsidRPr="00E105B5" w:rsidRDefault="00991409" w:rsidP="0099140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991409" w:rsidRPr="00E105B5" w:rsidRDefault="00991409" w:rsidP="0099140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NAZWA WYKONAWCY:…………………..………………………………………………</w:t>
      </w:r>
    </w:p>
    <w:p w:rsidR="00991409" w:rsidRPr="00E105B5" w:rsidRDefault="00991409" w:rsidP="0099140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FORMA PROWADZONEJ DZIAŁALNOŚCI: ......................................................................</w:t>
      </w:r>
    </w:p>
    <w:p w:rsidR="00991409" w:rsidRPr="00E105B5" w:rsidRDefault="00991409" w:rsidP="0099140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ADRES:……………………………………………………………………………………….</w:t>
      </w:r>
    </w:p>
    <w:p w:rsidR="00991409" w:rsidRPr="00E105B5" w:rsidRDefault="00991409" w:rsidP="0099140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POWIAT:…………………………………WOJEWÓDZTWO …………………………….</w:t>
      </w:r>
    </w:p>
    <w:p w:rsidR="00991409" w:rsidRPr="00991409" w:rsidRDefault="00991409" w:rsidP="00991409">
      <w:pPr>
        <w:tabs>
          <w:tab w:val="right" w:pos="9000"/>
        </w:tabs>
        <w:spacing w:line="360" w:lineRule="auto"/>
        <w:rPr>
          <w:sz w:val="18"/>
          <w:szCs w:val="18"/>
          <w:lang w:val="en-US"/>
        </w:rPr>
      </w:pPr>
      <w:r w:rsidRPr="00991409">
        <w:rPr>
          <w:sz w:val="18"/>
          <w:szCs w:val="18"/>
          <w:lang w:val="en-US"/>
        </w:rPr>
        <w:t>TEL./FAX/ E-MAIL…………………………………………………………………………..</w:t>
      </w:r>
    </w:p>
    <w:p w:rsidR="00991409" w:rsidRPr="00E105B5" w:rsidRDefault="00991409" w:rsidP="0099140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991409">
        <w:rPr>
          <w:sz w:val="18"/>
          <w:szCs w:val="18"/>
          <w:lang w:val="en-US"/>
        </w:rPr>
        <w:t xml:space="preserve">NIP…………………………………. </w:t>
      </w:r>
      <w:r w:rsidRPr="00E105B5">
        <w:rPr>
          <w:sz w:val="18"/>
          <w:szCs w:val="18"/>
        </w:rPr>
        <w:t>REGON:………………………………………………</w:t>
      </w:r>
    </w:p>
    <w:p w:rsidR="00991409" w:rsidRPr="00E105B5" w:rsidRDefault="00991409" w:rsidP="0099140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BANK/ NR KONTA ………………………………………………………………………….</w:t>
      </w:r>
    </w:p>
    <w:p w:rsidR="00991409" w:rsidRPr="00E105B5" w:rsidRDefault="00991409" w:rsidP="00991409">
      <w:pPr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Do: Nazwa i siedziba Zamawiającego:</w:t>
      </w:r>
    </w:p>
    <w:p w:rsidR="00991409" w:rsidRPr="00787A70" w:rsidRDefault="00991409" w:rsidP="00991409">
      <w:pPr>
        <w:jc w:val="both"/>
        <w:rPr>
          <w:b/>
          <w:sz w:val="18"/>
          <w:szCs w:val="18"/>
        </w:rPr>
      </w:pPr>
      <w:r w:rsidRPr="00E105B5">
        <w:rPr>
          <w:b/>
          <w:sz w:val="18"/>
          <w:szCs w:val="18"/>
        </w:rPr>
        <w:t>Akademia Górniczo – Hutnicza im. Stanisława Staszica w Krakowie Dział Zamówień Publicznych Al. Mickiewicza 30, 30-059 Kraków.</w:t>
      </w:r>
    </w:p>
    <w:p w:rsidR="00991409" w:rsidRPr="00E105B5" w:rsidRDefault="00991409" w:rsidP="00991409">
      <w:pPr>
        <w:widowControl w:val="0"/>
        <w:ind w:right="1"/>
        <w:jc w:val="both"/>
        <w:rPr>
          <w:sz w:val="20"/>
          <w:szCs w:val="20"/>
        </w:rPr>
      </w:pPr>
      <w:r w:rsidRPr="00E105B5">
        <w:rPr>
          <w:sz w:val="20"/>
          <w:szCs w:val="20"/>
        </w:rPr>
        <w:t>Przystępując do postępowania o udzielenie zamówienia publicznego, którego przedmiotem jest:</w:t>
      </w:r>
    </w:p>
    <w:p w:rsidR="00991409" w:rsidRPr="00E105B5" w:rsidRDefault="00991409" w:rsidP="00991409">
      <w:pPr>
        <w:widowControl w:val="0"/>
        <w:ind w:right="1"/>
        <w:jc w:val="both"/>
        <w:rPr>
          <w:sz w:val="20"/>
          <w:szCs w:val="20"/>
        </w:rPr>
      </w:pPr>
      <w:r w:rsidRPr="00E105B5">
        <w:rPr>
          <w:rFonts w:eastAsia="Tahoma"/>
          <w:b/>
          <w:sz w:val="20"/>
          <w:szCs w:val="20"/>
          <w:lang w:eastAsia="x-none"/>
        </w:rPr>
        <w:t>Usługa przeprowadzenia zajęć z przedmiotów rozwijających kompetencje miękkie  "Metodologia badań naukowych" i "Przygotowywanie publikacji naukowych i wystąpień konferencyjnych" w dniach 28-30.06.2019 r. Zajęcia realizowane w  ramach projektu Interdyscyplinarne Środowiskowe Studia Doktoranckie "Fizyczne, Chemiczne i Biofizyczne Podstawy Nowoczesnych Technologii i Inżynierii Materiałowej", realizowanego w ramach Programu Operacyjnego Wiedza, Edukacja, Rozwój POWR.03.02.00-00-I004/16 - Kc-zp.272-</w:t>
      </w:r>
      <w:r>
        <w:rPr>
          <w:rFonts w:eastAsia="Tahoma"/>
          <w:b/>
          <w:sz w:val="20"/>
          <w:szCs w:val="20"/>
          <w:lang w:eastAsia="x-none"/>
        </w:rPr>
        <w:t>349</w:t>
      </w:r>
      <w:r w:rsidRPr="00E105B5">
        <w:rPr>
          <w:rFonts w:eastAsia="Tahoma"/>
          <w:b/>
          <w:sz w:val="20"/>
          <w:szCs w:val="20"/>
          <w:lang w:eastAsia="x-none"/>
        </w:rPr>
        <w:t>/19</w:t>
      </w:r>
      <w:r w:rsidRPr="00E105B5">
        <w:rPr>
          <w:b/>
          <w:sz w:val="20"/>
          <w:szCs w:val="20"/>
        </w:rPr>
        <w:t xml:space="preserve">, </w:t>
      </w:r>
      <w:r w:rsidRPr="00E105B5">
        <w:rPr>
          <w:sz w:val="20"/>
          <w:szCs w:val="20"/>
        </w:rPr>
        <w:t>oferuję realizację przedmiotu zamówienia zgodnie z zasadami określonymi w SIWZ.</w:t>
      </w:r>
    </w:p>
    <w:p w:rsidR="00991409" w:rsidRPr="00E105B5" w:rsidRDefault="00991409" w:rsidP="00991409">
      <w:pPr>
        <w:widowControl w:val="0"/>
        <w:ind w:right="1"/>
        <w:jc w:val="both"/>
        <w:rPr>
          <w:sz w:val="20"/>
          <w:szCs w:val="20"/>
        </w:rPr>
      </w:pPr>
    </w:p>
    <w:tbl>
      <w:tblPr>
        <w:tblW w:w="9314" w:type="dxa"/>
        <w:jc w:val="center"/>
        <w:tblInd w:w="-2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0"/>
        <w:gridCol w:w="3368"/>
        <w:gridCol w:w="3446"/>
      </w:tblGrid>
      <w:tr w:rsidR="00991409" w:rsidRPr="00E105B5" w:rsidTr="00C61D76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E105B5" w:rsidRDefault="00991409" w:rsidP="00C61D76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991409" w:rsidRDefault="00991409" w:rsidP="00C61D7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991409">
              <w:rPr>
                <w:b/>
                <w:sz w:val="20"/>
                <w:szCs w:val="20"/>
              </w:rPr>
              <w:t>Zadanie nr 1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991409" w:rsidRDefault="00991409" w:rsidP="00C61D7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991409">
              <w:rPr>
                <w:b/>
                <w:sz w:val="20"/>
                <w:szCs w:val="20"/>
              </w:rPr>
              <w:t>Zadanie nr 2</w:t>
            </w:r>
          </w:p>
        </w:tc>
      </w:tr>
      <w:tr w:rsidR="00991409" w:rsidRPr="00E105B5" w:rsidTr="00C61D76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E105B5" w:rsidRDefault="00991409" w:rsidP="00C61D7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</w:t>
            </w:r>
          </w:p>
          <w:p w:rsidR="00991409" w:rsidRPr="00E105B5" w:rsidRDefault="00991409" w:rsidP="00C61D7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E105B5" w:rsidRDefault="00991409" w:rsidP="00C61D76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E105B5" w:rsidRDefault="00991409" w:rsidP="00C61D76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991409" w:rsidRPr="00E105B5" w:rsidTr="00C61D76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E105B5" w:rsidRDefault="00991409" w:rsidP="00C61D7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 słownie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E105B5" w:rsidRDefault="00991409" w:rsidP="00C61D76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E105B5" w:rsidRDefault="00991409" w:rsidP="00C61D76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991409" w:rsidRPr="00E105B5" w:rsidTr="00C61D76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E105B5" w:rsidRDefault="00991409" w:rsidP="00C61D76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 szkolenie</w:t>
            </w:r>
            <w:r>
              <w:rPr>
                <w:b/>
                <w:sz w:val="20"/>
                <w:szCs w:val="20"/>
              </w:rPr>
              <w:t xml:space="preserve"> dla 1 osoby</w:t>
            </w:r>
            <w:r w:rsidRPr="00E105B5">
              <w:rPr>
                <w:sz w:val="20"/>
                <w:szCs w:val="20"/>
              </w:rPr>
              <w:t xml:space="preserve"> </w:t>
            </w:r>
          </w:p>
          <w:p w:rsidR="00991409" w:rsidRPr="00E105B5" w:rsidRDefault="00991409" w:rsidP="00C61D7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E105B5" w:rsidRDefault="00991409" w:rsidP="00C61D76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E105B5" w:rsidRDefault="00991409" w:rsidP="00C61D76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991409" w:rsidRPr="00E105B5" w:rsidTr="00C61D76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991409" w:rsidRDefault="00991409" w:rsidP="00C61D7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realizacji umowy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787A70" w:rsidRDefault="00991409" w:rsidP="00C61D76">
            <w:pPr>
              <w:rPr>
                <w:sz w:val="20"/>
                <w:szCs w:val="20"/>
              </w:rPr>
            </w:pPr>
            <w:r w:rsidRPr="00787A70">
              <w:rPr>
                <w:sz w:val="20"/>
                <w:szCs w:val="20"/>
              </w:rPr>
              <w:t>od 28.06 do 30.06.2019 r.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787A70" w:rsidRDefault="00991409" w:rsidP="00C61D76">
            <w:pPr>
              <w:rPr>
                <w:sz w:val="20"/>
                <w:szCs w:val="20"/>
              </w:rPr>
            </w:pPr>
            <w:r w:rsidRPr="00787A70">
              <w:rPr>
                <w:sz w:val="20"/>
                <w:szCs w:val="20"/>
              </w:rPr>
              <w:t>od 28.06 do 30.06.2019 r.</w:t>
            </w:r>
          </w:p>
        </w:tc>
      </w:tr>
      <w:tr w:rsidR="00991409" w:rsidRPr="00E105B5" w:rsidTr="00C61D76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991409" w:rsidRDefault="00991409" w:rsidP="00C61D7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991409" w:rsidRPr="00991409" w:rsidRDefault="00991409" w:rsidP="00C61D7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płatności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E105B5" w:rsidRDefault="00991409" w:rsidP="00C61D76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E105B5">
              <w:rPr>
                <w:sz w:val="20"/>
                <w:szCs w:val="20"/>
              </w:rPr>
              <w:t>Przelewem w ciągu 21 dni od daty otrzymania faktury  przez  Zamawiającego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E105B5" w:rsidRDefault="00991409" w:rsidP="00C61D76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E105B5">
              <w:rPr>
                <w:sz w:val="20"/>
                <w:szCs w:val="20"/>
              </w:rPr>
              <w:t>Przelewem w ciągu 21 dni od daty otrzymania faktury  przez  Zamawiającego</w:t>
            </w:r>
          </w:p>
        </w:tc>
      </w:tr>
      <w:tr w:rsidR="00991409" w:rsidRPr="00E105B5" w:rsidTr="00C61D76">
        <w:trPr>
          <w:trHeight w:val="1744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991409" w:rsidRDefault="00991409" w:rsidP="00C61D7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991409" w:rsidRPr="00991409" w:rsidRDefault="00991409" w:rsidP="00C61D76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E105B5" w:rsidRDefault="00991409" w:rsidP="00C61D76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409" w:rsidRPr="00E105B5" w:rsidRDefault="00991409" w:rsidP="00C61D76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</w:tr>
    </w:tbl>
    <w:p w:rsidR="00991409" w:rsidRPr="00E105B5" w:rsidRDefault="00991409" w:rsidP="00991409">
      <w:pPr>
        <w:tabs>
          <w:tab w:val="left" w:pos="426"/>
        </w:tabs>
        <w:jc w:val="both"/>
        <w:rPr>
          <w:sz w:val="22"/>
          <w:szCs w:val="22"/>
        </w:rPr>
      </w:pPr>
    </w:p>
    <w:p w:rsidR="00991409" w:rsidRPr="00787A70" w:rsidRDefault="00991409" w:rsidP="00991409">
      <w:pPr>
        <w:tabs>
          <w:tab w:val="left" w:pos="426"/>
        </w:tabs>
        <w:jc w:val="both"/>
        <w:rPr>
          <w:b/>
          <w:sz w:val="20"/>
          <w:szCs w:val="20"/>
        </w:rPr>
      </w:pPr>
      <w:r w:rsidRPr="00787A70">
        <w:rPr>
          <w:sz w:val="20"/>
          <w:szCs w:val="20"/>
        </w:rPr>
        <w:t>Oświadczamy, że zgodnie z ustawą z dnia 6 marca 2018 r. Prawo przedsiębiorców należymy do małych lub średnich przedsiębiorców:</w:t>
      </w:r>
      <w:r w:rsidRPr="00787A70">
        <w:rPr>
          <w:b/>
          <w:sz w:val="20"/>
          <w:szCs w:val="20"/>
        </w:rPr>
        <w:t xml:space="preserve"> TAK/NIE*</w:t>
      </w:r>
    </w:p>
    <w:p w:rsidR="00991409" w:rsidRDefault="00991409" w:rsidP="00991409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991409" w:rsidRPr="00E105B5" w:rsidRDefault="00991409" w:rsidP="00991409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991409" w:rsidRPr="00E105B5" w:rsidRDefault="00991409" w:rsidP="00991409">
      <w:pPr>
        <w:tabs>
          <w:tab w:val="left" w:pos="5040"/>
        </w:tabs>
        <w:rPr>
          <w:sz w:val="20"/>
          <w:szCs w:val="20"/>
        </w:rPr>
      </w:pPr>
      <w:r w:rsidRPr="00E105B5">
        <w:rPr>
          <w:sz w:val="20"/>
          <w:szCs w:val="20"/>
        </w:rPr>
        <w:tab/>
        <w:t>………………………………………….</w:t>
      </w:r>
    </w:p>
    <w:p w:rsidR="00991409" w:rsidRPr="00E105B5" w:rsidRDefault="00991409" w:rsidP="00991409">
      <w:pPr>
        <w:tabs>
          <w:tab w:val="left" w:pos="5040"/>
        </w:tabs>
        <w:ind w:left="708"/>
        <w:rPr>
          <w:sz w:val="20"/>
          <w:szCs w:val="20"/>
        </w:rPr>
      </w:pPr>
      <w:r w:rsidRPr="00E105B5">
        <w:rPr>
          <w:sz w:val="20"/>
          <w:szCs w:val="20"/>
        </w:rPr>
        <w:tab/>
        <w:t>podpis osoby/osób upoważnionej/upoważnionych</w:t>
      </w:r>
    </w:p>
    <w:p w:rsidR="00991409" w:rsidRPr="00787A70" w:rsidRDefault="00991409" w:rsidP="00991409">
      <w:pPr>
        <w:tabs>
          <w:tab w:val="left" w:pos="5040"/>
        </w:tabs>
        <w:ind w:left="708"/>
        <w:rPr>
          <w:sz w:val="20"/>
          <w:szCs w:val="20"/>
        </w:rPr>
      </w:pPr>
      <w:r w:rsidRPr="00E105B5">
        <w:rPr>
          <w:sz w:val="20"/>
          <w:szCs w:val="20"/>
        </w:rPr>
        <w:t xml:space="preserve">                                                                                  </w:t>
      </w:r>
      <w:r>
        <w:rPr>
          <w:sz w:val="20"/>
          <w:szCs w:val="20"/>
        </w:rPr>
        <w:t xml:space="preserve">    do reprezentowania Wykonawcy</w:t>
      </w:r>
    </w:p>
    <w:p w:rsidR="00991409" w:rsidRPr="00E105B5" w:rsidRDefault="00991409" w:rsidP="00991409">
      <w:pPr>
        <w:rPr>
          <w:b/>
          <w:sz w:val="22"/>
          <w:szCs w:val="22"/>
          <w:u w:val="single"/>
        </w:rPr>
      </w:pPr>
      <w:r w:rsidRPr="00E105B5">
        <w:rPr>
          <w:b/>
          <w:sz w:val="22"/>
          <w:szCs w:val="22"/>
          <w:u w:val="single"/>
        </w:rPr>
        <w:lastRenderedPageBreak/>
        <w:t>Jednocześnie oświadczamy, że:</w:t>
      </w:r>
    </w:p>
    <w:p w:rsidR="00991409" w:rsidRPr="00E105B5" w:rsidRDefault="00991409" w:rsidP="0099140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105B5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991409" w:rsidRPr="00E105B5" w:rsidRDefault="00991409" w:rsidP="0099140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105B5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105B5">
        <w:rPr>
          <w:color w:val="000000"/>
          <w:sz w:val="22"/>
          <w:szCs w:val="22"/>
        </w:rPr>
        <w:t xml:space="preserve"> i nie wnosimy do nich żadnych zastrzeżeń.</w:t>
      </w:r>
    </w:p>
    <w:p w:rsidR="00991409" w:rsidRPr="00E105B5" w:rsidRDefault="00991409" w:rsidP="00991409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Oświadczam, że wypełniłem obowiązki informacyjne przewidziane w art. 13 lub art. 14 RODO</w:t>
      </w:r>
      <w:r w:rsidRPr="00E105B5">
        <w:rPr>
          <w:sz w:val="22"/>
          <w:szCs w:val="22"/>
          <w:vertAlign w:val="superscript"/>
        </w:rPr>
        <w:t>1</w:t>
      </w:r>
      <w:r w:rsidRPr="00E105B5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E105B5">
        <w:rPr>
          <w:sz w:val="22"/>
          <w:szCs w:val="22"/>
          <w:vertAlign w:val="superscript"/>
        </w:rPr>
        <w:t>2</w:t>
      </w:r>
      <w:r w:rsidRPr="00E105B5">
        <w:rPr>
          <w:sz w:val="22"/>
          <w:szCs w:val="22"/>
        </w:rPr>
        <w:t xml:space="preserve">. </w:t>
      </w:r>
    </w:p>
    <w:p w:rsidR="00991409" w:rsidRPr="00E105B5" w:rsidRDefault="00991409" w:rsidP="00991409">
      <w:pPr>
        <w:ind w:left="360"/>
        <w:jc w:val="both"/>
        <w:rPr>
          <w:i/>
          <w:sz w:val="20"/>
          <w:szCs w:val="20"/>
        </w:rPr>
      </w:pPr>
      <w:r w:rsidRPr="00E105B5">
        <w:rPr>
          <w:i/>
          <w:sz w:val="20"/>
          <w:szCs w:val="20"/>
          <w:vertAlign w:val="superscript"/>
        </w:rPr>
        <w:t>1</w:t>
      </w:r>
      <w:r w:rsidRPr="00E105B5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91409" w:rsidRPr="00E105B5" w:rsidRDefault="00991409" w:rsidP="00991409">
      <w:pPr>
        <w:ind w:left="360"/>
        <w:jc w:val="both"/>
        <w:rPr>
          <w:i/>
          <w:sz w:val="20"/>
          <w:szCs w:val="20"/>
        </w:rPr>
      </w:pPr>
      <w:r w:rsidRPr="00E105B5">
        <w:rPr>
          <w:i/>
          <w:sz w:val="20"/>
          <w:szCs w:val="20"/>
          <w:vertAlign w:val="superscript"/>
        </w:rPr>
        <w:t>2</w:t>
      </w:r>
      <w:r w:rsidRPr="00E105B5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91409" w:rsidRPr="00E105B5" w:rsidRDefault="00991409" w:rsidP="0099140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105B5">
        <w:rPr>
          <w:sz w:val="22"/>
          <w:szCs w:val="22"/>
        </w:rPr>
        <w:t>Oświadczam/y, że zamierzam/y /nie zamierzam/y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91409" w:rsidRPr="00E105B5" w:rsidTr="00C61D7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1409" w:rsidRPr="00E105B5" w:rsidRDefault="00991409" w:rsidP="00C61D7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1409" w:rsidRPr="00E105B5" w:rsidRDefault="00991409" w:rsidP="00C61D7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 xml:space="preserve">Opis części zamówienia, którą wykonawca </w:t>
            </w:r>
          </w:p>
          <w:p w:rsidR="00991409" w:rsidRPr="00E105B5" w:rsidRDefault="00991409" w:rsidP="00C61D7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91409" w:rsidRPr="00E105B5" w:rsidRDefault="00991409" w:rsidP="00C61D7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Nazwa podwykonawcy</w:t>
            </w:r>
            <w:r w:rsidRPr="00E105B5">
              <w:rPr>
                <w:sz w:val="22"/>
                <w:szCs w:val="22"/>
              </w:rPr>
              <w:br/>
              <w:t>(o ile jest znana)</w:t>
            </w:r>
          </w:p>
        </w:tc>
      </w:tr>
      <w:tr w:rsidR="00991409" w:rsidRPr="00E105B5" w:rsidTr="00C61D7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1409" w:rsidRPr="00E105B5" w:rsidRDefault="00991409" w:rsidP="00C61D7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1409" w:rsidRPr="00E105B5" w:rsidRDefault="00991409" w:rsidP="00C61D7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1409" w:rsidRPr="00E105B5" w:rsidRDefault="00991409" w:rsidP="00C61D7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991409" w:rsidRPr="00E105B5" w:rsidRDefault="00991409" w:rsidP="00991409">
      <w:pPr>
        <w:ind w:left="360"/>
        <w:jc w:val="both"/>
        <w:rPr>
          <w:sz w:val="22"/>
          <w:szCs w:val="22"/>
        </w:rPr>
      </w:pPr>
    </w:p>
    <w:p w:rsidR="00991409" w:rsidRPr="00E105B5" w:rsidRDefault="00991409" w:rsidP="00991409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Upoważnionymi do reprezentowania naszej firmy są następujące osoby:</w:t>
      </w:r>
    </w:p>
    <w:p w:rsidR="00991409" w:rsidRPr="00E105B5" w:rsidRDefault="00991409" w:rsidP="00991409">
      <w:pPr>
        <w:keepNext/>
        <w:outlineLvl w:val="0"/>
        <w:rPr>
          <w:rFonts w:ascii="Arial" w:hAnsi="Arial"/>
          <w:b/>
          <w:bCs/>
          <w:kern w:val="32"/>
          <w:sz w:val="16"/>
          <w:szCs w:val="16"/>
          <w:lang w:val="x-none" w:eastAsia="x-none"/>
        </w:rPr>
      </w:pP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  <w:t>Imię i Nazwisko</w:t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</w:p>
    <w:p w:rsidR="00991409" w:rsidRPr="00E105B5" w:rsidRDefault="00991409" w:rsidP="00991409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:rsidR="00991409" w:rsidRPr="00E105B5" w:rsidRDefault="00991409" w:rsidP="00991409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E105B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105B5">
        <w:rPr>
          <w:sz w:val="18"/>
          <w:szCs w:val="18"/>
        </w:rPr>
        <w:tab/>
      </w:r>
      <w:r w:rsidRPr="00E105B5">
        <w:rPr>
          <w:sz w:val="18"/>
          <w:szCs w:val="18"/>
        </w:rPr>
        <w:tab/>
      </w:r>
    </w:p>
    <w:p w:rsidR="00991409" w:rsidRPr="00E105B5" w:rsidRDefault="00991409" w:rsidP="00991409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991409" w:rsidRPr="00E105B5" w:rsidRDefault="00991409" w:rsidP="00991409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E105B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105B5">
        <w:rPr>
          <w:sz w:val="18"/>
          <w:szCs w:val="18"/>
        </w:rPr>
        <w:tab/>
      </w:r>
      <w:r w:rsidRPr="00E105B5">
        <w:rPr>
          <w:sz w:val="18"/>
          <w:szCs w:val="18"/>
        </w:rPr>
        <w:tab/>
        <w:t xml:space="preserve"> </w:t>
      </w:r>
    </w:p>
    <w:p w:rsidR="00991409" w:rsidRPr="00E105B5" w:rsidRDefault="00991409" w:rsidP="00991409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991409" w:rsidRPr="00E105B5" w:rsidRDefault="00991409" w:rsidP="00991409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upoważnienie dla powyżej wskazanych osób wynika z następującego (</w:t>
      </w:r>
      <w:proofErr w:type="spellStart"/>
      <w:r w:rsidRPr="00E105B5">
        <w:rPr>
          <w:sz w:val="22"/>
          <w:szCs w:val="22"/>
        </w:rPr>
        <w:t>ych</w:t>
      </w:r>
      <w:proofErr w:type="spellEnd"/>
      <w:r w:rsidRPr="00E105B5">
        <w:rPr>
          <w:sz w:val="22"/>
          <w:szCs w:val="22"/>
        </w:rPr>
        <w:t>) dokumentu(ów)</w:t>
      </w:r>
    </w:p>
    <w:p w:rsidR="00991409" w:rsidRPr="00E105B5" w:rsidRDefault="00991409" w:rsidP="00991409">
      <w:p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991409" w:rsidRPr="00E105B5" w:rsidRDefault="00991409" w:rsidP="00991409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załącznikami do niniejszej oferty są:</w:t>
      </w:r>
    </w:p>
    <w:p w:rsidR="00991409" w:rsidRPr="00E105B5" w:rsidRDefault="00991409" w:rsidP="00991409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………………………………………………………………………………………….</w:t>
      </w:r>
    </w:p>
    <w:p w:rsidR="00991409" w:rsidRPr="00E105B5" w:rsidRDefault="00991409" w:rsidP="00991409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……………………………………………..……………………………………………</w:t>
      </w:r>
    </w:p>
    <w:p w:rsidR="00991409" w:rsidRPr="00E105B5" w:rsidRDefault="00991409" w:rsidP="00991409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991409" w:rsidRPr="00E105B5" w:rsidRDefault="00991409" w:rsidP="00991409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………………………………………………………………………………………….</w:t>
      </w:r>
    </w:p>
    <w:p w:rsidR="00991409" w:rsidRPr="00E105B5" w:rsidRDefault="00991409" w:rsidP="00991409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……………………………………………..……………………………………………</w:t>
      </w:r>
    </w:p>
    <w:p w:rsidR="00991409" w:rsidRPr="00E105B5" w:rsidRDefault="00991409" w:rsidP="00991409">
      <w:pPr>
        <w:jc w:val="both"/>
        <w:rPr>
          <w:sz w:val="22"/>
          <w:szCs w:val="22"/>
        </w:rPr>
      </w:pPr>
    </w:p>
    <w:p w:rsidR="00991409" w:rsidRPr="00E105B5" w:rsidRDefault="00991409" w:rsidP="00991409">
      <w:pPr>
        <w:jc w:val="both"/>
        <w:rPr>
          <w:sz w:val="18"/>
          <w:szCs w:val="18"/>
        </w:rPr>
      </w:pPr>
    </w:p>
    <w:p w:rsidR="00991409" w:rsidRPr="00E105B5" w:rsidRDefault="00991409" w:rsidP="00991409">
      <w:pPr>
        <w:jc w:val="both"/>
        <w:rPr>
          <w:sz w:val="18"/>
          <w:szCs w:val="18"/>
        </w:rPr>
      </w:pPr>
    </w:p>
    <w:p w:rsidR="00991409" w:rsidRPr="00E105B5" w:rsidRDefault="00991409" w:rsidP="00991409">
      <w:pPr>
        <w:jc w:val="both"/>
        <w:rPr>
          <w:sz w:val="18"/>
          <w:szCs w:val="18"/>
        </w:rPr>
      </w:pPr>
    </w:p>
    <w:p w:rsidR="00991409" w:rsidRPr="00E105B5" w:rsidRDefault="00991409" w:rsidP="00991409">
      <w:pPr>
        <w:tabs>
          <w:tab w:val="left" w:pos="5040"/>
        </w:tabs>
        <w:ind w:left="708"/>
      </w:pPr>
      <w:r w:rsidRPr="00E105B5">
        <w:t>Data …………………….</w:t>
      </w:r>
      <w:r w:rsidRPr="00E105B5">
        <w:tab/>
        <w:t>………………………………………….</w:t>
      </w:r>
    </w:p>
    <w:p w:rsidR="00991409" w:rsidRPr="00E105B5" w:rsidRDefault="00991409" w:rsidP="00991409">
      <w:pPr>
        <w:tabs>
          <w:tab w:val="left" w:pos="5040"/>
        </w:tabs>
        <w:ind w:left="708"/>
        <w:rPr>
          <w:sz w:val="20"/>
          <w:szCs w:val="20"/>
        </w:rPr>
      </w:pPr>
      <w:r w:rsidRPr="00E105B5">
        <w:tab/>
      </w:r>
      <w:r w:rsidRPr="00E105B5">
        <w:rPr>
          <w:sz w:val="20"/>
          <w:szCs w:val="20"/>
        </w:rPr>
        <w:t>podpis osoby/osób upoważnionej/upoważnionych</w:t>
      </w:r>
    </w:p>
    <w:p w:rsidR="00991409" w:rsidRPr="00E105B5" w:rsidRDefault="00991409" w:rsidP="00991409">
      <w:pPr>
        <w:jc w:val="right"/>
      </w:pPr>
      <w:r w:rsidRPr="00E105B5">
        <w:rPr>
          <w:sz w:val="20"/>
          <w:szCs w:val="20"/>
        </w:rPr>
        <w:t>do reprezentowania Wykonawcy</w:t>
      </w:r>
    </w:p>
    <w:p w:rsidR="00991409" w:rsidRPr="00E105B5" w:rsidRDefault="00991409" w:rsidP="00991409">
      <w:pPr>
        <w:rPr>
          <w:sz w:val="22"/>
          <w:szCs w:val="22"/>
        </w:rPr>
      </w:pPr>
    </w:p>
    <w:p w:rsidR="00991409" w:rsidRPr="00E105B5" w:rsidRDefault="00991409" w:rsidP="00991409">
      <w:pPr>
        <w:rPr>
          <w:sz w:val="22"/>
          <w:szCs w:val="22"/>
        </w:rPr>
      </w:pPr>
    </w:p>
    <w:p w:rsidR="00991409" w:rsidRPr="00E105B5" w:rsidRDefault="00991409" w:rsidP="00991409">
      <w:pPr>
        <w:rPr>
          <w:sz w:val="22"/>
          <w:szCs w:val="22"/>
        </w:rPr>
      </w:pPr>
    </w:p>
    <w:p w:rsidR="00991409" w:rsidRPr="00E105B5" w:rsidRDefault="00991409" w:rsidP="00991409">
      <w:pPr>
        <w:rPr>
          <w:sz w:val="22"/>
          <w:szCs w:val="22"/>
        </w:rPr>
      </w:pPr>
      <w:r w:rsidRPr="00E105B5">
        <w:rPr>
          <w:sz w:val="22"/>
          <w:szCs w:val="22"/>
        </w:rPr>
        <w:t>*</w:t>
      </w:r>
      <w:r w:rsidRPr="00E105B5">
        <w:rPr>
          <w:sz w:val="20"/>
          <w:szCs w:val="20"/>
        </w:rPr>
        <w:t>niepotrzebne skreślić</w:t>
      </w:r>
    </w:p>
    <w:p w:rsidR="00991409" w:rsidRPr="00E105B5" w:rsidRDefault="00991409" w:rsidP="00991409">
      <w:pPr>
        <w:rPr>
          <w:b/>
          <w:sz w:val="18"/>
          <w:szCs w:val="18"/>
          <w:u w:val="single"/>
        </w:rPr>
      </w:pPr>
      <w:r w:rsidRPr="00E105B5">
        <w:rPr>
          <w:sz w:val="18"/>
          <w:szCs w:val="18"/>
        </w:rPr>
        <w:t>**Jeżeli dotyczy</w:t>
      </w:r>
    </w:p>
    <w:p w:rsidR="00991409" w:rsidRPr="00E105B5" w:rsidRDefault="00991409" w:rsidP="00991409"/>
    <w:p w:rsidR="00FE545C" w:rsidRPr="00991409" w:rsidRDefault="00FE545C" w:rsidP="00991409">
      <w:bookmarkStart w:id="0" w:name="_GoBack"/>
      <w:bookmarkEnd w:id="0"/>
    </w:p>
    <w:sectPr w:rsidR="00FE545C" w:rsidRPr="0099140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EB4" w:rsidRDefault="00AD0EB4">
      <w:r>
        <w:separator/>
      </w:r>
    </w:p>
  </w:endnote>
  <w:endnote w:type="continuationSeparator" w:id="0">
    <w:p w:rsidR="00AD0EB4" w:rsidRDefault="00AD0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763" w:rsidRDefault="006A076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763" w:rsidRDefault="006A07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EB4" w:rsidRDefault="00AD0EB4">
      <w:r>
        <w:separator/>
      </w:r>
    </w:p>
  </w:footnote>
  <w:footnote w:type="continuationSeparator" w:id="0">
    <w:p w:rsidR="00AD0EB4" w:rsidRDefault="00AD0E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763" w:rsidRDefault="006A07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763" w:rsidRDefault="006A07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0EB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A0763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1409"/>
    <w:rsid w:val="00A0022B"/>
    <w:rsid w:val="00A346FE"/>
    <w:rsid w:val="00A47B4D"/>
    <w:rsid w:val="00A83018"/>
    <w:rsid w:val="00AD0EB4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140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91409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E47A2-65B6-4F90-ADD1-2F4FAA2FE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582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2019-05-21T10:17:00Z</dcterms:created>
  <dcterms:modified xsi:type="dcterms:W3CDTF">2019-05-21T10:17:00Z</dcterms:modified>
</cp:coreProperties>
</file>