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788" w:rsidRPr="003D6231" w:rsidRDefault="00A97788" w:rsidP="00A9778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A97788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A97788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A97788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0" o:title="EU_EFS_rgb-1"/>
          </v:shape>
        </w:pict>
      </w:r>
    </w:p>
    <w:p w:rsidR="00A97788" w:rsidRDefault="00A97788" w:rsidP="00A977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7788" w:rsidRPr="003107A9" w:rsidRDefault="00A97788" w:rsidP="00A977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7788" w:rsidRPr="0041609D" w:rsidRDefault="00A97788" w:rsidP="00A9778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A97788" w:rsidRPr="0041609D" w:rsidRDefault="00A97788" w:rsidP="00A97788">
      <w:pPr>
        <w:keepNext/>
        <w:spacing w:before="240" w:after="60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A97788" w:rsidRPr="0041609D" w:rsidRDefault="00A97788" w:rsidP="00A97788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A97788" w:rsidRPr="0041609D" w:rsidRDefault="00A97788" w:rsidP="00A9778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A97788" w:rsidRPr="0041609D" w:rsidRDefault="00A97788" w:rsidP="00A9778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A97788" w:rsidRPr="0041609D" w:rsidRDefault="00A97788" w:rsidP="00A9778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A97788" w:rsidRPr="0041609D" w:rsidRDefault="00A97788" w:rsidP="00A9778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A97788" w:rsidRPr="0041609D" w:rsidRDefault="00A97788" w:rsidP="00A97788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A97788" w:rsidRPr="0041609D" w:rsidRDefault="00A97788" w:rsidP="00A97788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A97788" w:rsidRPr="0041609D" w:rsidRDefault="00A97788" w:rsidP="00A9778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A97788" w:rsidRPr="0041609D" w:rsidRDefault="00A97788" w:rsidP="00A97788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A97788" w:rsidRPr="008E13E3" w:rsidRDefault="00A97788" w:rsidP="00A97788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A97788" w:rsidRPr="0041609D" w:rsidRDefault="00A97788" w:rsidP="00A977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97788" w:rsidRPr="0041609D" w:rsidRDefault="00A97788" w:rsidP="00A977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A97788" w:rsidRPr="0041609D" w:rsidRDefault="00A97788" w:rsidP="00A977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CA3083">
        <w:rPr>
          <w:rFonts w:ascii="Times New Roman" w:hAnsi="Times New Roman"/>
          <w:b/>
          <w:sz w:val="24"/>
          <w:szCs w:val="24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rFonts w:ascii="Times New Roman" w:hAnsi="Times New Roman"/>
          <w:b/>
          <w:sz w:val="24"/>
          <w:szCs w:val="24"/>
        </w:rPr>
        <w:t>349</w:t>
      </w:r>
      <w:r w:rsidRPr="00CA3083">
        <w:rPr>
          <w:rFonts w:ascii="Times New Roman" w:hAnsi="Times New Roman"/>
          <w:b/>
          <w:sz w:val="24"/>
          <w:szCs w:val="24"/>
        </w:rPr>
        <w:t>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A97788" w:rsidRPr="0041609D" w:rsidRDefault="00A97788" w:rsidP="00A9778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</w:t>
      </w:r>
      <w:r>
        <w:rPr>
          <w:rFonts w:ascii="Times New Roman" w:hAnsi="Times New Roman"/>
          <w:sz w:val="24"/>
          <w:szCs w:val="24"/>
        </w:rPr>
        <w:t>-3.</w:t>
      </w:r>
    </w:p>
    <w:p w:rsidR="00A97788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ED1EBE" w:rsidRDefault="00A97788" w:rsidP="00A9778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A97788" w:rsidRPr="00ED1EBE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następującego/ych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A97788" w:rsidRPr="00ED1EBE" w:rsidRDefault="00A97788" w:rsidP="00A9778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97788" w:rsidRPr="00ED1EBE" w:rsidRDefault="00A97788" w:rsidP="00A9778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lastRenderedPageBreak/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A97788" w:rsidRPr="00101116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97788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788" w:rsidRPr="0041609D" w:rsidRDefault="00A97788" w:rsidP="00A97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A97788" w:rsidRPr="0082090E" w:rsidRDefault="00A97788" w:rsidP="00A9778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p w:rsidR="00A97788" w:rsidRPr="00434290" w:rsidRDefault="00A97788" w:rsidP="00A9778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392" w:rsidRDefault="009D4392" w:rsidP="0038231F">
      <w:pPr>
        <w:spacing w:after="0" w:line="240" w:lineRule="auto"/>
      </w:pPr>
      <w:r>
        <w:separator/>
      </w:r>
    </w:p>
  </w:endnote>
  <w:endnote w:type="continuationSeparator" w:id="0">
    <w:p w:rsidR="009D4392" w:rsidRDefault="009D43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95" w:rsidRDefault="002073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778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77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95" w:rsidRDefault="002073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392" w:rsidRDefault="009D4392" w:rsidP="0038231F">
      <w:pPr>
        <w:spacing w:after="0" w:line="240" w:lineRule="auto"/>
      </w:pPr>
      <w:r>
        <w:separator/>
      </w:r>
    </w:p>
  </w:footnote>
  <w:footnote w:type="continuationSeparator" w:id="0">
    <w:p w:rsidR="009D4392" w:rsidRDefault="009D43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95" w:rsidRDefault="002073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207395">
      <w:rPr>
        <w:rFonts w:ascii="Times New Roman" w:hAnsi="Times New Roman"/>
        <w:sz w:val="20"/>
        <w:szCs w:val="20"/>
      </w:rPr>
      <w:t>Kc-zp.272-349/19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395" w:rsidRDefault="002073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392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07395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392"/>
    <w:rsid w:val="00A15F7E"/>
    <w:rsid w:val="00A166B0"/>
    <w:rsid w:val="00A22DCF"/>
    <w:rsid w:val="00A24C2D"/>
    <w:rsid w:val="00A276E4"/>
    <w:rsid w:val="00A3062E"/>
    <w:rsid w:val="00A347DE"/>
    <w:rsid w:val="00A95C2F"/>
    <w:rsid w:val="00A97788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78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A97788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AD42F-1E1A-4744-89A8-624794C5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2019-05-21T10:18:00Z</dcterms:created>
  <dcterms:modified xsi:type="dcterms:W3CDTF">2019-05-21T10:18:00Z</dcterms:modified>
</cp:coreProperties>
</file>