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0C57" w:rsidRDefault="00350C57" w:rsidP="00350C57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   </w:t>
      </w:r>
      <w:r>
        <w:rPr>
          <w:rFonts w:ascii="Verdana" w:hAnsi="Verdana" w:cs="Verdana"/>
          <w:sz w:val="16"/>
          <w:szCs w:val="16"/>
          <w:lang w:eastAsia="pl-PL"/>
        </w:rPr>
        <w:t xml:space="preserve">     </w:t>
      </w:r>
      <w:r>
        <w:rPr>
          <w:rFonts w:ascii="Verdana" w:hAnsi="Verdana" w:cs="Verdana"/>
          <w:noProof/>
          <w:sz w:val="16"/>
          <w:szCs w:val="16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6" o:spid="_x0000_i1025" type="#_x0000_t75" alt="logo_FE_Wiedza_Edukacja_Rozwoj_rgb-1" style="width:128.95pt;height:61.1pt;visibility:visible;mso-wrap-style:square">
            <v:imagedata r:id="rId8" o:title="logo_FE_Wiedza_Edukacja_Rozwoj_rgb-1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>
        <w:rPr>
          <w:rFonts w:ascii="Verdana" w:hAnsi="Verdana" w:cs="Verdana"/>
          <w:noProof/>
          <w:sz w:val="16"/>
          <w:szCs w:val="16"/>
          <w:lang w:eastAsia="pl-PL"/>
        </w:rPr>
        <w:pict>
          <v:shape id="Obraz 5" o:spid="_x0000_i1026" type="#_x0000_t75" alt="agh_znk_wbr_rgb_150ppi" style="width:27.65pt;height:54.4pt;visibility:visible;mso-wrap-style:square">
            <v:imagedata r:id="rId9" o:title="agh_znk_wbr_rgb_150ppi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 </w:t>
      </w:r>
      <w:r>
        <w:rPr>
          <w:rFonts w:ascii="Verdana" w:hAnsi="Verdana" w:cs="Verdana"/>
          <w:noProof/>
          <w:sz w:val="16"/>
          <w:szCs w:val="16"/>
          <w:lang w:eastAsia="pl-PL"/>
        </w:rPr>
        <w:pict>
          <v:shape id="Obraz 4" o:spid="_x0000_i1027" type="#_x0000_t75" alt="EU_EFS_rgb-1" style="width:167.45pt;height:54.4pt;visibility:visible;mso-wrap-style:square">
            <v:imagedata r:id="rId10" o:title="EU_EFS_rgb-1"/>
          </v:shape>
        </w:pict>
      </w:r>
    </w:p>
    <w:p w:rsidR="00350C57" w:rsidRDefault="00350C57" w:rsidP="008F5720">
      <w:pPr>
        <w:rPr>
          <w:rStyle w:val="Data1"/>
        </w:rPr>
      </w:pPr>
    </w:p>
    <w:p w:rsidR="008F5720" w:rsidRDefault="008F5720" w:rsidP="008F5720">
      <w:r>
        <w:rPr>
          <w:rStyle w:val="Data1"/>
        </w:rPr>
        <w:t>27/05/2019</w:t>
      </w:r>
      <w:r>
        <w:t xml:space="preserve">    </w:t>
      </w:r>
      <w:r>
        <w:rPr>
          <w:rStyle w:val="oj"/>
        </w:rPr>
        <w:t>S101</w:t>
      </w:r>
      <w:r>
        <w:t xml:space="preserve">    </w:t>
      </w:r>
      <w:r>
        <w:rPr>
          <w:rStyle w:val="heading"/>
        </w:rPr>
        <w:t xml:space="preserve">- - Usługi - Ogłoszenie o zamówieniu - Procedura otwarta  </w:t>
      </w:r>
    </w:p>
    <w:p w:rsidR="008F5720" w:rsidRDefault="008F5720" w:rsidP="008F5720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Polska-Kraków: Usługi szkolenia w dziedzinie rozwoju osobistego</w:t>
      </w:r>
    </w:p>
    <w:p w:rsidR="008F5720" w:rsidRDefault="008F5720" w:rsidP="008F5720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2019/S 101-245483</w:t>
      </w:r>
    </w:p>
    <w:p w:rsidR="008F5720" w:rsidRDefault="008F5720" w:rsidP="008F5720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Usługi społeczne i inne szczególne usługi – zamówienia publiczne</w:t>
      </w:r>
    </w:p>
    <w:p w:rsidR="008F5720" w:rsidRPr="008F5720" w:rsidRDefault="008F5720" w:rsidP="008F5720">
      <w:pPr>
        <w:pStyle w:val="NormalnyWeb"/>
        <w:spacing w:before="0" w:beforeAutospacing="0" w:after="0" w:afterAutospacing="0"/>
        <w:jc w:val="center"/>
        <w:rPr>
          <w:b/>
          <w:bCs/>
          <w:u w:val="single"/>
        </w:rPr>
      </w:pPr>
      <w:r w:rsidRPr="008F5720">
        <w:rPr>
          <w:b/>
          <w:bCs/>
          <w:u w:val="single"/>
        </w:rPr>
        <w:t>Ogłoszenie o zamówieniu</w:t>
      </w:r>
    </w:p>
    <w:p w:rsidR="008F5720" w:rsidRDefault="008F5720" w:rsidP="008F5720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Usługi</w:t>
      </w:r>
    </w:p>
    <w:p w:rsidR="008F5720" w:rsidRPr="008F5720" w:rsidRDefault="008F5720" w:rsidP="008F5720">
      <w:pPr>
        <w:rPr>
          <w:b/>
          <w:bCs/>
        </w:rPr>
      </w:pPr>
      <w:proofErr w:type="spellStart"/>
      <w:r>
        <w:rPr>
          <w:b/>
          <w:bCs/>
        </w:rPr>
        <w:t>Legal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Basis</w:t>
      </w:r>
      <w:proofErr w:type="spellEnd"/>
      <w:r>
        <w:rPr>
          <w:b/>
          <w:bCs/>
        </w:rPr>
        <w:t>:</w:t>
      </w:r>
      <w:r>
        <w:br/>
        <w:t>Dyrektywa 2014/24/UE</w:t>
      </w:r>
    </w:p>
    <w:p w:rsidR="008F5720" w:rsidRDefault="008F5720" w:rsidP="008F5720">
      <w:pPr>
        <w:pStyle w:val="tigrseq"/>
        <w:spacing w:before="0" w:beforeAutospacing="0" w:after="0" w:afterAutospacing="0"/>
      </w:pPr>
      <w:r>
        <w:t>Sekcja I: Instytucja zamawiająca</w:t>
      </w:r>
      <w:bookmarkStart w:id="0" w:name="_GoBack"/>
      <w:bookmarkEnd w:id="0"/>
    </w:p>
    <w:p w:rsidR="008F5720" w:rsidRDefault="008F5720" w:rsidP="008F5720">
      <w:r>
        <w:rPr>
          <w:rStyle w:val="nomark"/>
          <w:color w:val="000000"/>
        </w:rPr>
        <w:t>I.1)</w:t>
      </w:r>
      <w:r>
        <w:rPr>
          <w:rStyle w:val="timark"/>
          <w:b/>
          <w:bCs/>
          <w:color w:val="000000"/>
        </w:rPr>
        <w:t>Nazwa i adresy</w:t>
      </w:r>
    </w:p>
    <w:p w:rsidR="008F5720" w:rsidRDefault="008F5720" w:rsidP="008F5720">
      <w:pPr>
        <w:rPr>
          <w:color w:val="000000"/>
        </w:rPr>
      </w:pPr>
      <w:r>
        <w:rPr>
          <w:color w:val="000000"/>
        </w:rPr>
        <w:t>Akademia Górniczo-Hutnicza im. Stanisława Staszica w Krakowie</w:t>
      </w:r>
      <w:r>
        <w:rPr>
          <w:color w:val="000000"/>
        </w:rPr>
        <w:br/>
        <w:t>al. Mickiewicza 30</w:t>
      </w:r>
      <w:r>
        <w:rPr>
          <w:color w:val="000000"/>
        </w:rPr>
        <w:br/>
        <w:t>Kraków</w:t>
      </w:r>
      <w:r>
        <w:rPr>
          <w:color w:val="000000"/>
        </w:rPr>
        <w:br/>
        <w:t>30-059</w:t>
      </w:r>
      <w:r>
        <w:rPr>
          <w:color w:val="000000"/>
        </w:rPr>
        <w:br/>
        <w:t>Polska</w:t>
      </w:r>
      <w:r>
        <w:rPr>
          <w:color w:val="000000"/>
        </w:rPr>
        <w:br/>
        <w:t xml:space="preserve">Osoba do kontaktów: Michał </w:t>
      </w:r>
      <w:proofErr w:type="spellStart"/>
      <w:r>
        <w:rPr>
          <w:color w:val="000000"/>
        </w:rPr>
        <w:t>Długoń</w:t>
      </w:r>
      <w:proofErr w:type="spellEnd"/>
      <w:r>
        <w:rPr>
          <w:color w:val="000000"/>
        </w:rPr>
        <w:br/>
        <w:t>Tel.: +48 126173595</w:t>
      </w:r>
      <w:r>
        <w:rPr>
          <w:color w:val="000000"/>
        </w:rPr>
        <w:br/>
        <w:t xml:space="preserve">E-mail: </w:t>
      </w:r>
      <w:hyperlink r:id="rId11" w:history="1">
        <w:r>
          <w:rPr>
            <w:rStyle w:val="Hipercze"/>
          </w:rPr>
          <w:t>dzp@agh.edu.pl</w:t>
        </w:r>
      </w:hyperlink>
      <w:r>
        <w:rPr>
          <w:color w:val="000000"/>
        </w:rPr>
        <w:br/>
        <w:t>Faks: +48 126173363</w:t>
      </w:r>
      <w:r>
        <w:rPr>
          <w:color w:val="000000"/>
        </w:rPr>
        <w:br/>
        <w:t xml:space="preserve">Kod NUTS: </w:t>
      </w:r>
      <w:r>
        <w:rPr>
          <w:rStyle w:val="nutscode"/>
          <w:color w:val="000000"/>
        </w:rPr>
        <w:t>PL213</w:t>
      </w:r>
    </w:p>
    <w:p w:rsidR="008F5720" w:rsidRDefault="008F5720" w:rsidP="008F5720">
      <w:pPr>
        <w:pStyle w:val="NormalnyWeb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 xml:space="preserve">Adresy internetowe: </w:t>
      </w:r>
    </w:p>
    <w:p w:rsidR="008F5720" w:rsidRDefault="008F5720" w:rsidP="008F572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Główny adres: </w:t>
      </w:r>
      <w:hyperlink r:id="rId12" w:tgtFrame="_blank" w:history="1">
        <w:r>
          <w:rPr>
            <w:rStyle w:val="Hipercze"/>
          </w:rPr>
          <w:t>www.agh.edu.pl</w:t>
        </w:r>
      </w:hyperlink>
    </w:p>
    <w:p w:rsidR="008F5720" w:rsidRDefault="008F5720" w:rsidP="008F572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Adres profilu nabywcy: </w:t>
      </w:r>
      <w:hyperlink r:id="rId13" w:tgtFrame="_blank" w:history="1">
        <w:r>
          <w:rPr>
            <w:rStyle w:val="Hipercze"/>
          </w:rPr>
          <w:t>www.agh.edu.pl</w:t>
        </w:r>
      </w:hyperlink>
    </w:p>
    <w:p w:rsidR="008F5720" w:rsidRDefault="008F5720" w:rsidP="008F5720">
      <w:r>
        <w:rPr>
          <w:rStyle w:val="nomark"/>
          <w:color w:val="000000"/>
        </w:rPr>
        <w:t>I.2)</w:t>
      </w:r>
      <w:r>
        <w:rPr>
          <w:rStyle w:val="timark"/>
          <w:b/>
          <w:bCs/>
          <w:color w:val="000000"/>
        </w:rPr>
        <w:t>Informacja o zamówieniu wspólnym</w:t>
      </w:r>
    </w:p>
    <w:p w:rsidR="008F5720" w:rsidRDefault="008F5720" w:rsidP="008F5720">
      <w:r>
        <w:rPr>
          <w:rStyle w:val="nomark"/>
          <w:color w:val="000000"/>
        </w:rPr>
        <w:t>I.3)</w:t>
      </w:r>
      <w:r>
        <w:rPr>
          <w:rStyle w:val="timark"/>
          <w:b/>
          <w:bCs/>
          <w:color w:val="000000"/>
        </w:rPr>
        <w:t>Komunikacja</w:t>
      </w:r>
    </w:p>
    <w:p w:rsidR="008F5720" w:rsidRDefault="008F5720" w:rsidP="008F5720">
      <w:pPr>
        <w:rPr>
          <w:color w:val="000000"/>
        </w:rPr>
      </w:pPr>
      <w:r>
        <w:rPr>
          <w:color w:val="000000"/>
        </w:rPr>
        <w:t xml:space="preserve">Nieograniczony, pełny i bezpośredni dostęp do dokumentów zamówienia można uzyskać bezpłatnie pod adresem: </w:t>
      </w:r>
      <w:hyperlink r:id="rId14" w:tgtFrame="_blank" w:history="1">
        <w:r>
          <w:rPr>
            <w:rStyle w:val="Hipercze"/>
          </w:rPr>
          <w:t>www.dzp.agh.edu.pl</w:t>
        </w:r>
      </w:hyperlink>
    </w:p>
    <w:p w:rsidR="008F5720" w:rsidRDefault="008F5720" w:rsidP="008F5720">
      <w:pPr>
        <w:rPr>
          <w:color w:val="000000"/>
        </w:rPr>
      </w:pPr>
      <w:r>
        <w:rPr>
          <w:color w:val="000000"/>
        </w:rPr>
        <w:t>Więcej informacji można uzyskać pod adresem podanym powyżej</w:t>
      </w:r>
    </w:p>
    <w:p w:rsidR="008F5720" w:rsidRDefault="008F5720" w:rsidP="008F5720">
      <w:pPr>
        <w:rPr>
          <w:color w:val="000000"/>
        </w:rPr>
      </w:pPr>
      <w:r>
        <w:rPr>
          <w:color w:val="000000"/>
        </w:rPr>
        <w:t xml:space="preserve">Oferty lub wnioski o dopuszczenie do udziału w postępowaniu należy przesyłać drogą elektroniczną za pośrednictwem: </w:t>
      </w:r>
      <w:hyperlink r:id="rId15" w:tgtFrame="_blank" w:history="1">
        <w:r>
          <w:rPr>
            <w:rStyle w:val="Hipercze"/>
          </w:rPr>
          <w:t>https://e-ProPublico.pl</w:t>
        </w:r>
      </w:hyperlink>
    </w:p>
    <w:p w:rsidR="008F5720" w:rsidRDefault="008F5720" w:rsidP="008F5720">
      <w:r>
        <w:rPr>
          <w:rStyle w:val="nomark"/>
          <w:color w:val="000000"/>
        </w:rPr>
        <w:t>I.4)</w:t>
      </w:r>
      <w:r>
        <w:rPr>
          <w:rStyle w:val="timark"/>
          <w:b/>
          <w:bCs/>
          <w:color w:val="000000"/>
        </w:rPr>
        <w:t>Rodzaj instytucji zamawiającej</w:t>
      </w:r>
    </w:p>
    <w:p w:rsidR="008F5720" w:rsidRDefault="008F5720" w:rsidP="008F5720">
      <w:pPr>
        <w:rPr>
          <w:color w:val="000000"/>
        </w:rPr>
      </w:pPr>
      <w:r>
        <w:rPr>
          <w:color w:val="000000"/>
        </w:rPr>
        <w:t>Inny rodzaj: Uczelnia Publiczna</w:t>
      </w:r>
    </w:p>
    <w:p w:rsidR="008F5720" w:rsidRDefault="008F5720" w:rsidP="008F5720">
      <w:r>
        <w:rPr>
          <w:rStyle w:val="nomark"/>
          <w:color w:val="000000"/>
        </w:rPr>
        <w:t>I.5)</w:t>
      </w:r>
      <w:r>
        <w:rPr>
          <w:rStyle w:val="timark"/>
          <w:b/>
          <w:bCs/>
          <w:color w:val="000000"/>
        </w:rPr>
        <w:t>Główny przedmiot działalności</w:t>
      </w:r>
    </w:p>
    <w:p w:rsidR="008F5720" w:rsidRDefault="008F5720" w:rsidP="008F5720">
      <w:pPr>
        <w:rPr>
          <w:color w:val="000000"/>
        </w:rPr>
      </w:pPr>
      <w:r>
        <w:rPr>
          <w:color w:val="000000"/>
        </w:rPr>
        <w:t>Edukacja</w:t>
      </w:r>
    </w:p>
    <w:p w:rsidR="008F5720" w:rsidRDefault="008F5720" w:rsidP="008F5720">
      <w:pPr>
        <w:pStyle w:val="tigrseq"/>
        <w:spacing w:before="0" w:beforeAutospacing="0" w:after="0" w:afterAutospacing="0"/>
      </w:pPr>
      <w:r>
        <w:t>Sekcja II: Przedmiot</w:t>
      </w:r>
    </w:p>
    <w:p w:rsidR="008F5720" w:rsidRDefault="008F5720" w:rsidP="008F5720">
      <w:r>
        <w:rPr>
          <w:rStyle w:val="nomark"/>
          <w:color w:val="000000"/>
        </w:rPr>
        <w:t>II.1)</w:t>
      </w:r>
      <w:r>
        <w:rPr>
          <w:rStyle w:val="timark"/>
          <w:b/>
          <w:bCs/>
          <w:color w:val="000000"/>
        </w:rPr>
        <w:t>Wielkość lub zakres zamówienia</w:t>
      </w:r>
    </w:p>
    <w:p w:rsidR="008F5720" w:rsidRDefault="008F5720" w:rsidP="008F5720">
      <w:r>
        <w:rPr>
          <w:rStyle w:val="nomark"/>
          <w:color w:val="000000"/>
        </w:rPr>
        <w:t>II.1.1)</w:t>
      </w:r>
      <w:r>
        <w:rPr>
          <w:rStyle w:val="timark"/>
          <w:b/>
          <w:bCs/>
          <w:color w:val="000000"/>
        </w:rPr>
        <w:t>Nazwa:</w:t>
      </w:r>
    </w:p>
    <w:p w:rsidR="008F5720" w:rsidRDefault="008F5720" w:rsidP="008F572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Usługa przeprowadzenia zajęć z przedmiotów rozwijających kompetencje miękkie „Metodologia badań naukowych” i „Przygotowywanie publikacji naukowych i wystąpień konferencyjnych” w dniach 28-30.6.2019</w:t>
      </w:r>
    </w:p>
    <w:p w:rsidR="008F5720" w:rsidRDefault="008F5720" w:rsidP="008F5720">
      <w:pPr>
        <w:rPr>
          <w:color w:val="000000"/>
        </w:rPr>
      </w:pPr>
      <w:r>
        <w:rPr>
          <w:color w:val="000000"/>
        </w:rPr>
        <w:t>Numer referencyjny: Kc-zp.272-349/19</w:t>
      </w:r>
    </w:p>
    <w:p w:rsidR="008F5720" w:rsidRDefault="008F5720" w:rsidP="008F5720">
      <w:r>
        <w:rPr>
          <w:rStyle w:val="nomark"/>
          <w:color w:val="000000"/>
        </w:rPr>
        <w:t>II.1.2)</w:t>
      </w:r>
      <w:r>
        <w:rPr>
          <w:rStyle w:val="timark"/>
          <w:b/>
          <w:bCs/>
          <w:color w:val="000000"/>
        </w:rPr>
        <w:t>Główny kod CPV</w:t>
      </w:r>
    </w:p>
    <w:p w:rsidR="008F5720" w:rsidRDefault="008F5720" w:rsidP="008F5720">
      <w:pPr>
        <w:rPr>
          <w:color w:val="000000"/>
        </w:rPr>
      </w:pPr>
      <w:r>
        <w:rPr>
          <w:rStyle w:val="cpvcode"/>
          <w:color w:val="000000"/>
        </w:rPr>
        <w:t>80570000</w:t>
      </w:r>
    </w:p>
    <w:p w:rsidR="008F5720" w:rsidRDefault="008F5720" w:rsidP="008F5720">
      <w:r>
        <w:rPr>
          <w:rStyle w:val="nomark"/>
          <w:color w:val="000000"/>
        </w:rPr>
        <w:t>II.1.3)</w:t>
      </w:r>
      <w:r>
        <w:rPr>
          <w:rStyle w:val="timark"/>
          <w:b/>
          <w:bCs/>
          <w:color w:val="000000"/>
        </w:rPr>
        <w:t>Rodzaj zamówienia</w:t>
      </w:r>
    </w:p>
    <w:p w:rsidR="008F5720" w:rsidRDefault="008F5720" w:rsidP="008F5720">
      <w:pPr>
        <w:rPr>
          <w:color w:val="000000"/>
        </w:rPr>
      </w:pPr>
      <w:r>
        <w:rPr>
          <w:color w:val="000000"/>
        </w:rPr>
        <w:t>Usługi</w:t>
      </w:r>
    </w:p>
    <w:p w:rsidR="008F5720" w:rsidRDefault="008F5720" w:rsidP="008F5720">
      <w:r>
        <w:rPr>
          <w:rStyle w:val="nomark"/>
          <w:color w:val="000000"/>
        </w:rPr>
        <w:t>II.1.4)</w:t>
      </w:r>
      <w:r>
        <w:rPr>
          <w:rStyle w:val="timark"/>
          <w:b/>
          <w:bCs/>
          <w:color w:val="000000"/>
        </w:rPr>
        <w:t>Krótki opis:</w:t>
      </w:r>
    </w:p>
    <w:p w:rsidR="008F5720" w:rsidRDefault="008F5720" w:rsidP="008F572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Usługa przeprowadzenia zajęć z przedmiotów rozwijających kompetencje miękkie „Metodologia badań naukowych” i „Przygotowywanie publikacji naukowych i wystąpień konferencyjnych” w </w:t>
      </w:r>
      <w:r>
        <w:rPr>
          <w:color w:val="000000"/>
        </w:rPr>
        <w:lastRenderedPageBreak/>
        <w:t>dniach 28-30.6.2019 r. Zajęcia realizowane w ramach projektu Interdyscyplinarne Środowiskowe Studia Doktoranckie „Fizyczne, Chemiczne i Biofizyczne Podstawy Nowoczesnych Technologii i Inżynierii Materiałowej”, realizowanego w ramach Programu Operacyjnego Wiedza, Edukacja, Rozwój POWR.03.02.00-00-I004/16</w:t>
      </w:r>
    </w:p>
    <w:p w:rsidR="008F5720" w:rsidRDefault="008F5720" w:rsidP="008F5720">
      <w:r>
        <w:rPr>
          <w:rStyle w:val="nomark"/>
          <w:color w:val="000000"/>
        </w:rPr>
        <w:t>II.1.5)</w:t>
      </w:r>
      <w:r>
        <w:rPr>
          <w:rStyle w:val="timark"/>
          <w:b/>
          <w:bCs/>
          <w:color w:val="000000"/>
        </w:rPr>
        <w:t>Szacunkowa całkowita wartość</w:t>
      </w:r>
    </w:p>
    <w:p w:rsidR="008F5720" w:rsidRDefault="008F5720" w:rsidP="008F5720">
      <w:r>
        <w:rPr>
          <w:rStyle w:val="nomark"/>
          <w:color w:val="000000"/>
        </w:rPr>
        <w:t>II.1.6)</w:t>
      </w:r>
      <w:r>
        <w:rPr>
          <w:rStyle w:val="timark"/>
          <w:b/>
          <w:bCs/>
          <w:color w:val="000000"/>
        </w:rPr>
        <w:t>Informacje o częściach</w:t>
      </w:r>
    </w:p>
    <w:p w:rsidR="008F5720" w:rsidRDefault="008F5720" w:rsidP="008F5720">
      <w:pPr>
        <w:rPr>
          <w:color w:val="000000"/>
        </w:rPr>
      </w:pPr>
      <w:r>
        <w:rPr>
          <w:color w:val="000000"/>
        </w:rPr>
        <w:t>To zamówienie podzielone jest na części: tak</w:t>
      </w:r>
    </w:p>
    <w:p w:rsidR="008F5720" w:rsidRDefault="008F5720" w:rsidP="008F5720">
      <w:pPr>
        <w:rPr>
          <w:color w:val="000000"/>
        </w:rPr>
      </w:pPr>
      <w:r>
        <w:rPr>
          <w:color w:val="000000"/>
        </w:rPr>
        <w:t>Oferty można składać w odniesieniu do wszystkich części</w:t>
      </w:r>
    </w:p>
    <w:p w:rsidR="008F5720" w:rsidRDefault="008F5720" w:rsidP="008F5720">
      <w:r>
        <w:rPr>
          <w:rStyle w:val="nomark"/>
          <w:color w:val="000000"/>
        </w:rPr>
        <w:t>II.2)</w:t>
      </w:r>
      <w:r>
        <w:rPr>
          <w:rStyle w:val="timark"/>
          <w:b/>
          <w:bCs/>
          <w:color w:val="000000"/>
        </w:rPr>
        <w:t>Opis</w:t>
      </w:r>
    </w:p>
    <w:p w:rsidR="008F5720" w:rsidRDefault="008F5720" w:rsidP="008F5720">
      <w:r>
        <w:rPr>
          <w:rStyle w:val="nomark"/>
          <w:color w:val="000000"/>
        </w:rPr>
        <w:t>II.2.1)</w:t>
      </w:r>
      <w:r>
        <w:rPr>
          <w:rStyle w:val="timark"/>
          <w:b/>
          <w:bCs/>
          <w:color w:val="000000"/>
        </w:rPr>
        <w:t>Nazwa:</w:t>
      </w:r>
    </w:p>
    <w:p w:rsidR="008F5720" w:rsidRDefault="008F5720" w:rsidP="008F572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Usługa przeprowadzenia zajęć z przedmiotów rozwijających kompetencje miękkie „Metodologia badań naukowych” w dniach 28-30.6.2019 r.</w:t>
      </w:r>
    </w:p>
    <w:p w:rsidR="008F5720" w:rsidRDefault="008F5720" w:rsidP="008F5720">
      <w:pPr>
        <w:rPr>
          <w:color w:val="000000"/>
        </w:rPr>
      </w:pPr>
      <w:r>
        <w:rPr>
          <w:color w:val="000000"/>
        </w:rPr>
        <w:t>Część nr: 1</w:t>
      </w:r>
    </w:p>
    <w:p w:rsidR="008F5720" w:rsidRDefault="008F5720" w:rsidP="008F5720">
      <w:r>
        <w:rPr>
          <w:rStyle w:val="nomark"/>
          <w:color w:val="000000"/>
        </w:rPr>
        <w:t>II.2.2)</w:t>
      </w:r>
      <w:r>
        <w:rPr>
          <w:rStyle w:val="timark"/>
          <w:b/>
          <w:bCs/>
          <w:color w:val="000000"/>
        </w:rPr>
        <w:t>Dodatkowy kod lub kody CPV</w:t>
      </w:r>
    </w:p>
    <w:p w:rsidR="008F5720" w:rsidRDefault="008F5720" w:rsidP="008F5720">
      <w:pPr>
        <w:rPr>
          <w:color w:val="000000"/>
        </w:rPr>
      </w:pPr>
      <w:r>
        <w:rPr>
          <w:rStyle w:val="cpvcode"/>
          <w:color w:val="000000"/>
        </w:rPr>
        <w:t>80570000</w:t>
      </w:r>
    </w:p>
    <w:p w:rsidR="008F5720" w:rsidRDefault="008F5720" w:rsidP="008F5720">
      <w:r>
        <w:rPr>
          <w:rStyle w:val="nomark"/>
          <w:color w:val="000000"/>
        </w:rPr>
        <w:t>II.2.3)</w:t>
      </w:r>
      <w:r>
        <w:rPr>
          <w:rStyle w:val="timark"/>
          <w:b/>
          <w:bCs/>
          <w:color w:val="000000"/>
        </w:rPr>
        <w:t>Miejsce świadczenia usług</w:t>
      </w:r>
    </w:p>
    <w:p w:rsidR="008F5720" w:rsidRDefault="008F5720" w:rsidP="008F5720">
      <w:pPr>
        <w:rPr>
          <w:color w:val="000000"/>
        </w:rPr>
      </w:pPr>
      <w:r>
        <w:rPr>
          <w:color w:val="000000"/>
        </w:rPr>
        <w:t xml:space="preserve">Kod NUTS: </w:t>
      </w:r>
      <w:r>
        <w:rPr>
          <w:rStyle w:val="nutscode"/>
          <w:color w:val="000000"/>
        </w:rPr>
        <w:t>PL</w:t>
      </w:r>
    </w:p>
    <w:p w:rsidR="008F5720" w:rsidRDefault="008F5720" w:rsidP="008F5720">
      <w:pPr>
        <w:rPr>
          <w:color w:val="000000"/>
        </w:rPr>
      </w:pPr>
      <w:r>
        <w:rPr>
          <w:color w:val="000000"/>
        </w:rPr>
        <w:t xml:space="preserve">Główne miejsce lub lokalizacja realizacji: </w:t>
      </w:r>
    </w:p>
    <w:p w:rsidR="008F5720" w:rsidRDefault="008F5720" w:rsidP="008F572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AGH Kraków</w:t>
      </w:r>
    </w:p>
    <w:p w:rsidR="008F5720" w:rsidRDefault="008F5720" w:rsidP="008F5720">
      <w:r>
        <w:rPr>
          <w:rStyle w:val="nomark"/>
          <w:color w:val="000000"/>
        </w:rPr>
        <w:t>II.2.4)</w:t>
      </w:r>
      <w:r>
        <w:rPr>
          <w:rStyle w:val="timark"/>
          <w:b/>
          <w:bCs/>
          <w:color w:val="000000"/>
        </w:rPr>
        <w:t>Opis zamówienia:</w:t>
      </w:r>
    </w:p>
    <w:p w:rsidR="008F5720" w:rsidRDefault="008F5720" w:rsidP="008F572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Usługa przeprowadzenia zajęć z przedmiotów rozwijających kompetencje miękkie „Metodologia badań naukowych” w dniach 28-30.6.2019 r. Zajęcia realizowane w ramach projektu Interdyscyplinarne Środowiskowe Studia Doktoranckie „Fizyczne, Chemiczne i Biofizyczne Podstawy Nowoczesnych Technologii i Inżynierii Materiałowej”, realizowanego w ramach Programu Operacyjnego Wiedza, Edukacja, Rozwój POWR.03.02.00-00-I004/16</w:t>
      </w:r>
    </w:p>
    <w:p w:rsidR="008F5720" w:rsidRDefault="008F5720" w:rsidP="008F5720">
      <w:r>
        <w:rPr>
          <w:rStyle w:val="nomark"/>
          <w:color w:val="000000"/>
        </w:rPr>
        <w:t>II.2.6)</w:t>
      </w:r>
      <w:r>
        <w:rPr>
          <w:rStyle w:val="timark"/>
          <w:b/>
          <w:bCs/>
          <w:color w:val="000000"/>
        </w:rPr>
        <w:t>Szacunkowa wartość</w:t>
      </w:r>
    </w:p>
    <w:p w:rsidR="008F5720" w:rsidRDefault="008F5720" w:rsidP="008F5720">
      <w:r>
        <w:rPr>
          <w:rStyle w:val="nomark"/>
          <w:color w:val="000000"/>
        </w:rPr>
        <w:t>II.2.7)</w:t>
      </w:r>
      <w:r>
        <w:rPr>
          <w:rStyle w:val="timark"/>
          <w:b/>
          <w:bCs/>
          <w:color w:val="000000"/>
        </w:rPr>
        <w:t>Okres obowiązywania zamówienia lub umowy ramowej</w:t>
      </w:r>
    </w:p>
    <w:p w:rsidR="008F5720" w:rsidRDefault="008F5720" w:rsidP="008F5720">
      <w:pPr>
        <w:rPr>
          <w:color w:val="000000"/>
        </w:rPr>
      </w:pPr>
      <w:r>
        <w:rPr>
          <w:color w:val="000000"/>
        </w:rPr>
        <w:t>Początek: 28/06/2019</w:t>
      </w:r>
    </w:p>
    <w:p w:rsidR="008F5720" w:rsidRDefault="008F5720" w:rsidP="008F5720">
      <w:pPr>
        <w:rPr>
          <w:color w:val="000000"/>
        </w:rPr>
      </w:pPr>
      <w:r>
        <w:rPr>
          <w:color w:val="000000"/>
        </w:rPr>
        <w:t>Koniec: 30/06/2019</w:t>
      </w:r>
    </w:p>
    <w:p w:rsidR="008F5720" w:rsidRDefault="008F5720" w:rsidP="008F5720">
      <w:r>
        <w:rPr>
          <w:rStyle w:val="nomark"/>
          <w:color w:val="000000"/>
        </w:rPr>
        <w:t>II.2.13)</w:t>
      </w:r>
      <w:r>
        <w:rPr>
          <w:rStyle w:val="timark"/>
          <w:b/>
          <w:bCs/>
          <w:color w:val="000000"/>
        </w:rPr>
        <w:t>Informacje o funduszach Unii Europejskiej</w:t>
      </w:r>
    </w:p>
    <w:p w:rsidR="008F5720" w:rsidRDefault="008F5720" w:rsidP="008F5720">
      <w:pPr>
        <w:rPr>
          <w:color w:val="000000"/>
        </w:rPr>
      </w:pPr>
      <w:r>
        <w:rPr>
          <w:color w:val="000000"/>
        </w:rPr>
        <w:t>Zamówienie dotyczy projektu/programu finansowanego ze środków Unii Europejskiej: tak</w:t>
      </w:r>
    </w:p>
    <w:p w:rsidR="008F5720" w:rsidRDefault="008F5720" w:rsidP="008F5720">
      <w:pPr>
        <w:rPr>
          <w:color w:val="000000"/>
        </w:rPr>
      </w:pPr>
      <w:r>
        <w:rPr>
          <w:color w:val="000000"/>
        </w:rPr>
        <w:t xml:space="preserve">Numer identyfikacyjny projektu: </w:t>
      </w:r>
    </w:p>
    <w:p w:rsidR="008F5720" w:rsidRDefault="008F5720" w:rsidP="008F572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Zamówienie realizowane w ramach projektu Interdyscyplinarne Środowiskowe Studia Doktoranckie "Fizyczne, Chemiczne i Biofizyczne Podstawy Nowoczesnych Technologii i Inżynierii Materiałowej", realizowanego w ramach Programu Operacyjnego Wiedza, Edukacja, Rozwój POWR.03.02.00-00-I004/16.</w:t>
      </w:r>
    </w:p>
    <w:p w:rsidR="008F5720" w:rsidRDefault="008F5720" w:rsidP="008F5720">
      <w:r>
        <w:rPr>
          <w:rStyle w:val="nomark"/>
          <w:color w:val="000000"/>
        </w:rPr>
        <w:t>II.2.14)</w:t>
      </w:r>
      <w:r>
        <w:rPr>
          <w:rStyle w:val="timark"/>
          <w:b/>
          <w:bCs/>
          <w:color w:val="000000"/>
        </w:rPr>
        <w:t>Informacje dodatkowe</w:t>
      </w:r>
    </w:p>
    <w:p w:rsidR="008F5720" w:rsidRDefault="008F5720" w:rsidP="008F572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W terminie 3 dni od dnia zamieszczenia przez Zamawiającego na stronie internetowej informacji z otwarcia ofert, o której mowa w art. 86 ust. 5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 xml:space="preserve">, Wykonawca jest zobowiązany przekazać Zamawiającemu oświadczenie o przynależności lub braku przynależności do tej samej grupy kapitałowej, o której mowa w art. 24 ust. 1 pkt 23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.</w:t>
      </w:r>
    </w:p>
    <w:p w:rsidR="008F5720" w:rsidRDefault="008F5720" w:rsidP="008F5720">
      <w:r>
        <w:rPr>
          <w:rStyle w:val="nomark"/>
          <w:color w:val="000000"/>
        </w:rPr>
        <w:t>II.2)</w:t>
      </w:r>
      <w:r>
        <w:rPr>
          <w:rStyle w:val="timark"/>
          <w:b/>
          <w:bCs/>
          <w:color w:val="000000"/>
        </w:rPr>
        <w:t>Opis</w:t>
      </w:r>
    </w:p>
    <w:p w:rsidR="008F5720" w:rsidRDefault="008F5720" w:rsidP="008F5720">
      <w:r>
        <w:rPr>
          <w:rStyle w:val="nomark"/>
          <w:color w:val="000000"/>
        </w:rPr>
        <w:t>II.2.1)</w:t>
      </w:r>
      <w:r>
        <w:rPr>
          <w:rStyle w:val="timark"/>
          <w:b/>
          <w:bCs/>
          <w:color w:val="000000"/>
        </w:rPr>
        <w:t>Nazwa:</w:t>
      </w:r>
    </w:p>
    <w:p w:rsidR="008F5720" w:rsidRDefault="008F5720" w:rsidP="008F572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Usługa przeprowadzenia zajęć z przedmiotów rozwijających kompetencje miękkie „Przygotowywanie publikacji naukowych i wystąpień konferencyjnych” w dniach 28-30.6.2019 r.</w:t>
      </w:r>
    </w:p>
    <w:p w:rsidR="008F5720" w:rsidRDefault="008F5720" w:rsidP="008F5720">
      <w:pPr>
        <w:rPr>
          <w:color w:val="000000"/>
        </w:rPr>
      </w:pPr>
      <w:r>
        <w:rPr>
          <w:color w:val="000000"/>
        </w:rPr>
        <w:t>Część nr: 2</w:t>
      </w:r>
    </w:p>
    <w:p w:rsidR="008F5720" w:rsidRDefault="008F5720" w:rsidP="008F5720">
      <w:r>
        <w:rPr>
          <w:rStyle w:val="nomark"/>
          <w:color w:val="000000"/>
        </w:rPr>
        <w:t>II.2.2)</w:t>
      </w:r>
      <w:r>
        <w:rPr>
          <w:rStyle w:val="timark"/>
          <w:b/>
          <w:bCs/>
          <w:color w:val="000000"/>
        </w:rPr>
        <w:t>Dodatkowy kod lub kody CPV</w:t>
      </w:r>
    </w:p>
    <w:p w:rsidR="008F5720" w:rsidRDefault="008F5720" w:rsidP="008F5720">
      <w:pPr>
        <w:rPr>
          <w:color w:val="000000"/>
        </w:rPr>
      </w:pPr>
      <w:r>
        <w:rPr>
          <w:rStyle w:val="cpvcode"/>
          <w:color w:val="000000"/>
        </w:rPr>
        <w:t>80570000</w:t>
      </w:r>
    </w:p>
    <w:p w:rsidR="008F5720" w:rsidRDefault="008F5720" w:rsidP="008F5720">
      <w:r>
        <w:rPr>
          <w:rStyle w:val="nomark"/>
          <w:color w:val="000000"/>
        </w:rPr>
        <w:t>II.2.3)</w:t>
      </w:r>
      <w:r>
        <w:rPr>
          <w:rStyle w:val="timark"/>
          <w:b/>
          <w:bCs/>
          <w:color w:val="000000"/>
        </w:rPr>
        <w:t>Miejsce świadczenia usług</w:t>
      </w:r>
    </w:p>
    <w:p w:rsidR="008F5720" w:rsidRDefault="008F5720" w:rsidP="008F5720">
      <w:pPr>
        <w:rPr>
          <w:color w:val="000000"/>
        </w:rPr>
      </w:pPr>
      <w:r>
        <w:rPr>
          <w:color w:val="000000"/>
        </w:rPr>
        <w:t xml:space="preserve">Kod NUTS: </w:t>
      </w:r>
      <w:r>
        <w:rPr>
          <w:rStyle w:val="nutscode"/>
          <w:color w:val="000000"/>
        </w:rPr>
        <w:t>PL</w:t>
      </w:r>
    </w:p>
    <w:p w:rsidR="008F5720" w:rsidRDefault="008F5720" w:rsidP="008F5720">
      <w:pPr>
        <w:rPr>
          <w:color w:val="000000"/>
        </w:rPr>
      </w:pPr>
      <w:r>
        <w:rPr>
          <w:color w:val="000000"/>
        </w:rPr>
        <w:t xml:space="preserve">Główne miejsce lub lokalizacja realizacji: </w:t>
      </w:r>
    </w:p>
    <w:p w:rsidR="008F5720" w:rsidRDefault="008F5720" w:rsidP="008F572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AGH Kraków</w:t>
      </w:r>
    </w:p>
    <w:p w:rsidR="008F5720" w:rsidRDefault="008F5720" w:rsidP="008F5720">
      <w:r>
        <w:rPr>
          <w:rStyle w:val="nomark"/>
          <w:color w:val="000000"/>
        </w:rPr>
        <w:t>II.2.4)</w:t>
      </w:r>
      <w:r>
        <w:rPr>
          <w:rStyle w:val="timark"/>
          <w:b/>
          <w:bCs/>
          <w:color w:val="000000"/>
        </w:rPr>
        <w:t>Opis zamówienia:</w:t>
      </w:r>
    </w:p>
    <w:p w:rsidR="008F5720" w:rsidRDefault="008F5720" w:rsidP="008F572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lastRenderedPageBreak/>
        <w:t>Usługa przeprowadzenia zajęć z przedmiotów rozwijających kompetencje miękkie „Przygotowywanie publikacji naukowych i wystąpień konferencyjnych” w dniach 28-30.6.2019 r. Zajęcia realizowane w ramach projektu Interdyscyplinarne Środowiskowe Studia Doktoranckie „Fizyczne, Chemiczne i Biofizyczne Podstawy Nowoczesnych Technologii i Inżynierii Materiałowej”, realizowanego w ramach Programu Operacyjnego Wiedza, Edukacja, Rozwój POWR.03.02.00-00-I004/16</w:t>
      </w:r>
    </w:p>
    <w:p w:rsidR="008F5720" w:rsidRDefault="008F5720" w:rsidP="008F5720">
      <w:r>
        <w:rPr>
          <w:rStyle w:val="nomark"/>
          <w:color w:val="000000"/>
        </w:rPr>
        <w:t>II.2.6)</w:t>
      </w:r>
      <w:r>
        <w:rPr>
          <w:rStyle w:val="timark"/>
          <w:b/>
          <w:bCs/>
          <w:color w:val="000000"/>
        </w:rPr>
        <w:t>Szacunkowa wartość</w:t>
      </w:r>
    </w:p>
    <w:p w:rsidR="008F5720" w:rsidRDefault="008F5720" w:rsidP="008F5720">
      <w:r>
        <w:rPr>
          <w:rStyle w:val="nomark"/>
          <w:color w:val="000000"/>
        </w:rPr>
        <w:t>II.2.7)</w:t>
      </w:r>
      <w:r>
        <w:rPr>
          <w:rStyle w:val="timark"/>
          <w:b/>
          <w:bCs/>
          <w:color w:val="000000"/>
        </w:rPr>
        <w:t>Okres obowiązywania zamówienia lub umowy ramowej</w:t>
      </w:r>
    </w:p>
    <w:p w:rsidR="008F5720" w:rsidRDefault="008F5720" w:rsidP="008F5720">
      <w:pPr>
        <w:rPr>
          <w:color w:val="000000"/>
        </w:rPr>
      </w:pPr>
      <w:r>
        <w:rPr>
          <w:color w:val="000000"/>
        </w:rPr>
        <w:t>Początek: 28/06/2019</w:t>
      </w:r>
    </w:p>
    <w:p w:rsidR="008F5720" w:rsidRDefault="008F5720" w:rsidP="008F5720">
      <w:pPr>
        <w:rPr>
          <w:color w:val="000000"/>
        </w:rPr>
      </w:pPr>
      <w:r>
        <w:rPr>
          <w:color w:val="000000"/>
        </w:rPr>
        <w:t>Koniec: 30/06/2019</w:t>
      </w:r>
    </w:p>
    <w:p w:rsidR="008F5720" w:rsidRDefault="008F5720" w:rsidP="008F5720">
      <w:r>
        <w:rPr>
          <w:rStyle w:val="nomark"/>
          <w:color w:val="000000"/>
        </w:rPr>
        <w:t>II.2.13)</w:t>
      </w:r>
      <w:r>
        <w:rPr>
          <w:rStyle w:val="timark"/>
          <w:b/>
          <w:bCs/>
          <w:color w:val="000000"/>
        </w:rPr>
        <w:t>Informacje o funduszach Unii Europejskiej</w:t>
      </w:r>
    </w:p>
    <w:p w:rsidR="008F5720" w:rsidRDefault="008F5720" w:rsidP="008F5720">
      <w:pPr>
        <w:rPr>
          <w:color w:val="000000"/>
        </w:rPr>
      </w:pPr>
      <w:r>
        <w:rPr>
          <w:color w:val="000000"/>
        </w:rPr>
        <w:t>Zamówienie dotyczy projektu/programu finansowanego ze środków Unii Europejskiej: tak</w:t>
      </w:r>
    </w:p>
    <w:p w:rsidR="008F5720" w:rsidRDefault="008F5720" w:rsidP="008F5720">
      <w:pPr>
        <w:rPr>
          <w:color w:val="000000"/>
        </w:rPr>
      </w:pPr>
      <w:r>
        <w:rPr>
          <w:color w:val="000000"/>
        </w:rPr>
        <w:t xml:space="preserve">Numer identyfikacyjny projektu: </w:t>
      </w:r>
    </w:p>
    <w:p w:rsidR="008F5720" w:rsidRDefault="008F5720" w:rsidP="008F572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Zamówienie realizowane w ramach projektu Interdyscyplinarne Środowiskowe Studia Doktoranckie "Fizyczne, Chemiczne i Biofizyczne Podstawy Nowoczesnych Technologii i Inżynierii Materiałowej", realizowanego w ramach Programu Operacyjnego Wiedza, Edukacja, Rozwój POWR.03.02.00-00-I004/16.</w:t>
      </w:r>
    </w:p>
    <w:p w:rsidR="008F5720" w:rsidRDefault="008F5720" w:rsidP="008F5720">
      <w:r>
        <w:rPr>
          <w:rStyle w:val="nomark"/>
          <w:color w:val="000000"/>
        </w:rPr>
        <w:t>II.2.14)</w:t>
      </w:r>
      <w:r>
        <w:rPr>
          <w:rStyle w:val="timark"/>
          <w:b/>
          <w:bCs/>
          <w:color w:val="000000"/>
        </w:rPr>
        <w:t>Informacje dodatkowe</w:t>
      </w:r>
    </w:p>
    <w:p w:rsidR="008F5720" w:rsidRDefault="008F5720" w:rsidP="008F572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W terminie 3 dni od dnia zamieszczenia przez Zamawiającego na stronie internetowej informacji z otwarcia ofert, o której mowa w art. 86 ust. 5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 xml:space="preserve">, Wykonawca jest zobowiązany przekazać Zamawiającemu oświadczenie o przynależności lub braku przynależności do tej samej grupy kapitałowej, o której mowa w art. 24 ust. 1 pkt 23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.</w:t>
      </w:r>
    </w:p>
    <w:p w:rsidR="008F5720" w:rsidRDefault="008F5720" w:rsidP="008F5720">
      <w:pPr>
        <w:pStyle w:val="tigrseq"/>
        <w:spacing w:before="0" w:beforeAutospacing="0" w:after="0" w:afterAutospacing="0"/>
      </w:pPr>
      <w:r>
        <w:t>Sekcja III: Informacje o charakterze prawnym, ekonomicznym, finansowym i technicznym</w:t>
      </w:r>
    </w:p>
    <w:p w:rsidR="008F5720" w:rsidRDefault="008F5720" w:rsidP="008F5720">
      <w:r>
        <w:rPr>
          <w:rStyle w:val="nomark"/>
          <w:color w:val="000000"/>
        </w:rPr>
        <w:t>III.1)</w:t>
      </w:r>
      <w:r>
        <w:rPr>
          <w:rStyle w:val="timark"/>
          <w:b/>
          <w:bCs/>
          <w:color w:val="000000"/>
        </w:rPr>
        <w:t>Warunki udziału</w:t>
      </w:r>
    </w:p>
    <w:p w:rsidR="008F5720" w:rsidRDefault="008F5720" w:rsidP="008F5720">
      <w:r>
        <w:rPr>
          <w:rStyle w:val="nomark"/>
          <w:color w:val="000000"/>
        </w:rPr>
        <w:t>III.1.4)</w:t>
      </w:r>
      <w:r>
        <w:rPr>
          <w:rStyle w:val="timark"/>
          <w:b/>
          <w:bCs/>
          <w:color w:val="000000"/>
        </w:rPr>
        <w:t>Obiektywne zasady i kryteria udziału</w:t>
      </w:r>
    </w:p>
    <w:p w:rsidR="008F5720" w:rsidRDefault="008F5720" w:rsidP="008F5720">
      <w:pPr>
        <w:rPr>
          <w:color w:val="000000"/>
        </w:rPr>
      </w:pPr>
      <w:r>
        <w:rPr>
          <w:color w:val="000000"/>
        </w:rPr>
        <w:t xml:space="preserve">Wykaz i krótki opis zasad i kryteriów: </w:t>
      </w:r>
    </w:p>
    <w:p w:rsidR="008F5720" w:rsidRDefault="008F5720" w:rsidP="008F572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A/ Zamawiający wykluczy z postępowania wykonawców, którzy nie wykażą, że nie zachodzą wobec nich obligatoryjne przesłanki wykluczenia określone w art. 24 ust. 1 pkt 12-23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 xml:space="preserve">, Zamawiający wykluczy z postępowania również Wykonawcę, wobec którego zachodzą przesłanki określone w art. 24 ust. 5 pkt 1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.</w:t>
      </w:r>
    </w:p>
    <w:p w:rsidR="008F5720" w:rsidRDefault="008F5720" w:rsidP="008F572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B/ Zamawiający będzie oceniał oferty według następujących kryteriów: Cena - 100 %;</w:t>
      </w:r>
    </w:p>
    <w:p w:rsidR="008F5720" w:rsidRDefault="008F5720" w:rsidP="008F572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C/ O udzielenie zamówienia mogą ubiegać się Wykonawcy, którzy: nie podlegają wykluczeniu oraz spełniają niżej określone warunki udziału w postępowaniu dotyczące:</w:t>
      </w:r>
    </w:p>
    <w:p w:rsidR="008F5720" w:rsidRDefault="008F5720" w:rsidP="008F572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Kompetencje lub uprawnienia do prowadzenia określonej działalności zawodowej, o ile wynika to z odrębnych przepisów</w:t>
      </w:r>
    </w:p>
    <w:p w:rsidR="008F5720" w:rsidRDefault="008F5720" w:rsidP="008F572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Zamawiający nie opisuje, nie wyznacza szczegółowego warunku w tym zakresie;</w:t>
      </w:r>
    </w:p>
    <w:p w:rsidR="008F5720" w:rsidRDefault="008F5720" w:rsidP="008F572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Sytuacja ekonomiczna lub finansowa</w:t>
      </w:r>
    </w:p>
    <w:p w:rsidR="008F5720" w:rsidRDefault="008F5720" w:rsidP="008F572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Zamawiający nie opisuje, nie wyznacza szczegółowego warunku w tym zakresie;</w:t>
      </w:r>
    </w:p>
    <w:p w:rsidR="008F5720" w:rsidRDefault="008F5720" w:rsidP="008F572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Ciąg dalszy informacji dot. warunków udziału w pkt VI.3 Ogłoszenia.</w:t>
      </w:r>
    </w:p>
    <w:p w:rsidR="008F5720" w:rsidRDefault="008F5720" w:rsidP="008F5720">
      <w:r>
        <w:rPr>
          <w:rStyle w:val="nomark"/>
          <w:color w:val="000000"/>
        </w:rPr>
        <w:t>III.1.5)</w:t>
      </w:r>
      <w:r>
        <w:rPr>
          <w:rStyle w:val="timark"/>
          <w:b/>
          <w:bCs/>
          <w:color w:val="000000"/>
        </w:rPr>
        <w:t>Informacje o zamówieniach zastrzeżonych</w:t>
      </w:r>
    </w:p>
    <w:p w:rsidR="008F5720" w:rsidRDefault="008F5720" w:rsidP="008F5720">
      <w:r>
        <w:rPr>
          <w:rStyle w:val="nomark"/>
          <w:color w:val="000000"/>
        </w:rPr>
        <w:t>III.2)</w:t>
      </w:r>
      <w:r>
        <w:rPr>
          <w:rStyle w:val="timark"/>
          <w:b/>
          <w:bCs/>
          <w:color w:val="000000"/>
        </w:rPr>
        <w:t>Warunki dotyczące zamówienia</w:t>
      </w:r>
    </w:p>
    <w:p w:rsidR="008F5720" w:rsidRDefault="008F5720" w:rsidP="008F5720">
      <w:r>
        <w:rPr>
          <w:rStyle w:val="nomark"/>
          <w:color w:val="000000"/>
        </w:rPr>
        <w:t>III.2.1)</w:t>
      </w:r>
      <w:r>
        <w:rPr>
          <w:rStyle w:val="timark"/>
          <w:b/>
          <w:bCs/>
          <w:color w:val="000000"/>
        </w:rPr>
        <w:t>Informacje dotyczące określonego zawodu</w:t>
      </w:r>
    </w:p>
    <w:p w:rsidR="008F5720" w:rsidRDefault="008F5720" w:rsidP="008F5720">
      <w:r>
        <w:rPr>
          <w:rStyle w:val="nomark"/>
          <w:color w:val="000000"/>
        </w:rPr>
        <w:t>III.2.2)</w:t>
      </w:r>
      <w:r>
        <w:rPr>
          <w:rStyle w:val="timark"/>
          <w:b/>
          <w:bCs/>
          <w:color w:val="000000"/>
        </w:rPr>
        <w:t>Warunki realizacji umowy:</w:t>
      </w:r>
    </w:p>
    <w:p w:rsidR="008F5720" w:rsidRDefault="008F5720" w:rsidP="008F572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Realizacja umowy odbędzie się zgodnie ze Wzorem umowy stanowiącym załącznik nr 4 do SIWZ. Wzór umowy zamieszczony jest na stronie internetowej Zamawiającego pod adresem </w:t>
      </w:r>
      <w:hyperlink r:id="rId16" w:tgtFrame="_blank" w:history="1">
        <w:r>
          <w:rPr>
            <w:rStyle w:val="Hipercze"/>
          </w:rPr>
          <w:t>www.dzp.agh.edu.pl</w:t>
        </w:r>
      </w:hyperlink>
      <w:r>
        <w:rPr>
          <w:color w:val="000000"/>
        </w:rPr>
        <w:t>. Przewidywane zmiany umowy określono we wzorze umowy stanowiącym załącznik do SIWZ.</w:t>
      </w:r>
    </w:p>
    <w:p w:rsidR="008F5720" w:rsidRDefault="008F5720" w:rsidP="008F5720">
      <w:r>
        <w:rPr>
          <w:rStyle w:val="nomark"/>
          <w:color w:val="000000"/>
        </w:rPr>
        <w:t>III.2.3)</w:t>
      </w:r>
      <w:r>
        <w:rPr>
          <w:rStyle w:val="timark"/>
          <w:b/>
          <w:bCs/>
          <w:color w:val="000000"/>
        </w:rPr>
        <w:t>Informacje na temat pracowników odpowiedzialnych za wykonanie zamówienia</w:t>
      </w:r>
    </w:p>
    <w:p w:rsidR="008F5720" w:rsidRDefault="008F5720" w:rsidP="008F5720">
      <w:pPr>
        <w:pStyle w:val="tigrseq"/>
        <w:spacing w:before="0" w:beforeAutospacing="0" w:after="0" w:afterAutospacing="0"/>
      </w:pPr>
      <w:r>
        <w:t>Sekcja IV: Procedura</w:t>
      </w:r>
    </w:p>
    <w:p w:rsidR="008F5720" w:rsidRDefault="008F5720" w:rsidP="008F5720">
      <w:r>
        <w:rPr>
          <w:rStyle w:val="nomark"/>
          <w:color w:val="000000"/>
        </w:rPr>
        <w:t>IV.1)</w:t>
      </w:r>
      <w:r>
        <w:rPr>
          <w:rStyle w:val="timark"/>
          <w:b/>
          <w:bCs/>
          <w:color w:val="000000"/>
        </w:rPr>
        <w:t>Opis</w:t>
      </w:r>
    </w:p>
    <w:p w:rsidR="008F5720" w:rsidRDefault="008F5720" w:rsidP="008F5720">
      <w:r>
        <w:rPr>
          <w:rStyle w:val="nomark"/>
          <w:color w:val="000000"/>
        </w:rPr>
        <w:t>IV.1.1)</w:t>
      </w:r>
      <w:r>
        <w:rPr>
          <w:rStyle w:val="timark"/>
          <w:b/>
          <w:bCs/>
          <w:color w:val="000000"/>
        </w:rPr>
        <w:t>Forma procedury</w:t>
      </w:r>
    </w:p>
    <w:p w:rsidR="008F5720" w:rsidRDefault="008F5720" w:rsidP="008F5720">
      <w:pPr>
        <w:rPr>
          <w:color w:val="000000"/>
        </w:rPr>
      </w:pPr>
      <w:r>
        <w:rPr>
          <w:color w:val="000000"/>
        </w:rPr>
        <w:t>Procedura otwarta</w:t>
      </w:r>
    </w:p>
    <w:p w:rsidR="008F5720" w:rsidRDefault="008F5720" w:rsidP="008F5720">
      <w:r>
        <w:rPr>
          <w:rStyle w:val="nomark"/>
          <w:color w:val="000000"/>
        </w:rPr>
        <w:t>IV.1.3)</w:t>
      </w:r>
      <w:r>
        <w:rPr>
          <w:rStyle w:val="timark"/>
          <w:b/>
          <w:bCs/>
          <w:color w:val="000000"/>
        </w:rPr>
        <w:t>Informacje na temat umowy ramowej</w:t>
      </w:r>
    </w:p>
    <w:p w:rsidR="008F5720" w:rsidRDefault="008F5720" w:rsidP="008F5720">
      <w:r>
        <w:rPr>
          <w:rStyle w:val="nomark"/>
          <w:color w:val="000000"/>
        </w:rPr>
        <w:t>IV.1.10)</w:t>
      </w:r>
      <w:r>
        <w:rPr>
          <w:rStyle w:val="timark"/>
          <w:b/>
          <w:bCs/>
          <w:color w:val="000000"/>
        </w:rPr>
        <w:t>Określenie krajowych przepisów mających zastosowanie do procedury:</w:t>
      </w:r>
    </w:p>
    <w:p w:rsidR="008F5720" w:rsidRDefault="008F5720" w:rsidP="008F5720">
      <w:r>
        <w:rPr>
          <w:rStyle w:val="nomark"/>
          <w:color w:val="000000"/>
        </w:rPr>
        <w:lastRenderedPageBreak/>
        <w:t>IV.1.11)</w:t>
      </w:r>
      <w:r>
        <w:rPr>
          <w:rStyle w:val="timark"/>
          <w:b/>
          <w:bCs/>
          <w:color w:val="000000"/>
        </w:rPr>
        <w:t>Podstawowe cechy postępowania o udzielenie:</w:t>
      </w:r>
    </w:p>
    <w:p w:rsidR="008F5720" w:rsidRDefault="008F5720" w:rsidP="008F572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Zgodnie z art. 138g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 xml:space="preserve"> w postępowaniach, w których przedmiotem zamówienia są usługi społeczne stosuje się przepisy działu III rozdziału 6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 xml:space="preserve">. W procedurze przewidziano dodatkowo stosowanie następujących Przepisów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 xml:space="preserve">: art. 17 i 18, działu I rozdz. 2a, działu II rozdz. 5, działu V rozdz. 3 oraz działu VI, art. 89, 95 ust. 2; odpowiednio stosuje się art. 11-11c, art. 22-22d, art. 24, 29-30b, art. 32-35, art. 93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. Szczegółowe Informacje dot. procedury określono w SIWZ.</w:t>
      </w:r>
    </w:p>
    <w:p w:rsidR="008F5720" w:rsidRDefault="008F5720" w:rsidP="008F5720">
      <w:r>
        <w:rPr>
          <w:rStyle w:val="nomark"/>
          <w:color w:val="000000"/>
        </w:rPr>
        <w:t>IV.2)</w:t>
      </w:r>
      <w:r>
        <w:rPr>
          <w:rStyle w:val="timark"/>
          <w:b/>
          <w:bCs/>
          <w:color w:val="000000"/>
        </w:rPr>
        <w:t>Informacje administracyjne</w:t>
      </w:r>
    </w:p>
    <w:p w:rsidR="008F5720" w:rsidRDefault="008F5720" w:rsidP="008F5720">
      <w:r>
        <w:rPr>
          <w:rStyle w:val="nomark"/>
          <w:color w:val="000000"/>
        </w:rPr>
        <w:t>IV.2.1)</w:t>
      </w:r>
      <w:r>
        <w:rPr>
          <w:rStyle w:val="timark"/>
          <w:b/>
          <w:bCs/>
          <w:color w:val="000000"/>
        </w:rPr>
        <w:t>Poprzednia publikacja dotycząca przedmiotowego postępowania</w:t>
      </w:r>
    </w:p>
    <w:p w:rsidR="008F5720" w:rsidRDefault="008F5720" w:rsidP="008F5720">
      <w:r>
        <w:rPr>
          <w:rStyle w:val="nomark"/>
          <w:color w:val="000000"/>
        </w:rPr>
        <w:t>IV.2.2)</w:t>
      </w:r>
      <w:r>
        <w:rPr>
          <w:rStyle w:val="timark"/>
          <w:b/>
          <w:bCs/>
          <w:color w:val="000000"/>
        </w:rPr>
        <w:t>Termin składania ofert lub wniosków o dopuszczenie do udziału / Termin wyrażenia zainteresowania udziałem</w:t>
      </w:r>
    </w:p>
    <w:p w:rsidR="008F5720" w:rsidRDefault="008F5720" w:rsidP="008F5720">
      <w:pPr>
        <w:rPr>
          <w:color w:val="000000"/>
        </w:rPr>
      </w:pPr>
      <w:r>
        <w:rPr>
          <w:color w:val="000000"/>
        </w:rPr>
        <w:t>Data: 10/06/2019</w:t>
      </w:r>
    </w:p>
    <w:p w:rsidR="008F5720" w:rsidRDefault="008F5720" w:rsidP="008F5720">
      <w:pPr>
        <w:rPr>
          <w:color w:val="000000"/>
        </w:rPr>
      </w:pPr>
      <w:r>
        <w:rPr>
          <w:color w:val="000000"/>
        </w:rPr>
        <w:t>Czas lokalny: 08:30</w:t>
      </w:r>
    </w:p>
    <w:p w:rsidR="008F5720" w:rsidRDefault="008F5720" w:rsidP="008F5720">
      <w:r>
        <w:rPr>
          <w:rStyle w:val="nomark"/>
          <w:color w:val="000000"/>
        </w:rPr>
        <w:t>IV.2.4)</w:t>
      </w:r>
      <w:r>
        <w:rPr>
          <w:rStyle w:val="timark"/>
          <w:b/>
          <w:bCs/>
          <w:color w:val="000000"/>
        </w:rPr>
        <w:t>Języki, w których można sporządzać oferty lub wnioski o dopuszczenie do udziału:</w:t>
      </w:r>
    </w:p>
    <w:p w:rsidR="008F5720" w:rsidRDefault="008F5720" w:rsidP="008F5720">
      <w:pPr>
        <w:rPr>
          <w:color w:val="000000"/>
        </w:rPr>
      </w:pPr>
      <w:r>
        <w:rPr>
          <w:color w:val="000000"/>
        </w:rPr>
        <w:t>Polski</w:t>
      </w:r>
    </w:p>
    <w:p w:rsidR="008F5720" w:rsidRDefault="008F5720" w:rsidP="008F5720">
      <w:pPr>
        <w:pStyle w:val="tigrseq"/>
        <w:spacing w:before="0" w:beforeAutospacing="0" w:after="0" w:afterAutospacing="0"/>
      </w:pPr>
      <w:r>
        <w:t>Sekcja VI: Informacje uzupełniające</w:t>
      </w:r>
    </w:p>
    <w:p w:rsidR="008F5720" w:rsidRDefault="008F5720" w:rsidP="008F5720">
      <w:r>
        <w:rPr>
          <w:rStyle w:val="nomark"/>
          <w:color w:val="000000"/>
        </w:rPr>
        <w:t>VI.2)</w:t>
      </w:r>
      <w:r>
        <w:rPr>
          <w:rStyle w:val="timark"/>
          <w:b/>
          <w:bCs/>
          <w:color w:val="000000"/>
        </w:rPr>
        <w:t>Informacje na temat procesów elektronicznych</w:t>
      </w:r>
    </w:p>
    <w:p w:rsidR="008F5720" w:rsidRDefault="008F5720" w:rsidP="008F5720">
      <w:pPr>
        <w:rPr>
          <w:color w:val="000000"/>
        </w:rPr>
      </w:pPr>
      <w:r>
        <w:rPr>
          <w:color w:val="000000"/>
        </w:rPr>
        <w:t>Akceptowane będą faktury elektroniczne</w:t>
      </w:r>
    </w:p>
    <w:p w:rsidR="008F5720" w:rsidRDefault="008F5720" w:rsidP="008F5720">
      <w:r>
        <w:rPr>
          <w:rStyle w:val="nomark"/>
          <w:color w:val="000000"/>
        </w:rPr>
        <w:t>VI.3)</w:t>
      </w:r>
      <w:r>
        <w:rPr>
          <w:rStyle w:val="timark"/>
          <w:b/>
          <w:bCs/>
          <w:color w:val="000000"/>
        </w:rPr>
        <w:t>Informacje dodatkowe:</w:t>
      </w:r>
    </w:p>
    <w:p w:rsidR="008F5720" w:rsidRDefault="008F5720" w:rsidP="008F572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Cd. informacji dotyczących warunków udziału w postępowaniu:</w:t>
      </w:r>
    </w:p>
    <w:p w:rsidR="008F5720" w:rsidRDefault="008F5720" w:rsidP="008F572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Zdolność techniczna lub zawodowa</w:t>
      </w:r>
    </w:p>
    <w:p w:rsidR="008F5720" w:rsidRDefault="008F5720" w:rsidP="008F572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a) Wiedza i doświadczenie</w:t>
      </w:r>
    </w:p>
    <w:p w:rsidR="008F5720" w:rsidRDefault="008F5720" w:rsidP="008F572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Zadanie nr 1 - Zleceniodawca uzna wyżej wymieniony warunek za spełniony, jeżeli Zleceniobiorca wykaże, że w okresie ostatnich 3 lat przed upływem terminu składania ofert (a jeżeli okres prowadzenia działalności jest krótszy – w tym okresie), należycie wykonał co najmniej 2 (dwie) usługi szkoleniowe w zakresie metodologii badań naukowych.</w:t>
      </w:r>
    </w:p>
    <w:p w:rsidR="008F5720" w:rsidRDefault="008F5720" w:rsidP="008F572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Zadanie nr 2 - Zleceniodawca uzna wyżej wymieniony warunek za spełniony, jeżeli Zleceniobiorca wykaże, że w okresie ostatnich 3 lat przed upływem terminu składania ofert (a jeżeli okres prowadzenia działalności jest krótszy – w tym okresie), należycie wykonał co najmniej 2 (dwie) usługi szkoleniowe w zakresie przygotowywania publikacji naukowych i wystąpień konferencyjnych.</w:t>
      </w:r>
    </w:p>
    <w:p w:rsidR="008F5720" w:rsidRDefault="008F5720" w:rsidP="008F572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b) Osoby zdolne do wykonania zamówienia</w:t>
      </w:r>
    </w:p>
    <w:p w:rsidR="008F5720" w:rsidRDefault="008F5720" w:rsidP="008F572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Zleceniodawca uzna wyżej wymieniony warunek za spełniony, jeżeli Zleceniobiorca wykaże, że dysponuje lub będzie dysponował co najmniej jednym trenerem, który posiadającym łącznie:</w:t>
      </w:r>
    </w:p>
    <w:p w:rsidR="008F5720" w:rsidRDefault="008F5720" w:rsidP="008F572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Zadanie nr 1 - wykształcenie wyższe magisterskie, - przeprowadził w okresie ostatnich 3 lat przed terminem składania ofert co najmniej 2 (dwa) szkolenia w zakresie metodologii badań naukowych.</w:t>
      </w:r>
    </w:p>
    <w:p w:rsidR="008F5720" w:rsidRDefault="008F5720" w:rsidP="008F572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Zadanie nr 2 - wykształcenie wyższe magisterskie, - przeprowadził w okresie ostatnich 3 lat przed terminem składania ofert co najmniej 2 (dwa) szkolenia w zakresie przygotowywania publikacji naukowych i wystąpień konferencyjnych.</w:t>
      </w:r>
    </w:p>
    <w:p w:rsidR="008F5720" w:rsidRDefault="008F5720" w:rsidP="008F572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Wykonawca może w celu potwierdzenia spełnienia warunków udziału w postępowaniu, w stosownych sytuacjach oraz w odniesieniu do konkretnego zamówienia, lub jego części, polegać na zdolnościach technicznych lub zawodowych innych podmiotów, niezależnie od charakteru prawnego łączącego go z nim stosunków prawnych.</w:t>
      </w:r>
    </w:p>
    <w:p w:rsidR="008F5720" w:rsidRDefault="008F5720" w:rsidP="008F572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A. Zamawiający żąda aby Wykonawca złożył wraz z ofertą:</w:t>
      </w:r>
    </w:p>
    <w:p w:rsidR="008F5720" w:rsidRDefault="008F5720" w:rsidP="008F572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1) aktualne na dzień składania ofert oświadczenia w zakresie wskazanym w Załączniku nr 2 i 3 do SIWZ. W przypadku wspólnego ubiegania się o zamówienie przez wykonawców oświadczenia, o którym mowa w ust. 1) składa każdy z wykonawców wspólnie ubiegających się o zamówienie;</w:t>
      </w:r>
    </w:p>
    <w:p w:rsidR="008F5720" w:rsidRDefault="008F5720" w:rsidP="008F572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2) Wypełniony i podpisany przez osobę upoważnioną do składania oświadczeń woli w imieniu Wykonawcy Formularz ofertowy;</w:t>
      </w:r>
    </w:p>
    <w:p w:rsidR="008F5720" w:rsidRDefault="008F5720" w:rsidP="008F572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3) Dokument zawierający dowód, zgodnie z art. 22a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, że wykonawca będzie dysponował zasobami innych podmiotów w trakcie realizacji zamówienia jeżeli wykonawca, wykazując spełnianie warunków, będzie polegał na zasobach innych podmiotów;</w:t>
      </w:r>
    </w:p>
    <w:p w:rsidR="008F5720" w:rsidRDefault="008F5720" w:rsidP="008F572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4) Pełnomocnictwo lub inny dokument, z którego wynika prawo do podpisania oferty oraz innych dokumentów składanych wraz z ofertą.</w:t>
      </w:r>
    </w:p>
    <w:p w:rsidR="008F5720" w:rsidRDefault="008F5720" w:rsidP="008F572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lastRenderedPageBreak/>
        <w:t xml:space="preserve">B. Wykonawca składa ofertę w formie elektronicznej za pośrednictwem Platformy pod adresem </w:t>
      </w:r>
      <w:hyperlink r:id="rId17" w:tgtFrame="_blank" w:history="1">
        <w:r>
          <w:rPr>
            <w:rStyle w:val="Hipercze"/>
          </w:rPr>
          <w:t>https://EProPublico.pl/</w:t>
        </w:r>
      </w:hyperlink>
      <w:r>
        <w:rPr>
          <w:color w:val="000000"/>
        </w:rPr>
        <w:t>.</w:t>
      </w:r>
    </w:p>
    <w:p w:rsidR="008F5720" w:rsidRDefault="008F5720" w:rsidP="008F572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Forma dokumentów:</w:t>
      </w:r>
    </w:p>
    <w:p w:rsidR="008F5720" w:rsidRDefault="008F5720" w:rsidP="008F572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a) Ofertę i oświadczenia, o których mowa w pkt 7.1.1 SIWZ, sporządza się, pod rygorem nieważności, w postaci elektronicznej i opatruje się kwalifikowanym podpisem elektronicznym.</w:t>
      </w:r>
    </w:p>
    <w:p w:rsidR="008F5720" w:rsidRDefault="008F5720" w:rsidP="008F572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b) Pełnomocnictwo musi być złożone w postaci dokumentu elektronicznego podpisanego przy użyciu kwalifikowanego podpisu elektronicznego lub elektronicznej kopii notarialnie poświadczonej.</w:t>
      </w:r>
    </w:p>
    <w:p w:rsidR="008F5720" w:rsidRDefault="008F5720" w:rsidP="008F572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c) Dokumenty lub oświadczenia, o których mowa w rozporządzeniu w sprawie rodzajów dokumentów, jakich może żądać zamawiający od wykonawcy w postępowaniu o udzielenie zamówienia (Dz.U. 2016 poz. 1126 ze zm.), składane są w oryginale w postaci dokumentu elektronicznego lub w elektronicznej kopii dokumentu lub oświadczenia poświadczonej za zgodność z oryginałem.</w:t>
      </w:r>
    </w:p>
    <w:p w:rsidR="008F5720" w:rsidRDefault="008F5720" w:rsidP="008F572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d) Poświadczenia za zgodność z oryginałem dokonuje odpowiednio wykonawca, podmiot, na którego zdolnościach lub sytuacji polega wykonawca, wykonawcy wspólnie ubiegający się o udzielenie zamówienia publicznego albo podwykonawca, w zakresie dokumentów lub oświadczeń, które każdego z nich dotyczą. Poświadczenie za zgodność z oryginałem elektronicznej kopii dokumentu lub oświadczenia następuje przy użyciu kwalifikowanego podpisu elektronicznego.</w:t>
      </w:r>
    </w:p>
    <w:p w:rsidR="008F5720" w:rsidRDefault="008F5720" w:rsidP="008F572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C. Dokumenty składane na wezwanie zamawiającego: wykaz usług, wykaz osób.</w:t>
      </w:r>
    </w:p>
    <w:p w:rsidR="008F5720" w:rsidRDefault="008F5720" w:rsidP="008F5720">
      <w:r>
        <w:rPr>
          <w:rStyle w:val="nomark"/>
          <w:color w:val="000000"/>
        </w:rPr>
        <w:t>VI.4)</w:t>
      </w:r>
      <w:r>
        <w:rPr>
          <w:rStyle w:val="timark"/>
          <w:b/>
          <w:bCs/>
          <w:color w:val="000000"/>
        </w:rPr>
        <w:t>Procedury odwoławcze</w:t>
      </w:r>
    </w:p>
    <w:p w:rsidR="008F5720" w:rsidRDefault="008F5720" w:rsidP="008F5720">
      <w:r>
        <w:rPr>
          <w:rStyle w:val="nomark"/>
          <w:color w:val="000000"/>
        </w:rPr>
        <w:t>VI.4.1)</w:t>
      </w:r>
      <w:r>
        <w:rPr>
          <w:rStyle w:val="timark"/>
          <w:b/>
          <w:bCs/>
          <w:color w:val="000000"/>
        </w:rPr>
        <w:t>Organ odpowiedzialny za procedury odwoławcze</w:t>
      </w:r>
    </w:p>
    <w:p w:rsidR="008F5720" w:rsidRDefault="008F5720" w:rsidP="008F5720">
      <w:pPr>
        <w:rPr>
          <w:color w:val="000000"/>
        </w:rPr>
      </w:pPr>
      <w:r>
        <w:rPr>
          <w:color w:val="000000"/>
        </w:rPr>
        <w:t>Prezes Krajowej Izby Odwoławczej</w:t>
      </w:r>
      <w:r>
        <w:rPr>
          <w:color w:val="000000"/>
        </w:rPr>
        <w:br/>
        <w:t>ul. Postępu 17a</w:t>
      </w:r>
      <w:r>
        <w:rPr>
          <w:color w:val="000000"/>
        </w:rPr>
        <w:br/>
        <w:t>Warszawa</w:t>
      </w:r>
      <w:r>
        <w:rPr>
          <w:color w:val="000000"/>
        </w:rPr>
        <w:br/>
        <w:t>02-676</w:t>
      </w:r>
      <w:r>
        <w:rPr>
          <w:color w:val="000000"/>
        </w:rPr>
        <w:br/>
        <w:t>Polska</w:t>
      </w:r>
      <w:r>
        <w:rPr>
          <w:color w:val="000000"/>
        </w:rPr>
        <w:br/>
        <w:t>Tel.: +48 224584740</w:t>
      </w:r>
    </w:p>
    <w:p w:rsidR="008F5720" w:rsidRDefault="008F5720" w:rsidP="008F5720">
      <w:r>
        <w:rPr>
          <w:rStyle w:val="nomark"/>
          <w:color w:val="000000"/>
        </w:rPr>
        <w:t>VI.4.2)</w:t>
      </w:r>
      <w:r>
        <w:rPr>
          <w:rStyle w:val="timark"/>
          <w:b/>
          <w:bCs/>
          <w:color w:val="000000"/>
        </w:rPr>
        <w:t>Organ odpowiedzialny za procedury mediacyjne</w:t>
      </w:r>
    </w:p>
    <w:p w:rsidR="008F5720" w:rsidRDefault="008F5720" w:rsidP="008F5720">
      <w:pPr>
        <w:rPr>
          <w:color w:val="000000"/>
        </w:rPr>
      </w:pPr>
      <w:r>
        <w:rPr>
          <w:color w:val="000000"/>
        </w:rPr>
        <w:t>Prezes Krajowej Izby Odwoławczej</w:t>
      </w:r>
      <w:r>
        <w:rPr>
          <w:color w:val="000000"/>
        </w:rPr>
        <w:br/>
        <w:t>ul. Postępu 17a</w:t>
      </w:r>
      <w:r>
        <w:rPr>
          <w:color w:val="000000"/>
        </w:rPr>
        <w:br/>
        <w:t>Warszawa</w:t>
      </w:r>
      <w:r>
        <w:rPr>
          <w:color w:val="000000"/>
        </w:rPr>
        <w:br/>
        <w:t>02-676</w:t>
      </w:r>
      <w:r>
        <w:rPr>
          <w:color w:val="000000"/>
        </w:rPr>
        <w:br/>
        <w:t>Polska</w:t>
      </w:r>
    </w:p>
    <w:p w:rsidR="008F5720" w:rsidRDefault="008F5720" w:rsidP="008F5720">
      <w:r>
        <w:rPr>
          <w:rStyle w:val="nomark"/>
          <w:color w:val="000000"/>
        </w:rPr>
        <w:t>VI.4.3)</w:t>
      </w:r>
      <w:r>
        <w:rPr>
          <w:rStyle w:val="timark"/>
          <w:b/>
          <w:bCs/>
          <w:color w:val="000000"/>
        </w:rPr>
        <w:t xml:space="preserve">Składanie </w:t>
      </w:r>
      <w:proofErr w:type="spellStart"/>
      <w:r>
        <w:rPr>
          <w:rStyle w:val="timark"/>
          <w:b/>
          <w:bCs/>
          <w:color w:val="000000"/>
        </w:rPr>
        <w:t>odwołań</w:t>
      </w:r>
      <w:proofErr w:type="spellEnd"/>
    </w:p>
    <w:p w:rsidR="008F5720" w:rsidRDefault="008F5720" w:rsidP="008F5720">
      <w:pPr>
        <w:rPr>
          <w:color w:val="000000"/>
        </w:rPr>
      </w:pPr>
      <w:r>
        <w:rPr>
          <w:color w:val="000000"/>
        </w:rPr>
        <w:t xml:space="preserve">Dokładne informacje na temat terminów składania </w:t>
      </w:r>
      <w:proofErr w:type="spellStart"/>
      <w:r>
        <w:rPr>
          <w:color w:val="000000"/>
        </w:rPr>
        <w:t>odwołań</w:t>
      </w:r>
      <w:proofErr w:type="spellEnd"/>
      <w:r>
        <w:rPr>
          <w:color w:val="000000"/>
        </w:rPr>
        <w:t xml:space="preserve">: </w:t>
      </w:r>
    </w:p>
    <w:p w:rsidR="008F5720" w:rsidRDefault="008F5720" w:rsidP="008F572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Środki ochrony prawnej przysługują Wykonawcom i uczestnikom konkursu, a także innym podmiotom, jeżeli mają lub mieli interes w uzyskaniu danego zamówienia oraz ponieśli lub mogą ponieść szkodę w wyniku naruszenia przez zamawiającego przepisów ustawy.</w:t>
      </w:r>
    </w:p>
    <w:p w:rsidR="008F5720" w:rsidRDefault="008F5720" w:rsidP="008F572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Środki ochrony prawnej wobec ogłoszenia o zamówieniu oraz Specyfikacji Istotnych Warunków Zamówienia przysługują również organizacjom wpisanym na listę prowadzoną przez Prezesa Urzędu Zamówień Publicznych.</w:t>
      </w:r>
    </w:p>
    <w:p w:rsidR="008F5720" w:rsidRDefault="008F5720" w:rsidP="008F5720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Sposób korzystania oraz rozpatrywania środków ochrony prawnej regulują przepisy ustawy Prawo Zamówień Publicznych Dział VI, art. 179 - art. 198g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.</w:t>
      </w:r>
    </w:p>
    <w:p w:rsidR="008F5720" w:rsidRDefault="008F5720" w:rsidP="008F5720">
      <w:r>
        <w:rPr>
          <w:rStyle w:val="nomark"/>
          <w:color w:val="000000"/>
        </w:rPr>
        <w:t>VI.4.4)</w:t>
      </w:r>
      <w:r>
        <w:rPr>
          <w:rStyle w:val="timark"/>
          <w:b/>
          <w:bCs/>
          <w:color w:val="000000"/>
        </w:rPr>
        <w:t xml:space="preserve">Źródło, gdzie można uzyskać informacje na temat składania </w:t>
      </w:r>
      <w:proofErr w:type="spellStart"/>
      <w:r>
        <w:rPr>
          <w:rStyle w:val="timark"/>
          <w:b/>
          <w:bCs/>
          <w:color w:val="000000"/>
        </w:rPr>
        <w:t>odwołań</w:t>
      </w:r>
      <w:proofErr w:type="spellEnd"/>
    </w:p>
    <w:p w:rsidR="008F5720" w:rsidRDefault="008F5720" w:rsidP="008F5720">
      <w:pPr>
        <w:rPr>
          <w:color w:val="000000"/>
        </w:rPr>
      </w:pPr>
      <w:r>
        <w:rPr>
          <w:color w:val="000000"/>
        </w:rPr>
        <w:t>Prezes Krajowej Izby Odwoławczej</w:t>
      </w:r>
      <w:r>
        <w:rPr>
          <w:color w:val="000000"/>
        </w:rPr>
        <w:br/>
        <w:t>ul. Postępu 17a</w:t>
      </w:r>
      <w:r>
        <w:rPr>
          <w:color w:val="000000"/>
        </w:rPr>
        <w:br/>
        <w:t>Warszawa</w:t>
      </w:r>
      <w:r>
        <w:rPr>
          <w:color w:val="000000"/>
        </w:rPr>
        <w:br/>
        <w:t>02-676</w:t>
      </w:r>
      <w:r>
        <w:rPr>
          <w:color w:val="000000"/>
        </w:rPr>
        <w:br/>
        <w:t>Polska</w:t>
      </w:r>
      <w:r>
        <w:rPr>
          <w:color w:val="000000"/>
        </w:rPr>
        <w:br/>
        <w:t>Tel.: +48 224584740</w:t>
      </w:r>
    </w:p>
    <w:p w:rsidR="008F5720" w:rsidRDefault="008F5720" w:rsidP="008F5720">
      <w:r>
        <w:rPr>
          <w:rStyle w:val="nomark"/>
          <w:color w:val="000000"/>
        </w:rPr>
        <w:t>VI.5)</w:t>
      </w:r>
      <w:r>
        <w:rPr>
          <w:rStyle w:val="timark"/>
          <w:b/>
          <w:bCs/>
          <w:color w:val="000000"/>
        </w:rPr>
        <w:t>Data wysłania niniejszego ogłoszenia:</w:t>
      </w:r>
    </w:p>
    <w:p w:rsidR="008F5720" w:rsidRDefault="008F5720" w:rsidP="008F5720">
      <w:pPr>
        <w:rPr>
          <w:color w:val="000000"/>
        </w:rPr>
      </w:pPr>
      <w:r>
        <w:rPr>
          <w:color w:val="000000"/>
        </w:rPr>
        <w:t>23/05/2019</w:t>
      </w:r>
    </w:p>
    <w:p w:rsidR="001F2F5B" w:rsidRPr="00912A96" w:rsidRDefault="001F2F5B" w:rsidP="008F5720"/>
    <w:sectPr w:rsidR="001F2F5B" w:rsidRPr="00912A96" w:rsidSect="001F2F5B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6C5D" w:rsidRDefault="00E76C5D">
      <w:r>
        <w:separator/>
      </w:r>
    </w:p>
  </w:endnote>
  <w:endnote w:type="continuationSeparator" w:id="0">
    <w:p w:rsidR="00E76C5D" w:rsidRDefault="00E76C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350C5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50C57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50C57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0F1F" w:rsidRDefault="00C60F1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6C5D" w:rsidRDefault="00E76C5D">
      <w:r>
        <w:separator/>
      </w:r>
    </w:p>
  </w:footnote>
  <w:footnote w:type="continuationSeparator" w:id="0">
    <w:p w:rsidR="00E76C5D" w:rsidRDefault="00E76C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0F1F" w:rsidRDefault="00C60F1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0F1F" w:rsidRDefault="00C60F1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5495201C"/>
    <w:multiLevelType w:val="multilevel"/>
    <w:tmpl w:val="F3084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5"/>
  </w:num>
  <w:num w:numId="3">
    <w:abstractNumId w:val="9"/>
  </w:num>
  <w:num w:numId="4">
    <w:abstractNumId w:val="14"/>
  </w:num>
  <w:num w:numId="5">
    <w:abstractNumId w:val="4"/>
  </w:num>
  <w:num w:numId="6">
    <w:abstractNumId w:val="6"/>
  </w:num>
  <w:num w:numId="7">
    <w:abstractNumId w:val="13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6"/>
  </w:num>
  <w:num w:numId="13">
    <w:abstractNumId w:val="0"/>
  </w:num>
  <w:num w:numId="14">
    <w:abstractNumId w:val="12"/>
  </w:num>
  <w:num w:numId="15">
    <w:abstractNumId w:val="1"/>
  </w:num>
  <w:num w:numId="16">
    <w:abstractNumId w:val="5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76C5D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50C57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A3EF3"/>
    <w:rsid w:val="008F5720"/>
    <w:rsid w:val="008F7860"/>
    <w:rsid w:val="00912A96"/>
    <w:rsid w:val="0095289F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60F1F"/>
    <w:rsid w:val="00CA0351"/>
    <w:rsid w:val="00CD2766"/>
    <w:rsid w:val="00D63505"/>
    <w:rsid w:val="00DF2457"/>
    <w:rsid w:val="00E12A04"/>
    <w:rsid w:val="00E76C5D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Data1">
    <w:name w:val="Data1"/>
    <w:rsid w:val="008F5720"/>
  </w:style>
  <w:style w:type="character" w:customStyle="1" w:styleId="oj">
    <w:name w:val="oj"/>
    <w:rsid w:val="008F5720"/>
  </w:style>
  <w:style w:type="character" w:customStyle="1" w:styleId="heading">
    <w:name w:val="heading"/>
    <w:rsid w:val="008F5720"/>
  </w:style>
  <w:style w:type="character" w:styleId="Hipercze">
    <w:name w:val="Hyperlink"/>
    <w:uiPriority w:val="99"/>
    <w:semiHidden/>
    <w:unhideWhenUsed/>
    <w:rsid w:val="008F5720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8F5720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8F5720"/>
    <w:pPr>
      <w:spacing w:before="100" w:beforeAutospacing="1" w:after="100" w:afterAutospacing="1"/>
    </w:pPr>
  </w:style>
  <w:style w:type="character" w:customStyle="1" w:styleId="nomark">
    <w:name w:val="nomark"/>
    <w:rsid w:val="008F5720"/>
  </w:style>
  <w:style w:type="character" w:customStyle="1" w:styleId="timark">
    <w:name w:val="timark"/>
    <w:rsid w:val="008F5720"/>
  </w:style>
  <w:style w:type="character" w:customStyle="1" w:styleId="nutscode">
    <w:name w:val="nutscode"/>
    <w:rsid w:val="008F5720"/>
  </w:style>
  <w:style w:type="character" w:customStyle="1" w:styleId="cpvcode">
    <w:name w:val="cpvcode"/>
    <w:rsid w:val="008F5720"/>
  </w:style>
  <w:style w:type="paragraph" w:customStyle="1" w:styleId="Gwka">
    <w:name w:val="Główka"/>
    <w:basedOn w:val="Normalny"/>
    <w:rsid w:val="00350C57"/>
    <w:rPr>
      <w:color w:val="00000A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243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69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350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070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199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4528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337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638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4711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2893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1005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218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5696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934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0164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24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355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630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6814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7767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190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2274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662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9168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775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95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155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753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019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9754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809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0205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5601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7386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7499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4195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339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2823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9152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7729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072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9535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9699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859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124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6141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877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5829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3848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8573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743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3790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833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422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6828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0887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025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8477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351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396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1744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5072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746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906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029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109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5904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6923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869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8017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8838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252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384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0438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806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3206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350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158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6805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969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6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673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180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7529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5593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44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89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391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349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552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182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576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4487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357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298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035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6749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070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400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9573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4293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392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1915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539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5819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5151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04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2813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619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7884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235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0275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85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5971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7444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781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agh.edu.pl" TargetMode="External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http://www.agh.edu.pl" TargetMode="External"/><Relationship Id="rId17" Type="http://schemas.openxmlformats.org/officeDocument/2006/relationships/hyperlink" Target="https://E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www.dzp.agh.edu.pl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dzp@agh.edu.pl?subject=TED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e-ProPublico.pl" TargetMode="External"/><Relationship Id="rId23" Type="http://schemas.openxmlformats.org/officeDocument/2006/relationships/footer" Target="footer3.xml"/><Relationship Id="rId10" Type="http://schemas.openxmlformats.org/officeDocument/2006/relationships/image" Target="media/image3.jpeg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www.dzp.agh.edu.pl" TargetMode="External"/><Relationship Id="rId22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1700</Words>
  <Characters>12428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14100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Michał Długoń</dc:creator>
  <cp:keywords/>
  <dc:description/>
  <cp:lastModifiedBy>Michał Długoń</cp:lastModifiedBy>
  <cp:revision>2</cp:revision>
  <cp:lastPrinted>2019-05-28T12:05:00Z</cp:lastPrinted>
  <dcterms:created xsi:type="dcterms:W3CDTF">2019-05-28T12:05:00Z</dcterms:created>
  <dcterms:modified xsi:type="dcterms:W3CDTF">2019-05-28T12:05:00Z</dcterms:modified>
</cp:coreProperties>
</file>